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11C5" w14:textId="77777777" w:rsidR="00900730" w:rsidRDefault="00900730" w:rsidP="006955A6">
      <w:pPr>
        <w:spacing w:before="100" w:beforeAutospacing="1" w:after="100" w:afterAutospacing="1" w:line="360" w:lineRule="auto"/>
        <w:jc w:val="center"/>
        <w:rPr>
          <w:b/>
        </w:rPr>
      </w:pPr>
    </w:p>
    <w:p w14:paraId="609C0526" w14:textId="77777777" w:rsidR="00900730" w:rsidRDefault="00900730" w:rsidP="006955A6">
      <w:pPr>
        <w:spacing w:before="100" w:beforeAutospacing="1" w:after="100" w:afterAutospacing="1" w:line="360" w:lineRule="auto"/>
        <w:jc w:val="center"/>
        <w:rPr>
          <w:b/>
        </w:rPr>
      </w:pPr>
    </w:p>
    <w:p w14:paraId="5C7E7212" w14:textId="77777777" w:rsidR="00900730" w:rsidRPr="009067EA" w:rsidRDefault="00900730" w:rsidP="006955A6">
      <w:pPr>
        <w:spacing w:before="100" w:beforeAutospacing="1" w:after="100" w:afterAutospacing="1" w:line="360" w:lineRule="auto"/>
        <w:jc w:val="center"/>
        <w:rPr>
          <w:b/>
        </w:rPr>
      </w:pPr>
      <w:r>
        <w:rPr>
          <w:b/>
        </w:rPr>
        <w:t>FUNDAÇÃO RENOVA</w:t>
      </w:r>
    </w:p>
    <w:p w14:paraId="01A420BE" w14:textId="0C5A2D11" w:rsidR="00900730" w:rsidRPr="009067EA" w:rsidRDefault="00900730" w:rsidP="006955A6">
      <w:pPr>
        <w:spacing w:before="100" w:beforeAutospacing="1" w:after="100" w:afterAutospacing="1" w:line="360" w:lineRule="auto"/>
        <w:rPr>
          <w:b/>
        </w:rPr>
      </w:pPr>
    </w:p>
    <w:p w14:paraId="683A3D47" w14:textId="5DC690C6" w:rsidR="00900730" w:rsidRPr="00A87DA9" w:rsidRDefault="00900730" w:rsidP="18C27C2F">
      <w:pPr>
        <w:spacing w:before="100" w:beforeAutospacing="1" w:after="100" w:afterAutospacing="1" w:line="360" w:lineRule="auto"/>
        <w:jc w:val="center"/>
        <w:rPr>
          <w:b/>
          <w:bCs/>
        </w:rPr>
      </w:pPr>
      <w:r w:rsidRPr="18C27C2F">
        <w:rPr>
          <w:b/>
          <w:bCs/>
        </w:rPr>
        <w:t>EDITAL</w:t>
      </w:r>
      <w:r w:rsidR="00DD0FC4" w:rsidRPr="18C27C2F">
        <w:rPr>
          <w:b/>
          <w:bCs/>
        </w:rPr>
        <w:t xml:space="preserve"> </w:t>
      </w:r>
      <w:r w:rsidRPr="18C27C2F">
        <w:rPr>
          <w:b/>
          <w:bCs/>
        </w:rPr>
        <w:t xml:space="preserve">DE CHAMAMENTO PÚBLICO </w:t>
      </w:r>
      <w:r w:rsidR="00990470" w:rsidRPr="18C27C2F">
        <w:rPr>
          <w:b/>
          <w:bCs/>
        </w:rPr>
        <w:t xml:space="preserve">DA </w:t>
      </w:r>
      <w:r w:rsidRPr="18C27C2F">
        <w:rPr>
          <w:b/>
          <w:bCs/>
        </w:rPr>
        <w:t xml:space="preserve">FUNDAÇÃO RENOVA </w:t>
      </w:r>
    </w:p>
    <w:p w14:paraId="1D4DC4DE" w14:textId="6EBAEAE9" w:rsidR="00900730" w:rsidRDefault="00900730" w:rsidP="006955A6">
      <w:pPr>
        <w:spacing w:before="100" w:beforeAutospacing="1" w:after="100" w:afterAutospacing="1" w:line="360" w:lineRule="auto"/>
        <w:jc w:val="center"/>
        <w:rPr>
          <w:b/>
        </w:rPr>
      </w:pPr>
    </w:p>
    <w:p w14:paraId="13D2EA14" w14:textId="1D6AB771" w:rsidR="00626479" w:rsidRDefault="00626479" w:rsidP="006955A6">
      <w:pPr>
        <w:spacing w:before="100" w:beforeAutospacing="1" w:after="100" w:afterAutospacing="1" w:line="360" w:lineRule="auto"/>
        <w:jc w:val="center"/>
        <w:rPr>
          <w:b/>
        </w:rPr>
      </w:pPr>
    </w:p>
    <w:p w14:paraId="220C2A0B" w14:textId="47B5A01E" w:rsidR="00626479" w:rsidRDefault="00626479" w:rsidP="006955A6">
      <w:pPr>
        <w:spacing w:before="100" w:beforeAutospacing="1" w:after="100" w:afterAutospacing="1" w:line="360" w:lineRule="auto"/>
        <w:jc w:val="center"/>
        <w:rPr>
          <w:b/>
        </w:rPr>
      </w:pPr>
    </w:p>
    <w:p w14:paraId="1DCC7A9D" w14:textId="77777777" w:rsidR="00626479" w:rsidRPr="009067EA" w:rsidRDefault="00626479" w:rsidP="006955A6">
      <w:pPr>
        <w:spacing w:before="100" w:beforeAutospacing="1" w:after="100" w:afterAutospacing="1" w:line="360" w:lineRule="auto"/>
        <w:jc w:val="center"/>
        <w:rPr>
          <w:b/>
        </w:rPr>
      </w:pPr>
    </w:p>
    <w:p w14:paraId="2C51AB87" w14:textId="77777777" w:rsidR="00900730" w:rsidRPr="009067EA" w:rsidRDefault="00900730" w:rsidP="006955A6">
      <w:pPr>
        <w:spacing w:before="100" w:beforeAutospacing="1" w:after="100" w:afterAutospacing="1" w:line="360" w:lineRule="auto"/>
        <w:jc w:val="center"/>
        <w:rPr>
          <w:b/>
        </w:rPr>
      </w:pPr>
    </w:p>
    <w:bookmarkStart w:id="0" w:name="_Toc42063140" w:displacedByCustomXml="next"/>
    <w:bookmarkStart w:id="1" w:name="_Toc42063839" w:displacedByCustomXml="next"/>
    <w:bookmarkStart w:id="2" w:name="_Toc39045789" w:displacedByCustomXml="next"/>
    <w:sdt>
      <w:sdtPr>
        <w:rPr>
          <w:rStyle w:val="Estilo2"/>
          <w:rFonts w:cs="Arial"/>
          <w:b/>
        </w:rPr>
        <w:alias w:val="Inserir o nome do processo a ser padronizado"/>
        <w:tag w:val="Inserir o nome do procedimento considerando o processo padronizado"/>
        <w:id w:val="-188986833"/>
        <w:placeholder>
          <w:docPart w:val="0F4189BAF8B14191A0206C48AAA7BDAF"/>
        </w:placeholder>
      </w:sdtPr>
      <w:sdtEndPr>
        <w:rPr>
          <w:rStyle w:val="Estilo2"/>
          <w:b w:val="0"/>
        </w:rPr>
      </w:sdtEndPr>
      <w:sdtContent>
        <w:p w14:paraId="0E65F572" w14:textId="30D3D380" w:rsidR="00681C70" w:rsidRDefault="00390B69" w:rsidP="18C27C2F">
          <w:pPr>
            <w:keepNext/>
            <w:spacing w:before="100" w:beforeAutospacing="1" w:after="100" w:afterAutospacing="1" w:line="360" w:lineRule="auto"/>
            <w:jc w:val="center"/>
            <w:outlineLvl w:val="0"/>
            <w:rPr>
              <w:rStyle w:val="Estilo2"/>
              <w:rFonts w:asciiTheme="minorHAnsi" w:eastAsiaTheme="minorEastAsia" w:hAnsiTheme="minorHAnsi" w:cstheme="minorBidi"/>
              <w:b/>
              <w:bCs/>
              <w:sz w:val="24"/>
              <w:szCs w:val="24"/>
            </w:rPr>
          </w:pPr>
          <w:r w:rsidRPr="18C27C2F">
            <w:rPr>
              <w:rStyle w:val="Estilo2"/>
              <w:rFonts w:asciiTheme="minorHAnsi" w:eastAsiaTheme="minorEastAsia" w:hAnsiTheme="minorHAnsi" w:cstheme="minorBidi"/>
              <w:b/>
              <w:bCs/>
              <w:sz w:val="24"/>
              <w:szCs w:val="24"/>
            </w:rPr>
            <w:t xml:space="preserve">EDITAL para A </w:t>
          </w:r>
          <w:r w:rsidR="00177C37" w:rsidRPr="18C27C2F">
            <w:rPr>
              <w:rStyle w:val="Estilo2"/>
              <w:rFonts w:asciiTheme="minorHAnsi" w:eastAsiaTheme="minorEastAsia" w:hAnsiTheme="minorHAnsi" w:cstheme="minorBidi"/>
              <w:b/>
              <w:bCs/>
              <w:sz w:val="24"/>
              <w:szCs w:val="24"/>
            </w:rPr>
            <w:t>PRESTAÇÃO DE SERVIÇOS Té</w:t>
          </w:r>
          <w:r w:rsidR="00900730" w:rsidRPr="18C27C2F">
            <w:rPr>
              <w:rStyle w:val="Estilo2"/>
              <w:rFonts w:asciiTheme="minorHAnsi" w:eastAsiaTheme="minorEastAsia" w:hAnsiTheme="minorHAnsi" w:cstheme="minorBidi"/>
              <w:b/>
              <w:bCs/>
              <w:sz w:val="24"/>
              <w:szCs w:val="24"/>
            </w:rPr>
            <w:t>CNICOS</w:t>
          </w:r>
          <w:r w:rsidR="002B15DB" w:rsidRPr="18C27C2F">
            <w:rPr>
              <w:rStyle w:val="Estilo2"/>
              <w:rFonts w:asciiTheme="minorHAnsi" w:eastAsiaTheme="minorEastAsia" w:hAnsiTheme="minorHAnsi" w:cstheme="minorBidi"/>
              <w:b/>
              <w:bCs/>
              <w:sz w:val="24"/>
              <w:szCs w:val="24"/>
            </w:rPr>
            <w:t xml:space="preserve">, Científicos e operacionais </w:t>
          </w:r>
          <w:r w:rsidR="00DD0FC4" w:rsidRPr="18C27C2F">
            <w:rPr>
              <w:rStyle w:val="Estilo2"/>
              <w:rFonts w:asciiTheme="minorHAnsi" w:eastAsiaTheme="minorEastAsia" w:hAnsiTheme="minorHAnsi" w:cstheme="minorBidi"/>
              <w:b/>
              <w:bCs/>
              <w:sz w:val="24"/>
              <w:szCs w:val="24"/>
            </w:rPr>
            <w:t xml:space="preserve">visando o atendimento </w:t>
          </w:r>
          <w:r w:rsidR="0086522C" w:rsidRPr="18C27C2F">
            <w:rPr>
              <w:rStyle w:val="Estilo2"/>
              <w:rFonts w:asciiTheme="minorHAnsi" w:eastAsiaTheme="minorEastAsia" w:hAnsiTheme="minorHAnsi" w:cstheme="minorBidi"/>
              <w:b/>
              <w:bCs/>
              <w:sz w:val="24"/>
              <w:szCs w:val="24"/>
            </w:rPr>
            <w:t xml:space="preserve">parcial do </w:t>
          </w:r>
          <w:r w:rsidR="00900730" w:rsidRPr="18C27C2F">
            <w:rPr>
              <w:rStyle w:val="Estilo2"/>
              <w:rFonts w:asciiTheme="minorHAnsi" w:eastAsiaTheme="minorEastAsia" w:hAnsiTheme="minorHAnsi" w:cstheme="minorBidi"/>
              <w:b/>
              <w:bCs/>
              <w:sz w:val="24"/>
              <w:szCs w:val="24"/>
            </w:rPr>
            <w:t>PRoGRAMA DE RECUPERAÇÃO D</w:t>
          </w:r>
          <w:r w:rsidR="0086522C" w:rsidRPr="18C27C2F">
            <w:rPr>
              <w:rStyle w:val="Estilo2"/>
              <w:rFonts w:asciiTheme="minorHAnsi" w:eastAsiaTheme="minorEastAsia" w:hAnsiTheme="minorHAnsi" w:cstheme="minorBidi"/>
              <w:b/>
              <w:bCs/>
              <w:sz w:val="24"/>
              <w:szCs w:val="24"/>
            </w:rPr>
            <w:t>E</w:t>
          </w:r>
          <w:r w:rsidR="00900730" w:rsidRPr="18C27C2F">
            <w:rPr>
              <w:rStyle w:val="Estilo2"/>
              <w:rFonts w:asciiTheme="minorHAnsi" w:eastAsiaTheme="minorEastAsia" w:hAnsiTheme="minorHAnsi" w:cstheme="minorBidi"/>
              <w:b/>
              <w:bCs/>
              <w:sz w:val="24"/>
              <w:szCs w:val="24"/>
            </w:rPr>
            <w:t xml:space="preserve"> ÁREAS DE PRESERVAÇÃO PERMANENTE (APP) E RECARGA HÍDRICA (ARH)</w:t>
          </w:r>
          <w:r w:rsidR="0072058A" w:rsidRPr="18C27C2F">
            <w:rPr>
              <w:rStyle w:val="Estilo2"/>
              <w:rFonts w:asciiTheme="minorHAnsi" w:eastAsiaTheme="minorEastAsia" w:hAnsiTheme="minorHAnsi" w:cstheme="minorBidi"/>
              <w:b/>
              <w:bCs/>
              <w:sz w:val="24"/>
              <w:szCs w:val="24"/>
            </w:rPr>
            <w:t xml:space="preserve"> </w:t>
          </w:r>
          <w:r w:rsidR="00900730" w:rsidRPr="18C27C2F">
            <w:rPr>
              <w:rStyle w:val="Estilo2"/>
              <w:rFonts w:asciiTheme="minorHAnsi" w:eastAsiaTheme="minorEastAsia" w:hAnsiTheme="minorHAnsi" w:cstheme="minorBidi"/>
              <w:b/>
              <w:bCs/>
              <w:sz w:val="24"/>
              <w:szCs w:val="24"/>
            </w:rPr>
            <w:t xml:space="preserve">DEGRADADAS </w:t>
          </w:r>
          <w:r w:rsidR="0086522C" w:rsidRPr="18C27C2F">
            <w:rPr>
              <w:rStyle w:val="Estilo2"/>
              <w:rFonts w:asciiTheme="minorHAnsi" w:eastAsiaTheme="minorEastAsia" w:hAnsiTheme="minorHAnsi" w:cstheme="minorBidi"/>
              <w:b/>
              <w:bCs/>
              <w:sz w:val="24"/>
              <w:szCs w:val="24"/>
            </w:rPr>
            <w:t xml:space="preserve">(PG 26) </w:t>
          </w:r>
          <w:r w:rsidR="00DD3B3C" w:rsidRPr="18C27C2F">
            <w:rPr>
              <w:rStyle w:val="Estilo2"/>
              <w:rFonts w:asciiTheme="minorHAnsi" w:eastAsiaTheme="minorEastAsia" w:hAnsiTheme="minorHAnsi" w:cstheme="minorBidi"/>
              <w:b/>
              <w:bCs/>
              <w:sz w:val="24"/>
              <w:szCs w:val="24"/>
            </w:rPr>
            <w:t xml:space="preserve">nA </w:t>
          </w:r>
          <w:r w:rsidR="00900730" w:rsidRPr="18C27C2F">
            <w:rPr>
              <w:rStyle w:val="Estilo2"/>
              <w:rFonts w:asciiTheme="minorHAnsi" w:eastAsiaTheme="minorEastAsia" w:hAnsiTheme="minorHAnsi" w:cstheme="minorBidi"/>
              <w:b/>
              <w:bCs/>
              <w:sz w:val="24"/>
              <w:szCs w:val="24"/>
            </w:rPr>
            <w:t>BACIA DO RIO DOCE,</w:t>
          </w:r>
          <w:r w:rsidR="00177C37" w:rsidRPr="18C27C2F">
            <w:rPr>
              <w:rStyle w:val="Estilo2"/>
              <w:rFonts w:asciiTheme="minorHAnsi" w:eastAsiaTheme="minorEastAsia" w:hAnsiTheme="minorHAnsi" w:cstheme="minorBidi"/>
              <w:b/>
              <w:bCs/>
              <w:sz w:val="24"/>
              <w:szCs w:val="24"/>
            </w:rPr>
            <w:t xml:space="preserve"> </w:t>
          </w:r>
          <w:r w:rsidR="6E5026CC" w:rsidRPr="18C27C2F">
            <w:rPr>
              <w:rStyle w:val="Estilo2"/>
              <w:rFonts w:asciiTheme="minorHAnsi" w:eastAsiaTheme="minorEastAsia" w:hAnsiTheme="minorHAnsi" w:cstheme="minorBidi"/>
              <w:b/>
              <w:bCs/>
              <w:sz w:val="24"/>
              <w:szCs w:val="24"/>
            </w:rPr>
            <w:t xml:space="preserve">composto por 4 lotes na </w:t>
          </w:r>
          <w:r w:rsidR="00E4320E" w:rsidRPr="18C27C2F">
            <w:rPr>
              <w:rStyle w:val="Estilo2"/>
              <w:rFonts w:asciiTheme="minorHAnsi" w:eastAsiaTheme="minorEastAsia" w:hAnsiTheme="minorHAnsi" w:cstheme="minorBidi"/>
              <w:b/>
              <w:bCs/>
              <w:sz w:val="24"/>
              <w:szCs w:val="24"/>
            </w:rPr>
            <w:t>bacia do manhuaçu</w:t>
          </w:r>
          <w:r w:rsidR="00177C37" w:rsidRPr="18C27C2F">
            <w:rPr>
              <w:rStyle w:val="Estilo2"/>
              <w:rFonts w:asciiTheme="minorHAnsi" w:eastAsiaTheme="minorEastAsia" w:hAnsiTheme="minorHAnsi" w:cstheme="minorBidi"/>
              <w:b/>
              <w:bCs/>
              <w:sz w:val="24"/>
              <w:szCs w:val="24"/>
            </w:rPr>
            <w:t>,</w:t>
          </w:r>
          <w:r w:rsidR="002B15DB" w:rsidRPr="18C27C2F">
            <w:rPr>
              <w:rStyle w:val="Estilo2"/>
              <w:rFonts w:asciiTheme="minorHAnsi" w:eastAsiaTheme="minorEastAsia" w:hAnsiTheme="minorHAnsi" w:cstheme="minorBidi"/>
              <w:b/>
              <w:bCs/>
              <w:sz w:val="24"/>
              <w:szCs w:val="24"/>
            </w:rPr>
            <w:t xml:space="preserve"> </w:t>
          </w:r>
          <w:r w:rsidR="00900730" w:rsidRPr="18C27C2F">
            <w:rPr>
              <w:rStyle w:val="Estilo2"/>
              <w:rFonts w:asciiTheme="minorHAnsi" w:eastAsiaTheme="minorEastAsia" w:hAnsiTheme="minorHAnsi" w:cstheme="minorBidi"/>
              <w:b/>
              <w:bCs/>
              <w:sz w:val="24"/>
              <w:szCs w:val="24"/>
            </w:rPr>
            <w:t>fundação renova</w:t>
          </w:r>
          <w:bookmarkEnd w:id="1"/>
          <w:bookmarkEnd w:id="0"/>
          <w:r w:rsidR="00947ADE" w:rsidRPr="18C27C2F">
            <w:rPr>
              <w:rStyle w:val="Estilo2"/>
              <w:rFonts w:asciiTheme="minorHAnsi" w:eastAsiaTheme="minorEastAsia" w:hAnsiTheme="minorHAnsi" w:cstheme="minorBidi"/>
              <w:b/>
              <w:bCs/>
              <w:sz w:val="24"/>
              <w:szCs w:val="24"/>
            </w:rPr>
            <w:t>.</w:t>
          </w:r>
        </w:p>
        <w:p w14:paraId="21FD7AA2" w14:textId="7A7FA83C" w:rsidR="00900730" w:rsidRPr="00900730" w:rsidRDefault="00EF514D" w:rsidP="18C27C2F">
          <w:pPr>
            <w:keepNext/>
            <w:spacing w:before="100" w:beforeAutospacing="1" w:after="100" w:afterAutospacing="1" w:line="360" w:lineRule="auto"/>
            <w:jc w:val="center"/>
            <w:outlineLvl w:val="0"/>
            <w:rPr>
              <w:rFonts w:cs="Arial"/>
              <w:b/>
              <w:bCs/>
              <w:sz w:val="24"/>
              <w:szCs w:val="24"/>
            </w:rPr>
          </w:pPr>
        </w:p>
      </w:sdtContent>
    </w:sdt>
    <w:bookmarkEnd w:id="2" w:displacedByCustomXml="prev"/>
    <w:p w14:paraId="75FB78D8" w14:textId="0DC6E206" w:rsidR="00626479" w:rsidRDefault="00626479">
      <w:pPr>
        <w:spacing w:before="0"/>
        <w:rPr>
          <w:rFonts w:cs="Arial"/>
          <w:b/>
        </w:rPr>
      </w:pPr>
    </w:p>
    <w:p w14:paraId="21D9AC3D" w14:textId="36B17282" w:rsidR="00626479" w:rsidRDefault="00626479">
      <w:pPr>
        <w:spacing w:before="0"/>
        <w:rPr>
          <w:rFonts w:cs="Arial"/>
          <w:b/>
        </w:rPr>
      </w:pPr>
    </w:p>
    <w:p w14:paraId="5082B09B" w14:textId="40BDF9CF" w:rsidR="00626479" w:rsidRDefault="00626479">
      <w:pPr>
        <w:spacing w:before="0"/>
        <w:rPr>
          <w:rFonts w:cs="Arial"/>
          <w:b/>
        </w:rPr>
      </w:pPr>
    </w:p>
    <w:p w14:paraId="4905A32C" w14:textId="78519A82" w:rsidR="00626479" w:rsidRDefault="00626479">
      <w:pPr>
        <w:spacing w:before="0"/>
        <w:rPr>
          <w:rFonts w:cs="Arial"/>
          <w:b/>
        </w:rPr>
      </w:pPr>
    </w:p>
    <w:p w14:paraId="6DA17106" w14:textId="6579E080" w:rsidR="00626479" w:rsidRDefault="00626479">
      <w:pPr>
        <w:spacing w:before="0"/>
        <w:rPr>
          <w:rFonts w:cs="Arial"/>
          <w:b/>
        </w:rPr>
      </w:pPr>
    </w:p>
    <w:p w14:paraId="0FA668F1" w14:textId="7E14A23D" w:rsidR="00626479" w:rsidRDefault="00626479">
      <w:pPr>
        <w:spacing w:before="0"/>
        <w:rPr>
          <w:rFonts w:cs="Arial"/>
          <w:b/>
        </w:rPr>
      </w:pPr>
    </w:p>
    <w:p w14:paraId="78A1034E" w14:textId="5408BEFF" w:rsidR="00626479" w:rsidRDefault="00626479">
      <w:pPr>
        <w:spacing w:before="0"/>
        <w:rPr>
          <w:rFonts w:cs="Arial"/>
          <w:b/>
        </w:rPr>
      </w:pPr>
    </w:p>
    <w:p w14:paraId="6E94199F" w14:textId="42A7D290" w:rsidR="00626479" w:rsidRDefault="00626479">
      <w:pPr>
        <w:spacing w:before="0"/>
        <w:rPr>
          <w:rFonts w:cs="Arial"/>
          <w:b/>
        </w:rPr>
      </w:pPr>
    </w:p>
    <w:p w14:paraId="3B45A412" w14:textId="79B4247F" w:rsidR="00626479" w:rsidRDefault="00626479">
      <w:pPr>
        <w:spacing w:before="0"/>
        <w:rPr>
          <w:rFonts w:cs="Arial"/>
          <w:b/>
        </w:rPr>
      </w:pPr>
    </w:p>
    <w:p w14:paraId="0EE913CD" w14:textId="1EA95619" w:rsidR="00626479" w:rsidRDefault="00626479">
      <w:pPr>
        <w:spacing w:before="0"/>
        <w:rPr>
          <w:rFonts w:cs="Arial"/>
          <w:b/>
        </w:rPr>
      </w:pPr>
    </w:p>
    <w:p w14:paraId="6158C084" w14:textId="24DE7414" w:rsidR="00626479" w:rsidRDefault="00626479">
      <w:pPr>
        <w:spacing w:before="0"/>
        <w:rPr>
          <w:rFonts w:cs="Arial"/>
          <w:b/>
        </w:rPr>
      </w:pPr>
    </w:p>
    <w:p w14:paraId="0517DADE" w14:textId="7F342194" w:rsidR="00626479" w:rsidRDefault="00626479">
      <w:pPr>
        <w:spacing w:before="0"/>
        <w:rPr>
          <w:rFonts w:cs="Arial"/>
          <w:b/>
        </w:rPr>
      </w:pPr>
    </w:p>
    <w:p w14:paraId="0DF92E0B" w14:textId="1D28CD78" w:rsidR="00626479" w:rsidRDefault="00626479">
      <w:pPr>
        <w:spacing w:before="0"/>
        <w:rPr>
          <w:rFonts w:cs="Arial"/>
          <w:b/>
        </w:rPr>
      </w:pPr>
    </w:p>
    <w:p w14:paraId="34B96B2D" w14:textId="77777777" w:rsidR="00626479" w:rsidRDefault="00626479">
      <w:pPr>
        <w:spacing w:before="0"/>
        <w:rPr>
          <w:rFonts w:cs="Arial"/>
          <w:b/>
        </w:rPr>
      </w:pPr>
    </w:p>
    <w:p w14:paraId="73CCA94B" w14:textId="0062B7C2" w:rsidR="00626479" w:rsidRDefault="00626479">
      <w:pPr>
        <w:spacing w:before="0"/>
        <w:rPr>
          <w:rFonts w:cs="Arial"/>
          <w:b/>
        </w:rPr>
      </w:pPr>
    </w:p>
    <w:p w14:paraId="663049DE" w14:textId="658EB2EC" w:rsidR="002155C4" w:rsidRDefault="002155C4">
      <w:pPr>
        <w:spacing w:before="0"/>
        <w:rPr>
          <w:rFonts w:cs="Arial"/>
          <w:b/>
        </w:rPr>
      </w:pPr>
    </w:p>
    <w:p w14:paraId="2E72F7D4" w14:textId="0B9A4FAB" w:rsidR="002155C4" w:rsidRDefault="002155C4">
      <w:pPr>
        <w:spacing w:before="0"/>
        <w:rPr>
          <w:rFonts w:cs="Arial"/>
          <w:b/>
        </w:rPr>
      </w:pPr>
    </w:p>
    <w:p w14:paraId="39EF09D2" w14:textId="77777777" w:rsidR="002155C4" w:rsidRDefault="002155C4">
      <w:pPr>
        <w:spacing w:before="0"/>
        <w:rPr>
          <w:rFonts w:cs="Arial"/>
          <w:b/>
        </w:rPr>
      </w:pPr>
    </w:p>
    <w:p w14:paraId="59126520" w14:textId="77777777" w:rsidR="00044E4A" w:rsidRDefault="00044E4A">
      <w:pPr>
        <w:spacing w:before="0"/>
        <w:rPr>
          <w:rFonts w:cs="Arial"/>
          <w:b/>
        </w:rPr>
      </w:pPr>
    </w:p>
    <w:p w14:paraId="126CFEB6" w14:textId="46B6FAA6" w:rsidR="00044E4A" w:rsidRDefault="00044E4A">
      <w:pPr>
        <w:spacing w:before="0"/>
        <w:rPr>
          <w:rFonts w:cs="Arial"/>
          <w:b/>
        </w:rPr>
      </w:pPr>
    </w:p>
    <w:p w14:paraId="5A3C8A6E" w14:textId="7EB274CD" w:rsidR="00044E4A" w:rsidRDefault="00044E4A">
      <w:pPr>
        <w:spacing w:before="0"/>
        <w:rPr>
          <w:rFonts w:cs="Arial"/>
          <w:b/>
        </w:rPr>
      </w:pPr>
      <w:r>
        <w:rPr>
          <w:rFonts w:cs="Arial"/>
          <w:b/>
        </w:rPr>
        <w:br w:type="page"/>
      </w:r>
    </w:p>
    <w:p w14:paraId="639AE75A" w14:textId="13D67CAB" w:rsidR="00644F00" w:rsidRDefault="00644F00" w:rsidP="008854EF">
      <w:pPr>
        <w:pStyle w:val="Ttulo1"/>
        <w:keepNext w:val="0"/>
        <w:widowControl w:val="0"/>
        <w:spacing w:before="120" w:after="120"/>
        <w:rPr>
          <w:rFonts w:ascii="Arial" w:hAnsi="Arial" w:cs="Arial"/>
          <w:caps/>
        </w:rPr>
      </w:pPr>
      <w:bookmarkStart w:id="3" w:name="_Toc42063141"/>
      <w:bookmarkStart w:id="4" w:name="_Toc42063840"/>
      <w:r>
        <w:rPr>
          <w:rFonts w:ascii="Arial" w:hAnsi="Arial" w:cs="Arial"/>
          <w:caps/>
        </w:rPr>
        <w:lastRenderedPageBreak/>
        <w:t>SOBRE A FUNDAÇÃO RENOVA</w:t>
      </w:r>
      <w:bookmarkEnd w:id="3"/>
      <w:bookmarkEnd w:id="4"/>
    </w:p>
    <w:p w14:paraId="04F746C5" w14:textId="77777777" w:rsidR="00322AC0" w:rsidRPr="001755E3" w:rsidRDefault="00322AC0" w:rsidP="001755E3">
      <w:pPr>
        <w:spacing w:before="100" w:beforeAutospacing="1" w:after="100" w:afterAutospacing="1" w:line="360" w:lineRule="auto"/>
        <w:jc w:val="both"/>
        <w:rPr>
          <w:rFonts w:cs="Arial"/>
        </w:rPr>
      </w:pPr>
      <w:r w:rsidRPr="001755E3">
        <w:rPr>
          <w:rFonts w:cs="Arial"/>
        </w:rPr>
        <w:t>A Fundação Renova foi constituída em 30 de junho de 2016 e iniciou suas operações em 02 de agosto do mesmo ano. A instituição é fruto da assinatura do Termo de Transação e Ajustamento de Conduta (TTAC), assinado em 02 de março de 2016, entre Samarco Mineração – com o apoio de suas acionistas, Vale e BHP Billiton -, Governo Federal, Governos Estaduais de Minas Gerais e Espírito Santo e outros órgãos governamentais. O Termo define a Renova como o ente responsável pela criação, gestão e execução das ações de reparação e compensação das áreas e comunidades atingidas pelo rompimento da barragem de Fundão.</w:t>
      </w:r>
    </w:p>
    <w:p w14:paraId="10C8B5A4" w14:textId="61D0FF21" w:rsidR="00322AC0" w:rsidRPr="001755E3" w:rsidRDefault="00322AC0" w:rsidP="00724FA2">
      <w:pPr>
        <w:spacing w:before="100" w:beforeAutospacing="1" w:after="100" w:afterAutospacing="1" w:line="360" w:lineRule="auto"/>
        <w:jc w:val="both"/>
        <w:rPr>
          <w:rFonts w:cs="Arial"/>
        </w:rPr>
      </w:pPr>
      <w:r w:rsidRPr="001755E3">
        <w:rPr>
          <w:rFonts w:cs="Arial"/>
        </w:rPr>
        <w:t>A Fundação Renova tem implementado ações no sentido de contribuir para o desenvolvimento integrado dos territórios impactados pelo rompimento da barragem de Fundão, articulando e potencializando os investimentos com o objetivo de reparar e compensar os danos físicos, sociais e ambientais. A cláusula 15, item II do TTAC</w:t>
      </w:r>
      <w:r w:rsidR="00CB4E9C">
        <w:rPr>
          <w:rFonts w:cs="Arial"/>
        </w:rPr>
        <w:t xml:space="preserve"> </w:t>
      </w:r>
      <w:bookmarkStart w:id="5" w:name="_Hlk39070433"/>
      <w:r w:rsidR="0006044A">
        <w:rPr>
          <w:rFonts w:cs="Arial"/>
        </w:rPr>
        <w:t>(</w:t>
      </w:r>
      <w:hyperlink r:id="rId12" w:history="1">
        <w:r w:rsidR="0006044A" w:rsidRPr="004B4E27">
          <w:rPr>
            <w:rStyle w:val="Hyperlink"/>
          </w:rPr>
          <w:t>https://www.fundacaorenova.org/wp-content/uploads/2016/07/ttac-final-assinado-para-encaminhamento-e-uso-geral.pdf</w:t>
        </w:r>
      </w:hyperlink>
      <w:r w:rsidR="0006044A">
        <w:rPr>
          <w:rFonts w:cs="Arial"/>
        </w:rPr>
        <w:t>)</w:t>
      </w:r>
      <w:bookmarkEnd w:id="5"/>
      <w:r w:rsidR="0006044A">
        <w:rPr>
          <w:rFonts w:cs="Arial"/>
        </w:rPr>
        <w:t>,</w:t>
      </w:r>
      <w:r w:rsidRPr="001755E3">
        <w:rPr>
          <w:rFonts w:cs="Arial"/>
        </w:rPr>
        <w:t xml:space="preserve"> institui o eixo temático de RESTAURAÇÃO FLORESTAL E PRODUÇÃO DE ÁGUA onde foram atribuídos alguns aspectos, tais como</w:t>
      </w:r>
      <w:r w:rsidR="00724FA2">
        <w:rPr>
          <w:rFonts w:cs="Arial"/>
        </w:rPr>
        <w:t xml:space="preserve"> a </w:t>
      </w:r>
      <w:r w:rsidRPr="001755E3">
        <w:rPr>
          <w:rFonts w:cs="Arial"/>
        </w:rPr>
        <w:t>recuperação de vegetação nativa de Áreas de Preservação Permanente (APP) e Áreas de Recarga Hídrica (ARH) degradada da Bacia do Rio Doce de cunho compensatório.</w:t>
      </w:r>
    </w:p>
    <w:p w14:paraId="7EED031B" w14:textId="60828A5C" w:rsidR="00322AC0" w:rsidRPr="001755E3" w:rsidRDefault="00322AC0" w:rsidP="001755E3">
      <w:pPr>
        <w:spacing w:before="100" w:beforeAutospacing="1" w:after="100" w:afterAutospacing="1" w:line="360" w:lineRule="auto"/>
        <w:jc w:val="both"/>
        <w:rPr>
          <w:rFonts w:cs="Arial"/>
        </w:rPr>
      </w:pPr>
      <w:r w:rsidRPr="001755E3">
        <w:rPr>
          <w:rFonts w:cs="Arial"/>
        </w:rPr>
        <w:t xml:space="preserve">Com base no exposto e no intuito de reforçar tais compromissos, a Fundação Renova convida os interessados a participar do </w:t>
      </w:r>
      <w:bookmarkStart w:id="6" w:name="_Hlk511228792"/>
      <w:r w:rsidRPr="001755E3">
        <w:rPr>
          <w:rFonts w:cs="Arial"/>
        </w:rPr>
        <w:t xml:space="preserve">presente </w:t>
      </w:r>
      <w:r w:rsidRPr="00BC7A40">
        <w:rPr>
          <w:rFonts w:cs="Arial"/>
        </w:rPr>
        <w:t>Edital</w:t>
      </w:r>
      <w:bookmarkEnd w:id="6"/>
      <w:r w:rsidRPr="001755E3">
        <w:rPr>
          <w:rFonts w:cs="Arial"/>
        </w:rPr>
        <w:t>. A Fundação Renova acredita que todos podem ser protagonistas na recuperação do Rio Doce, portanto, é bem-vinda qualquer solução que valorize a coletividade.</w:t>
      </w:r>
    </w:p>
    <w:p w14:paraId="0A4DF042" w14:textId="6CE08AEB" w:rsidR="00267ED2" w:rsidRDefault="00644F00" w:rsidP="008854EF">
      <w:pPr>
        <w:pStyle w:val="Ttulo1"/>
        <w:keepNext w:val="0"/>
        <w:widowControl w:val="0"/>
        <w:spacing w:before="120" w:after="120"/>
        <w:rPr>
          <w:rFonts w:ascii="Arial" w:hAnsi="Arial" w:cs="Arial"/>
          <w:caps/>
        </w:rPr>
      </w:pPr>
      <w:bookmarkStart w:id="7" w:name="_Toc42063142"/>
      <w:bookmarkStart w:id="8" w:name="_Toc42063841"/>
      <w:r>
        <w:rPr>
          <w:rFonts w:ascii="Arial" w:hAnsi="Arial" w:cs="Arial"/>
          <w:caps/>
        </w:rPr>
        <w:t>SOBRE O EDITAL</w:t>
      </w:r>
      <w:bookmarkEnd w:id="7"/>
      <w:bookmarkEnd w:id="8"/>
    </w:p>
    <w:p w14:paraId="6B06C7F9" w14:textId="3DE4E542" w:rsidR="000C345A" w:rsidRDefault="000C345A" w:rsidP="009B55FE">
      <w:pPr>
        <w:widowControl w:val="0"/>
        <w:autoSpaceDE w:val="0"/>
        <w:autoSpaceDN w:val="0"/>
        <w:adjustRightInd w:val="0"/>
        <w:spacing w:before="120" w:after="120" w:line="360" w:lineRule="auto"/>
        <w:jc w:val="both"/>
        <w:rPr>
          <w:rFonts w:cs="Arial"/>
        </w:rPr>
      </w:pPr>
      <w:r w:rsidRPr="002B15DB">
        <w:rPr>
          <w:rFonts w:cs="Arial"/>
        </w:rPr>
        <w:t>Este documento</w:t>
      </w:r>
      <w:r w:rsidR="009F6A36">
        <w:rPr>
          <w:rFonts w:cs="Arial"/>
        </w:rPr>
        <w:t xml:space="preserve"> </w:t>
      </w:r>
      <w:r w:rsidRPr="002B15DB">
        <w:rPr>
          <w:rFonts w:cs="Arial"/>
        </w:rPr>
        <w:t>tem por finalidade orientar a</w:t>
      </w:r>
      <w:r w:rsidR="002B15DB" w:rsidRPr="002B15DB">
        <w:rPr>
          <w:rFonts w:cs="Arial"/>
        </w:rPr>
        <w:t>s</w:t>
      </w:r>
      <w:r w:rsidRPr="002B15DB">
        <w:rPr>
          <w:rFonts w:cs="Arial"/>
        </w:rPr>
        <w:t xml:space="preserve"> </w:t>
      </w:r>
      <w:r w:rsidR="00E6454A">
        <w:rPr>
          <w:rFonts w:cs="Arial"/>
        </w:rPr>
        <w:t>PROPONENTES</w:t>
      </w:r>
      <w:r w:rsidRPr="002B15DB">
        <w:rPr>
          <w:rFonts w:cs="Arial"/>
        </w:rPr>
        <w:t xml:space="preserve"> na elaboração d</w:t>
      </w:r>
      <w:r w:rsidR="00E6454A">
        <w:rPr>
          <w:rFonts w:cs="Arial"/>
        </w:rPr>
        <w:t>e</w:t>
      </w:r>
      <w:r w:rsidRPr="002B15DB">
        <w:rPr>
          <w:rFonts w:cs="Arial"/>
        </w:rPr>
        <w:t xml:space="preserve"> propostas técnica e comercial para atendimento ao escopo de contratação de serviço</w:t>
      </w:r>
      <w:r w:rsidR="00136FAF" w:rsidRPr="002B15DB">
        <w:rPr>
          <w:rFonts w:cs="Arial"/>
        </w:rPr>
        <w:t>s</w:t>
      </w:r>
      <w:r w:rsidRPr="002B15DB">
        <w:rPr>
          <w:rFonts w:cs="Arial"/>
        </w:rPr>
        <w:t xml:space="preserve"> especializado</w:t>
      </w:r>
      <w:r w:rsidR="00136FAF" w:rsidRPr="002B15DB">
        <w:rPr>
          <w:rFonts w:cs="Arial"/>
        </w:rPr>
        <w:t xml:space="preserve">s </w:t>
      </w:r>
      <w:r w:rsidR="002B15DB" w:rsidRPr="002B15DB">
        <w:rPr>
          <w:rFonts w:cs="Arial"/>
        </w:rPr>
        <w:t xml:space="preserve">(técnicos, científicos e operacionais) </w:t>
      </w:r>
      <w:r w:rsidR="00136FAF" w:rsidRPr="002B15DB">
        <w:rPr>
          <w:rFonts w:cs="Arial"/>
        </w:rPr>
        <w:t xml:space="preserve">de restauração florestal </w:t>
      </w:r>
      <w:r w:rsidRPr="002B15DB">
        <w:rPr>
          <w:rFonts w:cs="Arial"/>
        </w:rPr>
        <w:t xml:space="preserve">e outras atividades </w:t>
      </w:r>
      <w:r w:rsidR="002B15DB" w:rsidRPr="002B15DB">
        <w:rPr>
          <w:rFonts w:cs="Arial"/>
        </w:rPr>
        <w:t xml:space="preserve">relacionadas </w:t>
      </w:r>
      <w:bookmarkStart w:id="9" w:name="_Hlk40803205"/>
      <w:r w:rsidR="002B15DB" w:rsidRPr="002B15DB">
        <w:rPr>
          <w:rFonts w:cs="Arial"/>
          <w:bCs/>
        </w:rPr>
        <w:t>em áreas de preservação permanente (APP)</w:t>
      </w:r>
      <w:r w:rsidR="009B55FE">
        <w:rPr>
          <w:rFonts w:cs="Arial"/>
          <w:bCs/>
        </w:rPr>
        <w:t xml:space="preserve"> e </w:t>
      </w:r>
      <w:r w:rsidR="002B15DB" w:rsidRPr="002B15DB">
        <w:rPr>
          <w:rFonts w:cs="Arial"/>
          <w:bCs/>
        </w:rPr>
        <w:t>de recarga hídrica (ARH) degradadas</w:t>
      </w:r>
      <w:bookmarkEnd w:id="9"/>
      <w:r w:rsidR="009B55FE">
        <w:rPr>
          <w:rFonts w:cs="Arial"/>
        </w:rPr>
        <w:t xml:space="preserve"> na bacia do </w:t>
      </w:r>
      <w:r w:rsidR="00E6454A">
        <w:rPr>
          <w:rFonts w:cs="Arial"/>
        </w:rPr>
        <w:t>r</w:t>
      </w:r>
      <w:r w:rsidR="009B55FE">
        <w:rPr>
          <w:rFonts w:cs="Arial"/>
        </w:rPr>
        <w:t xml:space="preserve">io Doce, mais </w:t>
      </w:r>
      <w:r w:rsidR="009B55FE" w:rsidRPr="00D775A8">
        <w:rPr>
          <w:rFonts w:cs="Arial"/>
        </w:rPr>
        <w:t xml:space="preserve">especificamente </w:t>
      </w:r>
      <w:r w:rsidR="00C47D09" w:rsidRPr="00D775A8">
        <w:rPr>
          <w:rFonts w:cs="Arial"/>
        </w:rPr>
        <w:t xml:space="preserve">na bacia do </w:t>
      </w:r>
      <w:r w:rsidR="00E6454A" w:rsidRPr="00D775A8">
        <w:rPr>
          <w:rFonts w:cs="Arial"/>
        </w:rPr>
        <w:t xml:space="preserve">rio </w:t>
      </w:r>
      <w:r w:rsidR="00C47D09" w:rsidRPr="00D775A8">
        <w:rPr>
          <w:rFonts w:cs="Arial"/>
        </w:rPr>
        <w:t>Manhuaçu</w:t>
      </w:r>
      <w:r w:rsidR="00BA4CB0" w:rsidRPr="00D775A8">
        <w:rPr>
          <w:rFonts w:cs="Arial"/>
        </w:rPr>
        <w:t>.</w:t>
      </w:r>
    </w:p>
    <w:p w14:paraId="7037A7A5" w14:textId="1158D409" w:rsidR="00970376" w:rsidRPr="00BC7A40" w:rsidRDefault="009B55FE" w:rsidP="00970376">
      <w:pPr>
        <w:spacing w:before="100" w:beforeAutospacing="1" w:after="100" w:afterAutospacing="1" w:line="360" w:lineRule="auto"/>
        <w:jc w:val="both"/>
        <w:rPr>
          <w:rFonts w:cs="Arial"/>
        </w:rPr>
      </w:pPr>
      <w:bookmarkStart w:id="10" w:name="_Hlk41566244"/>
      <w:r>
        <w:rPr>
          <w:rFonts w:cs="Arial"/>
          <w:bCs/>
        </w:rPr>
        <w:t xml:space="preserve">O presente edital </w:t>
      </w:r>
      <w:r w:rsidR="00136FAF" w:rsidRPr="002B15DB">
        <w:rPr>
          <w:rFonts w:cs="Arial"/>
          <w:bCs/>
        </w:rPr>
        <w:t>refere</w:t>
      </w:r>
      <w:r>
        <w:rPr>
          <w:rFonts w:cs="Arial"/>
          <w:bCs/>
        </w:rPr>
        <w:t xml:space="preserve">-se </w:t>
      </w:r>
      <w:r w:rsidRPr="00515159">
        <w:rPr>
          <w:rFonts w:cs="Arial"/>
          <w:bCs/>
        </w:rPr>
        <w:t xml:space="preserve">à </w:t>
      </w:r>
      <w:r w:rsidR="00136FAF" w:rsidRPr="00515159">
        <w:rPr>
          <w:rFonts w:cs="Arial"/>
          <w:bCs/>
        </w:rPr>
        <w:t xml:space="preserve">recuperação da vegetação nativa </w:t>
      </w:r>
      <w:r w:rsidR="00E6454A" w:rsidRPr="00515159">
        <w:rPr>
          <w:rFonts w:cs="Arial"/>
          <w:bCs/>
        </w:rPr>
        <w:t xml:space="preserve">de </w:t>
      </w:r>
      <w:r w:rsidR="00BA4CB0" w:rsidRPr="00515159">
        <w:rPr>
          <w:rFonts w:cs="Arial"/>
          <w:bCs/>
        </w:rPr>
        <w:t xml:space="preserve">um total de </w:t>
      </w:r>
      <w:r w:rsidR="00515159" w:rsidRPr="00515159">
        <w:rPr>
          <w:rFonts w:cs="Arial"/>
          <w:bCs/>
        </w:rPr>
        <w:t>2881,32</w:t>
      </w:r>
      <w:r w:rsidR="00970376" w:rsidRPr="00515159">
        <w:rPr>
          <w:rFonts w:cs="Arial"/>
          <w:bCs/>
        </w:rPr>
        <w:t xml:space="preserve"> h</w:t>
      </w:r>
      <w:r w:rsidRPr="00515159">
        <w:rPr>
          <w:rFonts w:cs="Arial"/>
          <w:bCs/>
        </w:rPr>
        <w:t>a</w:t>
      </w:r>
      <w:r w:rsidR="00BA4CB0" w:rsidRPr="00515159">
        <w:rPr>
          <w:rFonts w:cs="Arial"/>
          <w:bCs/>
        </w:rPr>
        <w:t xml:space="preserve"> </w:t>
      </w:r>
      <w:r w:rsidRPr="00515159">
        <w:rPr>
          <w:rFonts w:cs="Arial"/>
          <w:bCs/>
        </w:rPr>
        <w:t>n</w:t>
      </w:r>
      <w:r w:rsidR="00BA4CB0" w:rsidRPr="00515159">
        <w:rPr>
          <w:rFonts w:cs="Arial"/>
          <w:bCs/>
        </w:rPr>
        <w:t>a</w:t>
      </w:r>
      <w:r w:rsidR="00BA4CB0" w:rsidRPr="00970376">
        <w:rPr>
          <w:rFonts w:cs="Arial"/>
          <w:bCs/>
        </w:rPr>
        <w:t xml:space="preserve"> </w:t>
      </w:r>
      <w:r w:rsidR="00BB00CB">
        <w:rPr>
          <w:rFonts w:cs="Arial"/>
          <w:bCs/>
        </w:rPr>
        <w:t>bacia do rio Manhuaçu,</w:t>
      </w:r>
      <w:r>
        <w:rPr>
          <w:rFonts w:cs="Arial"/>
          <w:bCs/>
        </w:rPr>
        <w:t xml:space="preserve"> e faz parte do escopo do </w:t>
      </w:r>
      <w:r>
        <w:rPr>
          <w:rFonts w:cs="Arial"/>
        </w:rPr>
        <w:t>Programa de</w:t>
      </w:r>
      <w:r w:rsidRPr="000E3324">
        <w:rPr>
          <w:rFonts w:cs="Arial"/>
        </w:rPr>
        <w:t xml:space="preserve"> Recuperação </w:t>
      </w:r>
      <w:r>
        <w:rPr>
          <w:rFonts w:cs="Arial"/>
        </w:rPr>
        <w:t xml:space="preserve">de </w:t>
      </w:r>
      <w:r w:rsidR="00177C37">
        <w:rPr>
          <w:rFonts w:cs="Arial"/>
        </w:rPr>
        <w:t>Á</w:t>
      </w:r>
      <w:r w:rsidRPr="000E3324">
        <w:rPr>
          <w:rFonts w:cs="Arial"/>
        </w:rPr>
        <w:t xml:space="preserve">rea de Preservação Permanente e de Recarga Hídrica Degradadas </w:t>
      </w:r>
      <w:r>
        <w:rPr>
          <w:rFonts w:cs="Arial"/>
        </w:rPr>
        <w:t>(PG 26)</w:t>
      </w:r>
      <w:r w:rsidR="00AB5189">
        <w:rPr>
          <w:rFonts w:cs="Arial"/>
        </w:rPr>
        <w:t xml:space="preserve"> </w:t>
      </w:r>
      <w:r w:rsidR="00136FAF" w:rsidRPr="00970376">
        <w:rPr>
          <w:rFonts w:cs="Arial"/>
          <w:bCs/>
        </w:rPr>
        <w:t>da Fundação Renova em atendimento a</w:t>
      </w:r>
      <w:r w:rsidR="00BB00CB">
        <w:rPr>
          <w:rFonts w:cs="Arial"/>
          <w:bCs/>
        </w:rPr>
        <w:t>s</w:t>
      </w:r>
      <w:r w:rsidR="00136FAF" w:rsidRPr="00970376">
        <w:rPr>
          <w:rFonts w:cs="Arial"/>
          <w:bCs/>
        </w:rPr>
        <w:t xml:space="preserve"> cláusulas do </w:t>
      </w:r>
      <w:r w:rsidRPr="000E3324">
        <w:rPr>
          <w:rFonts w:cs="Arial"/>
        </w:rPr>
        <w:t xml:space="preserve">Termo de Transação e Ajustamento de Conduta </w:t>
      </w:r>
      <w:r>
        <w:rPr>
          <w:rFonts w:cs="Arial"/>
        </w:rPr>
        <w:t>(</w:t>
      </w:r>
      <w:r w:rsidR="00136FAF" w:rsidRPr="00970376">
        <w:rPr>
          <w:rFonts w:cs="Arial"/>
          <w:bCs/>
        </w:rPr>
        <w:t>TTAC</w:t>
      </w:r>
      <w:r>
        <w:rPr>
          <w:rFonts w:cs="Arial"/>
          <w:bCs/>
        </w:rPr>
        <w:t>)</w:t>
      </w:r>
      <w:r w:rsidR="00136FAF" w:rsidRPr="00970376">
        <w:rPr>
          <w:rFonts w:cs="Arial"/>
          <w:bCs/>
        </w:rPr>
        <w:t xml:space="preserve">. </w:t>
      </w:r>
      <w:r w:rsidR="00BB00CB">
        <w:rPr>
          <w:rFonts w:cs="Arial"/>
          <w:bCs/>
        </w:rPr>
        <w:t>O escopo e a</w:t>
      </w:r>
      <w:r w:rsidR="00136FAF" w:rsidRPr="00970376">
        <w:rPr>
          <w:rFonts w:cs="Arial"/>
          <w:bCs/>
        </w:rPr>
        <w:t xml:space="preserve">tividades </w:t>
      </w:r>
      <w:r w:rsidR="00B44442">
        <w:rPr>
          <w:rFonts w:cs="Arial"/>
          <w:bCs/>
        </w:rPr>
        <w:t xml:space="preserve">relacionadas </w:t>
      </w:r>
      <w:r w:rsidR="00136FAF" w:rsidRPr="00970376">
        <w:rPr>
          <w:rFonts w:cs="Arial"/>
          <w:bCs/>
        </w:rPr>
        <w:t>consistem</w:t>
      </w:r>
      <w:r>
        <w:rPr>
          <w:rFonts w:cs="Arial"/>
          <w:bCs/>
        </w:rPr>
        <w:t xml:space="preserve"> em</w:t>
      </w:r>
      <w:r w:rsidR="00136FAF" w:rsidRPr="00970376">
        <w:rPr>
          <w:rFonts w:cs="Arial"/>
          <w:bCs/>
        </w:rPr>
        <w:t xml:space="preserve">: </w:t>
      </w:r>
      <w:r w:rsidR="00970376" w:rsidRPr="00322AC0">
        <w:rPr>
          <w:rFonts w:cs="Arial"/>
          <w:bCs/>
        </w:rPr>
        <w:t xml:space="preserve">(i) </w:t>
      </w:r>
      <w:r w:rsidR="00A76C15">
        <w:rPr>
          <w:rFonts w:cs="Arial"/>
          <w:bCs/>
        </w:rPr>
        <w:t xml:space="preserve">realizar apoio </w:t>
      </w:r>
      <w:r w:rsidR="00B44442">
        <w:rPr>
          <w:rFonts w:cs="Arial"/>
          <w:bCs/>
        </w:rPr>
        <w:t>à</w:t>
      </w:r>
      <w:r w:rsidR="00A76C15">
        <w:rPr>
          <w:rFonts w:cs="Arial"/>
          <w:bCs/>
        </w:rPr>
        <w:t xml:space="preserve"> elaboração do CAR (quando necessário); (</w:t>
      </w:r>
      <w:proofErr w:type="spellStart"/>
      <w:r w:rsidR="00A76C15">
        <w:rPr>
          <w:rFonts w:cs="Arial"/>
          <w:bCs/>
        </w:rPr>
        <w:t>ii</w:t>
      </w:r>
      <w:proofErr w:type="spellEnd"/>
      <w:r w:rsidR="00A76C15">
        <w:rPr>
          <w:rFonts w:cs="Arial"/>
          <w:bCs/>
        </w:rPr>
        <w:t xml:space="preserve">) </w:t>
      </w:r>
      <w:r w:rsidR="00970376" w:rsidRPr="00322AC0">
        <w:rPr>
          <w:rFonts w:cs="Arial"/>
          <w:bCs/>
        </w:rPr>
        <w:t xml:space="preserve">realizar </w:t>
      </w:r>
      <w:r w:rsidR="00E4213D">
        <w:rPr>
          <w:rFonts w:cs="Arial"/>
          <w:bCs/>
        </w:rPr>
        <w:t xml:space="preserve">visitas para a </w:t>
      </w:r>
      <w:r w:rsidR="00970376" w:rsidRPr="00322AC0">
        <w:rPr>
          <w:rFonts w:cs="Arial"/>
          <w:bCs/>
        </w:rPr>
        <w:t>identificar e valida</w:t>
      </w:r>
      <w:r w:rsidR="00080B5E">
        <w:rPr>
          <w:rFonts w:cs="Arial"/>
          <w:bCs/>
        </w:rPr>
        <w:t xml:space="preserve">r </w:t>
      </w:r>
      <w:r w:rsidR="00E4213D">
        <w:rPr>
          <w:rFonts w:cs="Arial"/>
          <w:bCs/>
        </w:rPr>
        <w:t>de</w:t>
      </w:r>
      <w:r w:rsidR="00970376" w:rsidRPr="00322AC0">
        <w:rPr>
          <w:rFonts w:cs="Arial"/>
          <w:bCs/>
        </w:rPr>
        <w:t xml:space="preserve"> áreas de preservação permanente</w:t>
      </w:r>
      <w:r w:rsidR="00660AF2">
        <w:rPr>
          <w:rFonts w:cs="Arial"/>
          <w:bCs/>
        </w:rPr>
        <w:t xml:space="preserve"> </w:t>
      </w:r>
      <w:r w:rsidR="00660AF2">
        <w:rPr>
          <w:rFonts w:cs="Arial"/>
          <w:bCs/>
        </w:rPr>
        <w:lastRenderedPageBreak/>
        <w:t>(APP)</w:t>
      </w:r>
      <w:r w:rsidR="00702BD3">
        <w:rPr>
          <w:rFonts w:cs="Arial"/>
          <w:bCs/>
        </w:rPr>
        <w:t xml:space="preserve"> e</w:t>
      </w:r>
      <w:r w:rsidR="00080B5E">
        <w:rPr>
          <w:rFonts w:cs="Arial"/>
          <w:bCs/>
        </w:rPr>
        <w:t xml:space="preserve"> </w:t>
      </w:r>
      <w:r w:rsidR="00970376" w:rsidRPr="00322AC0">
        <w:rPr>
          <w:rFonts w:cs="Arial"/>
          <w:bCs/>
        </w:rPr>
        <w:t xml:space="preserve">de recarga hídrica </w:t>
      </w:r>
      <w:r w:rsidR="00660AF2">
        <w:rPr>
          <w:rFonts w:cs="Arial"/>
          <w:bCs/>
        </w:rPr>
        <w:t xml:space="preserve">(ARH) </w:t>
      </w:r>
      <w:r w:rsidR="00702BD3">
        <w:rPr>
          <w:rFonts w:cs="Arial"/>
          <w:bCs/>
        </w:rPr>
        <w:t>que sejam passíveis de ações de restauração assistida</w:t>
      </w:r>
      <w:r w:rsidR="00177C37">
        <w:rPr>
          <w:rFonts w:cs="Arial"/>
          <w:bCs/>
        </w:rPr>
        <w:t xml:space="preserve"> </w:t>
      </w:r>
      <w:r w:rsidR="00177C37" w:rsidRPr="003614CF">
        <w:rPr>
          <w:rFonts w:cs="Arial"/>
          <w:bCs/>
        </w:rPr>
        <w:t xml:space="preserve">(áreas </w:t>
      </w:r>
      <w:r w:rsidR="003614CF" w:rsidRPr="003614CF">
        <w:rPr>
          <w:rFonts w:cs="Arial"/>
          <w:bCs/>
        </w:rPr>
        <w:t xml:space="preserve">ou fragmentos florestais em </w:t>
      </w:r>
      <w:r w:rsidR="00177C37" w:rsidRPr="003614CF">
        <w:rPr>
          <w:rFonts w:cs="Arial"/>
          <w:bCs/>
        </w:rPr>
        <w:t>estágio inicial de regeneração natural)</w:t>
      </w:r>
      <w:r w:rsidR="00177C37">
        <w:rPr>
          <w:rFonts w:cs="Arial"/>
          <w:bCs/>
        </w:rPr>
        <w:t xml:space="preserve"> </w:t>
      </w:r>
      <w:r w:rsidR="00702BD3">
        <w:rPr>
          <w:rFonts w:cs="Arial"/>
          <w:bCs/>
        </w:rPr>
        <w:t>e ativa</w:t>
      </w:r>
      <w:r>
        <w:rPr>
          <w:rFonts w:cs="Arial"/>
          <w:bCs/>
        </w:rPr>
        <w:t>;</w:t>
      </w:r>
      <w:r w:rsidR="00970376" w:rsidRPr="00322AC0">
        <w:rPr>
          <w:rFonts w:cs="Arial"/>
          <w:bCs/>
        </w:rPr>
        <w:t xml:space="preserve"> (</w:t>
      </w:r>
      <w:proofErr w:type="spellStart"/>
      <w:r w:rsidR="00970376" w:rsidRPr="00322AC0">
        <w:rPr>
          <w:rFonts w:cs="Arial"/>
          <w:bCs/>
        </w:rPr>
        <w:t>ii</w:t>
      </w:r>
      <w:proofErr w:type="spellEnd"/>
      <w:r w:rsidR="00970376" w:rsidRPr="00626479">
        <w:rPr>
          <w:rFonts w:cs="Arial"/>
          <w:bCs/>
        </w:rPr>
        <w:t xml:space="preserve">) </w:t>
      </w:r>
      <w:r w:rsidR="00B84E77">
        <w:rPr>
          <w:rFonts w:cs="Arial"/>
          <w:bCs/>
        </w:rPr>
        <w:t xml:space="preserve">realizar </w:t>
      </w:r>
      <w:proofErr w:type="spellStart"/>
      <w:r w:rsidR="00B84E77">
        <w:rPr>
          <w:rFonts w:cs="Arial"/>
          <w:bCs/>
        </w:rPr>
        <w:t>piqueteamento</w:t>
      </w:r>
      <w:proofErr w:type="spellEnd"/>
      <w:r w:rsidR="00A76C15">
        <w:rPr>
          <w:rFonts w:cs="Arial"/>
          <w:bCs/>
        </w:rPr>
        <w:t xml:space="preserve"> das áreas validadas</w:t>
      </w:r>
      <w:r w:rsidR="00B84E77">
        <w:rPr>
          <w:rFonts w:cs="Arial"/>
          <w:bCs/>
        </w:rPr>
        <w:t>; (</w:t>
      </w:r>
      <w:proofErr w:type="spellStart"/>
      <w:r w:rsidR="00E4213D">
        <w:rPr>
          <w:rFonts w:cs="Arial"/>
          <w:bCs/>
        </w:rPr>
        <w:t>iii</w:t>
      </w:r>
      <w:proofErr w:type="spellEnd"/>
      <w:r w:rsidR="00B84E77">
        <w:rPr>
          <w:rFonts w:cs="Arial"/>
          <w:bCs/>
        </w:rPr>
        <w:t xml:space="preserve">) </w:t>
      </w:r>
      <w:r w:rsidR="00A511ED" w:rsidRPr="00626479">
        <w:rPr>
          <w:rFonts w:cs="Arial"/>
          <w:bCs/>
        </w:rPr>
        <w:t>realiza</w:t>
      </w:r>
      <w:r>
        <w:rPr>
          <w:rFonts w:cs="Arial"/>
          <w:bCs/>
        </w:rPr>
        <w:t>r</w:t>
      </w:r>
      <w:r w:rsidR="00A511ED" w:rsidRPr="00626479">
        <w:rPr>
          <w:rFonts w:cs="Arial"/>
          <w:bCs/>
        </w:rPr>
        <w:t xml:space="preserve"> e</w:t>
      </w:r>
      <w:r w:rsidR="0063701D">
        <w:rPr>
          <w:rFonts w:cs="Arial"/>
          <w:bCs/>
        </w:rPr>
        <w:t>/ou</w:t>
      </w:r>
      <w:r w:rsidR="00A511ED" w:rsidRPr="00626479">
        <w:rPr>
          <w:rFonts w:cs="Arial"/>
          <w:bCs/>
        </w:rPr>
        <w:t xml:space="preserve"> </w:t>
      </w:r>
      <w:r w:rsidR="00970376" w:rsidRPr="00626479">
        <w:rPr>
          <w:rFonts w:cs="Arial"/>
          <w:bCs/>
        </w:rPr>
        <w:t>fiscaliza</w:t>
      </w:r>
      <w:r>
        <w:rPr>
          <w:rFonts w:cs="Arial"/>
          <w:bCs/>
        </w:rPr>
        <w:t>r</w:t>
      </w:r>
      <w:r w:rsidR="00970376" w:rsidRPr="00322AC0">
        <w:rPr>
          <w:rFonts w:cs="Arial"/>
          <w:bCs/>
        </w:rPr>
        <w:t xml:space="preserve"> o cercamento da</w:t>
      </w:r>
      <w:r w:rsidR="0063701D">
        <w:rPr>
          <w:rFonts w:cs="Arial"/>
          <w:bCs/>
        </w:rPr>
        <w:t>s</w:t>
      </w:r>
      <w:r w:rsidR="00970376" w:rsidRPr="00322AC0">
        <w:rPr>
          <w:rFonts w:cs="Arial"/>
          <w:bCs/>
        </w:rPr>
        <w:t xml:space="preserve"> </w:t>
      </w:r>
      <w:r w:rsidR="0064208D">
        <w:rPr>
          <w:rFonts w:cs="Arial"/>
          <w:bCs/>
        </w:rPr>
        <w:t>áreas validadas (</w:t>
      </w:r>
      <w:r w:rsidR="00970376" w:rsidRPr="00322AC0">
        <w:rPr>
          <w:rFonts w:cs="Arial"/>
          <w:bCs/>
        </w:rPr>
        <w:t xml:space="preserve">unidades de </w:t>
      </w:r>
      <w:r>
        <w:rPr>
          <w:rFonts w:cs="Arial"/>
          <w:bCs/>
        </w:rPr>
        <w:t>trabalho</w:t>
      </w:r>
      <w:r w:rsidR="0064208D">
        <w:rPr>
          <w:rFonts w:cs="Arial"/>
          <w:bCs/>
        </w:rPr>
        <w:t>)</w:t>
      </w:r>
      <w:r>
        <w:rPr>
          <w:rFonts w:cs="Arial"/>
          <w:bCs/>
        </w:rPr>
        <w:t>;</w:t>
      </w:r>
      <w:r w:rsidR="00970376" w:rsidRPr="00322AC0">
        <w:rPr>
          <w:rFonts w:cs="Arial"/>
          <w:bCs/>
        </w:rPr>
        <w:t xml:space="preserve"> (</w:t>
      </w:r>
      <w:proofErr w:type="spellStart"/>
      <w:r w:rsidR="00E4213D">
        <w:rPr>
          <w:rFonts w:cs="Arial"/>
          <w:bCs/>
        </w:rPr>
        <w:t>i</w:t>
      </w:r>
      <w:r w:rsidR="00970376" w:rsidRPr="00322AC0">
        <w:rPr>
          <w:rFonts w:cs="Arial"/>
          <w:bCs/>
        </w:rPr>
        <w:t>v</w:t>
      </w:r>
      <w:proofErr w:type="spellEnd"/>
      <w:r w:rsidR="00970376" w:rsidRPr="00322AC0">
        <w:rPr>
          <w:rFonts w:cs="Arial"/>
          <w:bCs/>
          <w:lang w:val="pt-PT"/>
        </w:rPr>
        <w:t>) elabora</w:t>
      </w:r>
      <w:r>
        <w:rPr>
          <w:rFonts w:cs="Arial"/>
          <w:bCs/>
          <w:lang w:val="pt-PT"/>
        </w:rPr>
        <w:t>r</w:t>
      </w:r>
      <w:r w:rsidR="00970376" w:rsidRPr="00322AC0">
        <w:rPr>
          <w:rFonts w:cs="Arial"/>
          <w:bCs/>
          <w:lang w:val="pt-PT"/>
        </w:rPr>
        <w:t xml:space="preserve"> e implanta</w:t>
      </w:r>
      <w:r>
        <w:rPr>
          <w:rFonts w:cs="Arial"/>
          <w:bCs/>
          <w:lang w:val="pt-PT"/>
        </w:rPr>
        <w:t>r</w:t>
      </w:r>
      <w:r w:rsidR="00970376" w:rsidRPr="00322AC0">
        <w:rPr>
          <w:rFonts w:cs="Arial"/>
          <w:bCs/>
          <w:lang w:val="pt-PT"/>
        </w:rPr>
        <w:t xml:space="preserve"> </w:t>
      </w:r>
      <w:r>
        <w:rPr>
          <w:rFonts w:cs="Arial"/>
          <w:bCs/>
          <w:lang w:val="pt-PT"/>
        </w:rPr>
        <w:t xml:space="preserve">os </w:t>
      </w:r>
      <w:r w:rsidR="00970376" w:rsidRPr="00322AC0">
        <w:rPr>
          <w:rFonts w:cs="Arial"/>
          <w:bCs/>
          <w:lang w:val="pt-PT"/>
        </w:rPr>
        <w:t>projeto</w:t>
      </w:r>
      <w:r>
        <w:rPr>
          <w:rFonts w:cs="Arial"/>
          <w:bCs/>
          <w:lang w:val="pt-PT"/>
        </w:rPr>
        <w:t>s</w:t>
      </w:r>
      <w:r w:rsidR="00970376" w:rsidRPr="00322AC0">
        <w:rPr>
          <w:rFonts w:cs="Arial"/>
          <w:bCs/>
          <w:lang w:val="pt-PT"/>
        </w:rPr>
        <w:t xml:space="preserve"> individua</w:t>
      </w:r>
      <w:r>
        <w:rPr>
          <w:rFonts w:cs="Arial"/>
          <w:bCs/>
          <w:lang w:val="pt-PT"/>
        </w:rPr>
        <w:t>is</w:t>
      </w:r>
      <w:r w:rsidR="00970376" w:rsidRPr="00322AC0">
        <w:rPr>
          <w:rFonts w:cs="Arial"/>
          <w:bCs/>
          <w:lang w:val="pt-PT"/>
        </w:rPr>
        <w:t xml:space="preserve"> </w:t>
      </w:r>
      <w:r>
        <w:rPr>
          <w:rFonts w:cs="Arial"/>
          <w:bCs/>
          <w:lang w:val="pt-PT"/>
        </w:rPr>
        <w:t xml:space="preserve">por </w:t>
      </w:r>
      <w:r w:rsidR="00970376" w:rsidRPr="00322AC0">
        <w:rPr>
          <w:rFonts w:cs="Arial"/>
          <w:bCs/>
          <w:lang w:val="pt-PT"/>
        </w:rPr>
        <w:t>propriedade (PIP)</w:t>
      </w:r>
      <w:r w:rsidR="0064208D">
        <w:rPr>
          <w:rFonts w:cs="Arial"/>
          <w:bCs/>
          <w:lang w:val="pt-PT"/>
        </w:rPr>
        <w:t xml:space="preserve">, ou seja, </w:t>
      </w:r>
      <w:r w:rsidR="0084691A">
        <w:rPr>
          <w:rFonts w:cs="Arial"/>
          <w:bCs/>
          <w:lang w:val="pt-PT"/>
        </w:rPr>
        <w:t>de restauração florestal e infraestruturas</w:t>
      </w:r>
      <w:r w:rsidR="003D14EE">
        <w:rPr>
          <w:rFonts w:cs="Arial"/>
          <w:bCs/>
          <w:lang w:val="pt-PT"/>
        </w:rPr>
        <w:t xml:space="preserve"> (dessedentação animal, barraginha e saneamento rural)</w:t>
      </w:r>
      <w:r>
        <w:rPr>
          <w:rFonts w:cs="Arial"/>
          <w:bCs/>
          <w:lang w:val="pt-PT"/>
        </w:rPr>
        <w:t>;</w:t>
      </w:r>
      <w:r w:rsidR="00D317A0" w:rsidRPr="00D317A0">
        <w:rPr>
          <w:rFonts w:cs="Arial"/>
        </w:rPr>
        <w:t xml:space="preserve"> </w:t>
      </w:r>
      <w:r w:rsidR="00D317A0">
        <w:rPr>
          <w:rFonts w:cs="Arial"/>
        </w:rPr>
        <w:t>(v) realizar assistência técnica operacional</w:t>
      </w:r>
      <w:r w:rsidR="00177C37">
        <w:rPr>
          <w:rFonts w:cs="Arial"/>
        </w:rPr>
        <w:t xml:space="preserve"> </w:t>
      </w:r>
      <w:r w:rsidR="00177C37" w:rsidRPr="003614CF">
        <w:rPr>
          <w:rFonts w:cs="Arial"/>
        </w:rPr>
        <w:t>por</w:t>
      </w:r>
      <w:r w:rsidR="00D317A0">
        <w:rPr>
          <w:rFonts w:cs="Arial"/>
        </w:rPr>
        <w:t xml:space="preserve"> </w:t>
      </w:r>
      <w:r w:rsidR="00D40C78">
        <w:rPr>
          <w:rFonts w:cs="Arial"/>
        </w:rPr>
        <w:t>36 meses</w:t>
      </w:r>
      <w:r w:rsidR="00850C23">
        <w:rPr>
          <w:rFonts w:cs="Arial"/>
        </w:rPr>
        <w:t>, e</w:t>
      </w:r>
      <w:r w:rsidR="00D40C78">
        <w:rPr>
          <w:rFonts w:cs="Arial"/>
        </w:rPr>
        <w:t xml:space="preserve"> </w:t>
      </w:r>
      <w:r w:rsidR="00970376" w:rsidRPr="00322AC0">
        <w:rPr>
          <w:rFonts w:cs="Arial"/>
          <w:bCs/>
          <w:lang w:val="pt-PT"/>
        </w:rPr>
        <w:t>(v</w:t>
      </w:r>
      <w:r w:rsidR="00FC24E2">
        <w:rPr>
          <w:rFonts w:cs="Arial"/>
          <w:bCs/>
          <w:lang w:val="pt-PT"/>
        </w:rPr>
        <w:t>i</w:t>
      </w:r>
      <w:r w:rsidR="00970376" w:rsidRPr="00322AC0">
        <w:rPr>
          <w:rFonts w:cs="Arial"/>
          <w:bCs/>
          <w:lang w:val="pt-PT"/>
        </w:rPr>
        <w:t xml:space="preserve">) </w:t>
      </w:r>
      <w:r>
        <w:rPr>
          <w:rFonts w:cs="Arial"/>
          <w:bCs/>
          <w:lang w:val="pt-PT"/>
        </w:rPr>
        <w:t xml:space="preserve">realizar as práticas de </w:t>
      </w:r>
      <w:r w:rsidR="00970376" w:rsidRPr="00322AC0">
        <w:rPr>
          <w:rFonts w:cs="Arial"/>
        </w:rPr>
        <w:t xml:space="preserve">manutenção </w:t>
      </w:r>
      <w:r w:rsidR="00972100">
        <w:rPr>
          <w:rFonts w:cs="Arial"/>
        </w:rPr>
        <w:t xml:space="preserve">de restauração florestal em </w:t>
      </w:r>
      <w:proofErr w:type="spellStart"/>
      <w:r w:rsidR="009F6F36">
        <w:rPr>
          <w:rFonts w:cs="Arial"/>
        </w:rPr>
        <w:t>APPs</w:t>
      </w:r>
      <w:proofErr w:type="spellEnd"/>
      <w:r w:rsidR="00972100">
        <w:rPr>
          <w:rFonts w:cs="Arial"/>
        </w:rPr>
        <w:t xml:space="preserve"> e </w:t>
      </w:r>
      <w:proofErr w:type="spellStart"/>
      <w:r w:rsidR="009F6F36">
        <w:rPr>
          <w:rFonts w:cs="Arial"/>
        </w:rPr>
        <w:t>ARHs</w:t>
      </w:r>
      <w:proofErr w:type="spellEnd"/>
      <w:r w:rsidR="009F6F36">
        <w:rPr>
          <w:rFonts w:cs="Arial"/>
        </w:rPr>
        <w:t xml:space="preserve"> </w:t>
      </w:r>
      <w:r w:rsidR="00972100">
        <w:rPr>
          <w:rFonts w:cs="Arial"/>
        </w:rPr>
        <w:t xml:space="preserve">durante o período de </w:t>
      </w:r>
      <w:r w:rsidR="00507B88">
        <w:rPr>
          <w:rFonts w:cs="Arial"/>
        </w:rPr>
        <w:t xml:space="preserve">36 meses </w:t>
      </w:r>
      <w:r w:rsidR="00970376" w:rsidRPr="00322AC0">
        <w:rPr>
          <w:rFonts w:cs="Arial"/>
        </w:rPr>
        <w:t xml:space="preserve">com o </w:t>
      </w:r>
      <w:r w:rsidR="00970376" w:rsidRPr="00BC7A40">
        <w:rPr>
          <w:rFonts w:cs="Arial"/>
        </w:rPr>
        <w:t xml:space="preserve">objetivo de </w:t>
      </w:r>
      <w:r w:rsidR="00E4213D" w:rsidRPr="00BC7A40">
        <w:rPr>
          <w:rFonts w:cs="Arial"/>
        </w:rPr>
        <w:t>at</w:t>
      </w:r>
      <w:r w:rsidR="00BD23F6" w:rsidRPr="00BC7A40">
        <w:rPr>
          <w:rFonts w:cs="Arial"/>
        </w:rPr>
        <w:t>ingir o</w:t>
      </w:r>
      <w:r w:rsidRPr="00BC7A40">
        <w:rPr>
          <w:rFonts w:cs="Arial"/>
        </w:rPr>
        <w:t xml:space="preserve">s </w:t>
      </w:r>
      <w:r w:rsidR="00970376" w:rsidRPr="00BC7A40">
        <w:rPr>
          <w:rFonts w:cs="Arial"/>
        </w:rPr>
        <w:t>indicadores</w:t>
      </w:r>
      <w:r w:rsidRPr="00BC7A40">
        <w:rPr>
          <w:rFonts w:cs="Arial"/>
        </w:rPr>
        <w:t xml:space="preserve"> de qualidade e</w:t>
      </w:r>
      <w:r w:rsidR="00BD23F6" w:rsidRPr="00BC7A40">
        <w:rPr>
          <w:rFonts w:cs="Arial"/>
        </w:rPr>
        <w:t xml:space="preserve">, principalmente </w:t>
      </w:r>
      <w:r w:rsidR="00E4213D" w:rsidRPr="00BC7A40">
        <w:rPr>
          <w:rFonts w:cs="Arial"/>
        </w:rPr>
        <w:t xml:space="preserve">os indicadores </w:t>
      </w:r>
      <w:r w:rsidRPr="00BC7A40">
        <w:rPr>
          <w:rFonts w:cs="Arial"/>
        </w:rPr>
        <w:t xml:space="preserve">ecológicos </w:t>
      </w:r>
      <w:r w:rsidR="00507B88" w:rsidRPr="00BC7A40">
        <w:rPr>
          <w:rFonts w:cs="Arial"/>
        </w:rPr>
        <w:t>(</w:t>
      </w:r>
      <w:r w:rsidR="00970376" w:rsidRPr="00BC7A40">
        <w:rPr>
          <w:rFonts w:cs="Arial"/>
        </w:rPr>
        <w:t>apresentados nest</w:t>
      </w:r>
      <w:r w:rsidRPr="00BC7A40">
        <w:rPr>
          <w:rFonts w:cs="Arial"/>
        </w:rPr>
        <w:t>e</w:t>
      </w:r>
      <w:r w:rsidR="00507B88" w:rsidRPr="00BC7A40">
        <w:rPr>
          <w:rFonts w:cs="Arial"/>
        </w:rPr>
        <w:t xml:space="preserve"> documento)</w:t>
      </w:r>
      <w:r w:rsidR="009F6F36" w:rsidRPr="00BC7A40">
        <w:rPr>
          <w:rFonts w:cs="Arial"/>
        </w:rPr>
        <w:t xml:space="preserve"> </w:t>
      </w:r>
      <w:r w:rsidR="00BD23F6" w:rsidRPr="00BC7A40">
        <w:rPr>
          <w:rFonts w:cs="Arial"/>
        </w:rPr>
        <w:t>para atendimento do compromisso ambiental</w:t>
      </w:r>
      <w:r w:rsidR="00850C23" w:rsidRPr="00BC7A40">
        <w:rPr>
          <w:rFonts w:cs="Arial"/>
        </w:rPr>
        <w:t>.</w:t>
      </w:r>
    </w:p>
    <w:bookmarkEnd w:id="10"/>
    <w:p w14:paraId="0DE57CB9" w14:textId="2A19C1AD" w:rsidR="00753E9F" w:rsidRDefault="000C345A" w:rsidP="00753E9F">
      <w:pPr>
        <w:widowControl w:val="0"/>
        <w:autoSpaceDE w:val="0"/>
        <w:autoSpaceDN w:val="0"/>
        <w:adjustRightInd w:val="0"/>
        <w:spacing w:before="120" w:after="120" w:line="360" w:lineRule="auto"/>
        <w:jc w:val="both"/>
        <w:rPr>
          <w:rFonts w:cs="Arial"/>
        </w:rPr>
      </w:pPr>
      <w:r w:rsidRPr="00BC7A40">
        <w:rPr>
          <w:rFonts w:cs="Arial"/>
        </w:rPr>
        <w:t>A não</w:t>
      </w:r>
      <w:r w:rsidRPr="00A46787">
        <w:rPr>
          <w:rFonts w:cs="Arial"/>
        </w:rPr>
        <w:t xml:space="preserve"> observância de qualquer uma das instruções mencionadas neste documento poderá, a critério da FUNDAÇÃO RENOVA, acarretar a eliminação da PROPONENTE</w:t>
      </w:r>
      <w:r w:rsidR="00753E9F">
        <w:rPr>
          <w:rFonts w:cs="Arial"/>
        </w:rPr>
        <w:t xml:space="preserve"> e/ou rescisão do contrato celebrado em virtude deste edital</w:t>
      </w:r>
      <w:r w:rsidR="00753E9F" w:rsidRPr="00A46787">
        <w:rPr>
          <w:rFonts w:cs="Arial"/>
        </w:rPr>
        <w:t>.</w:t>
      </w:r>
    </w:p>
    <w:p w14:paraId="66DFC59E" w14:textId="5BDF034A" w:rsidR="00A81ED5" w:rsidRPr="00054CC6" w:rsidRDefault="009B7B83" w:rsidP="00A81ED5">
      <w:pPr>
        <w:widowControl w:val="0"/>
        <w:autoSpaceDE w:val="0"/>
        <w:autoSpaceDN w:val="0"/>
        <w:adjustRightInd w:val="0"/>
        <w:spacing w:before="100" w:beforeAutospacing="1" w:after="100" w:afterAutospacing="1" w:line="360" w:lineRule="auto"/>
        <w:jc w:val="both"/>
        <w:rPr>
          <w:rFonts w:cs="Arial"/>
        </w:rPr>
      </w:pPr>
      <w:r w:rsidRPr="00054CC6">
        <w:rPr>
          <w:rFonts w:cs="Arial"/>
        </w:rPr>
        <w:t>Este edital é direcionado para EMPRESAS e/ou CONSÓRCIOS.</w:t>
      </w:r>
      <w:r w:rsidR="00092284">
        <w:rPr>
          <w:rFonts w:cs="Arial"/>
        </w:rPr>
        <w:t xml:space="preserve"> Caso as PROPONENTES </w:t>
      </w:r>
      <w:r w:rsidR="00B7171A">
        <w:rPr>
          <w:rFonts w:cs="Arial"/>
        </w:rPr>
        <w:t>tenham sócios ou diretores que sejam funcionários públicos</w:t>
      </w:r>
      <w:r w:rsidR="00A81ED5">
        <w:rPr>
          <w:rFonts w:cs="Arial"/>
        </w:rPr>
        <w:t xml:space="preserve">, </w:t>
      </w:r>
      <w:r w:rsidR="00EF514D">
        <w:rPr>
          <w:rFonts w:cs="Arial"/>
        </w:rPr>
        <w:t>estes serão</w:t>
      </w:r>
      <w:r w:rsidR="00A81ED5">
        <w:rPr>
          <w:rFonts w:cs="Arial"/>
        </w:rPr>
        <w:t xml:space="preserve"> </w:t>
      </w:r>
      <w:r w:rsidR="00EF514D">
        <w:rPr>
          <w:rFonts w:cs="Arial"/>
        </w:rPr>
        <w:t>analisados pelo</w:t>
      </w:r>
      <w:r w:rsidR="00A81ED5">
        <w:rPr>
          <w:rFonts w:cs="Arial"/>
        </w:rPr>
        <w:t xml:space="preserve"> Compliance</w:t>
      </w:r>
      <w:r w:rsidR="00EF514D">
        <w:rPr>
          <w:rFonts w:cs="Arial"/>
        </w:rPr>
        <w:t xml:space="preserve"> da Fundação Renova</w:t>
      </w:r>
      <w:r w:rsidR="00A81ED5">
        <w:rPr>
          <w:rFonts w:cs="Arial"/>
        </w:rPr>
        <w:t>.</w:t>
      </w:r>
    </w:p>
    <w:p w14:paraId="71316EC4" w14:textId="4C94D266" w:rsidR="005C565E" w:rsidRPr="009E29CD" w:rsidRDefault="009B7B83" w:rsidP="009B7B83">
      <w:pPr>
        <w:widowControl w:val="0"/>
        <w:autoSpaceDE w:val="0"/>
        <w:autoSpaceDN w:val="0"/>
        <w:adjustRightInd w:val="0"/>
        <w:spacing w:before="100" w:beforeAutospacing="1" w:after="100" w:afterAutospacing="1" w:line="360" w:lineRule="auto"/>
        <w:jc w:val="both"/>
        <w:rPr>
          <w:rFonts w:cs="Arial"/>
          <w:b/>
          <w:bCs/>
          <w:u w:val="single"/>
        </w:rPr>
      </w:pPr>
      <w:r w:rsidRPr="009E29CD">
        <w:rPr>
          <w:rFonts w:cs="Arial"/>
          <w:b/>
          <w:bCs/>
          <w:u w:val="single"/>
        </w:rPr>
        <w:t xml:space="preserve">As </w:t>
      </w:r>
      <w:r w:rsidR="00850C23" w:rsidRPr="009E29CD">
        <w:rPr>
          <w:rFonts w:cs="Arial"/>
          <w:b/>
          <w:bCs/>
          <w:u w:val="single"/>
        </w:rPr>
        <w:t>PROPONENTES</w:t>
      </w:r>
      <w:r w:rsidRPr="009E29CD">
        <w:rPr>
          <w:rFonts w:cs="Arial"/>
          <w:b/>
          <w:bCs/>
          <w:u w:val="single"/>
        </w:rPr>
        <w:t xml:space="preserve"> </w:t>
      </w:r>
      <w:r w:rsidR="005C565E" w:rsidRPr="009E29CD">
        <w:rPr>
          <w:rFonts w:cs="Arial"/>
          <w:b/>
          <w:bCs/>
          <w:u w:val="single"/>
        </w:rPr>
        <w:t>deve</w:t>
      </w:r>
      <w:r w:rsidR="00054CC6" w:rsidRPr="009E29CD">
        <w:rPr>
          <w:rFonts w:cs="Arial"/>
          <w:b/>
          <w:bCs/>
          <w:u w:val="single"/>
        </w:rPr>
        <w:t xml:space="preserve">rão </w:t>
      </w:r>
      <w:r w:rsidRPr="009E29CD">
        <w:rPr>
          <w:rFonts w:cs="Arial"/>
          <w:b/>
          <w:bCs/>
          <w:u w:val="single"/>
        </w:rPr>
        <w:t xml:space="preserve">apresentar </w:t>
      </w:r>
      <w:r w:rsidR="00917973" w:rsidRPr="009E29CD">
        <w:rPr>
          <w:rFonts w:cs="Arial"/>
          <w:b/>
          <w:bCs/>
          <w:u w:val="single"/>
        </w:rPr>
        <w:t xml:space="preserve">apenas </w:t>
      </w:r>
      <w:r w:rsidR="001C018D" w:rsidRPr="009E29CD">
        <w:rPr>
          <w:rFonts w:cs="Arial"/>
          <w:b/>
          <w:bCs/>
          <w:i/>
          <w:iCs/>
          <w:u w:val="single"/>
        </w:rPr>
        <w:t>uma</w:t>
      </w:r>
      <w:r w:rsidR="001C018D" w:rsidRPr="009E29CD">
        <w:rPr>
          <w:rFonts w:cs="Arial"/>
          <w:b/>
          <w:bCs/>
          <w:u w:val="single"/>
        </w:rPr>
        <w:t xml:space="preserve"> </w:t>
      </w:r>
      <w:r w:rsidRPr="009E29CD">
        <w:rPr>
          <w:rFonts w:cs="Arial"/>
          <w:b/>
          <w:bCs/>
          <w:u w:val="single"/>
        </w:rPr>
        <w:t xml:space="preserve">proposta técnica </w:t>
      </w:r>
      <w:r w:rsidR="00D3463B" w:rsidRPr="009E29CD">
        <w:rPr>
          <w:rFonts w:cs="Arial"/>
          <w:b/>
          <w:bCs/>
          <w:u w:val="single"/>
        </w:rPr>
        <w:t xml:space="preserve">que </w:t>
      </w:r>
      <w:r w:rsidR="005C565E" w:rsidRPr="009E29CD">
        <w:rPr>
          <w:rFonts w:cs="Arial"/>
          <w:b/>
          <w:bCs/>
          <w:u w:val="single"/>
        </w:rPr>
        <w:t xml:space="preserve">será </w:t>
      </w:r>
      <w:r w:rsidR="00D3463B" w:rsidRPr="009E29CD">
        <w:rPr>
          <w:rFonts w:cs="Arial"/>
          <w:b/>
          <w:bCs/>
          <w:u w:val="single"/>
        </w:rPr>
        <w:t xml:space="preserve">avaliada e validada </w:t>
      </w:r>
      <w:r w:rsidR="00D3463B" w:rsidRPr="009E29CD">
        <w:rPr>
          <w:rFonts w:cs="Arial"/>
          <w:b/>
          <w:bCs/>
          <w:i/>
          <w:iCs/>
          <w:u w:val="single"/>
        </w:rPr>
        <w:t>para qualquer um dos lotes</w:t>
      </w:r>
      <w:r w:rsidR="00D3463B" w:rsidRPr="009E29CD">
        <w:rPr>
          <w:rFonts w:cs="Arial"/>
          <w:b/>
          <w:bCs/>
          <w:u w:val="single"/>
        </w:rPr>
        <w:t>, mas deverão elaborar propostas comerciais separadas e discriminada</w:t>
      </w:r>
      <w:r w:rsidR="005C565E" w:rsidRPr="009E29CD">
        <w:rPr>
          <w:rFonts w:cs="Arial"/>
          <w:b/>
          <w:bCs/>
          <w:u w:val="single"/>
        </w:rPr>
        <w:t>s</w:t>
      </w:r>
      <w:r w:rsidR="00D3463B" w:rsidRPr="009E29CD">
        <w:rPr>
          <w:rFonts w:cs="Arial"/>
          <w:b/>
          <w:bCs/>
          <w:u w:val="single"/>
        </w:rPr>
        <w:t xml:space="preserve"> por lote de interesse</w:t>
      </w:r>
      <w:r w:rsidR="009E29CD" w:rsidRPr="009E29CD">
        <w:rPr>
          <w:rFonts w:cs="Arial"/>
          <w:b/>
          <w:bCs/>
          <w:u w:val="single"/>
        </w:rPr>
        <w:t xml:space="preserve"> devido a possibilidade de variação de preços</w:t>
      </w:r>
      <w:r w:rsidR="00D3463B" w:rsidRPr="009E29CD">
        <w:rPr>
          <w:rFonts w:cs="Arial"/>
          <w:b/>
          <w:bCs/>
          <w:u w:val="single"/>
        </w:rPr>
        <w:t xml:space="preserve"> conforme </w:t>
      </w:r>
      <w:r w:rsidR="009E29CD" w:rsidRPr="009E29CD">
        <w:rPr>
          <w:rFonts w:cs="Arial"/>
          <w:b/>
          <w:bCs/>
          <w:u w:val="single"/>
        </w:rPr>
        <w:t xml:space="preserve">os </w:t>
      </w:r>
      <w:r w:rsidR="00D3463B" w:rsidRPr="009E29CD">
        <w:rPr>
          <w:rFonts w:cs="Arial"/>
          <w:b/>
          <w:bCs/>
          <w:u w:val="single"/>
        </w:rPr>
        <w:t>municípios de atuação</w:t>
      </w:r>
      <w:r w:rsidR="009E29CD" w:rsidRPr="009E29CD">
        <w:rPr>
          <w:rFonts w:cs="Arial"/>
          <w:b/>
          <w:bCs/>
          <w:u w:val="single"/>
        </w:rPr>
        <w:t xml:space="preserve">, </w:t>
      </w:r>
      <w:r w:rsidR="005C565E" w:rsidRPr="009E29CD">
        <w:rPr>
          <w:rFonts w:cs="Arial"/>
          <w:b/>
          <w:bCs/>
          <w:u w:val="single"/>
        </w:rPr>
        <w:t>logística e proximidade do fornecedor com estes</w:t>
      </w:r>
      <w:r w:rsidR="00864AEE" w:rsidRPr="009E29CD">
        <w:rPr>
          <w:rFonts w:cs="Arial"/>
          <w:b/>
          <w:bCs/>
          <w:u w:val="single"/>
        </w:rPr>
        <w:t>.</w:t>
      </w:r>
      <w:r w:rsidR="005C565E" w:rsidRPr="009E29CD">
        <w:rPr>
          <w:rFonts w:cs="Arial"/>
          <w:b/>
          <w:bCs/>
          <w:u w:val="single"/>
        </w:rPr>
        <w:t xml:space="preserve"> Desta forma, a proposta técnica </w:t>
      </w:r>
      <w:r w:rsidR="009E29CD" w:rsidRPr="009E29CD">
        <w:rPr>
          <w:rFonts w:cs="Arial"/>
          <w:b/>
          <w:bCs/>
          <w:u w:val="single"/>
        </w:rPr>
        <w:t xml:space="preserve">deverá ser </w:t>
      </w:r>
      <w:r w:rsidR="005C565E" w:rsidRPr="009E29CD">
        <w:rPr>
          <w:rFonts w:cs="Arial"/>
          <w:b/>
          <w:bCs/>
          <w:u w:val="single"/>
        </w:rPr>
        <w:t>única</w:t>
      </w:r>
      <w:r w:rsidR="009E29CD" w:rsidRPr="009E29CD">
        <w:rPr>
          <w:rFonts w:cs="Arial"/>
          <w:b/>
          <w:bCs/>
          <w:u w:val="single"/>
        </w:rPr>
        <w:t>,</w:t>
      </w:r>
      <w:r w:rsidR="005C565E" w:rsidRPr="009E29CD">
        <w:rPr>
          <w:rFonts w:cs="Arial"/>
          <w:b/>
          <w:bCs/>
          <w:u w:val="single"/>
        </w:rPr>
        <w:t xml:space="preserve"> mas deverá ser submetida (enviada) para </w:t>
      </w:r>
      <w:r w:rsidR="009E29CD" w:rsidRPr="009E29CD">
        <w:rPr>
          <w:rFonts w:cs="Arial"/>
          <w:b/>
          <w:bCs/>
          <w:u w:val="single"/>
        </w:rPr>
        <w:t xml:space="preserve">cada um dos </w:t>
      </w:r>
      <w:r w:rsidR="005C565E" w:rsidRPr="009E29CD">
        <w:rPr>
          <w:rFonts w:cs="Arial"/>
          <w:b/>
          <w:bCs/>
          <w:u w:val="single"/>
        </w:rPr>
        <w:t xml:space="preserve">lotes de interesse e, a proposta comercial deverá ser feita para cada </w:t>
      </w:r>
      <w:r w:rsidR="009E29CD" w:rsidRPr="009E29CD">
        <w:rPr>
          <w:rFonts w:cs="Arial"/>
          <w:b/>
          <w:bCs/>
          <w:u w:val="single"/>
        </w:rPr>
        <w:t xml:space="preserve">um dos </w:t>
      </w:r>
      <w:r w:rsidR="005C565E" w:rsidRPr="009E29CD">
        <w:rPr>
          <w:rFonts w:cs="Arial"/>
          <w:b/>
          <w:bCs/>
          <w:u w:val="single"/>
        </w:rPr>
        <w:t>lote</w:t>
      </w:r>
      <w:r w:rsidR="009E29CD" w:rsidRPr="009E29CD">
        <w:rPr>
          <w:rFonts w:cs="Arial"/>
          <w:b/>
          <w:bCs/>
          <w:u w:val="single"/>
        </w:rPr>
        <w:t>s</w:t>
      </w:r>
      <w:r w:rsidR="005C565E" w:rsidRPr="009E29CD">
        <w:rPr>
          <w:rFonts w:cs="Arial"/>
          <w:b/>
          <w:bCs/>
          <w:u w:val="single"/>
        </w:rPr>
        <w:t xml:space="preserve"> de interesse, bem como submetida para cada um deles n</w:t>
      </w:r>
      <w:r w:rsidR="00EF514D">
        <w:rPr>
          <w:rFonts w:cs="Arial"/>
          <w:b/>
          <w:bCs/>
          <w:u w:val="single"/>
        </w:rPr>
        <w:t>a respectiva página do Edital no</w:t>
      </w:r>
      <w:r w:rsidR="005C565E" w:rsidRPr="009E29CD">
        <w:rPr>
          <w:rFonts w:cs="Arial"/>
          <w:b/>
          <w:bCs/>
          <w:u w:val="single"/>
        </w:rPr>
        <w:t xml:space="preserve"> </w:t>
      </w:r>
      <w:r w:rsidR="00EF514D">
        <w:rPr>
          <w:rFonts w:cs="Arial"/>
          <w:b/>
          <w:bCs/>
          <w:u w:val="single"/>
        </w:rPr>
        <w:t>Prosas</w:t>
      </w:r>
      <w:r w:rsidR="005C565E" w:rsidRPr="009E29CD">
        <w:rPr>
          <w:rFonts w:cs="Arial"/>
          <w:b/>
          <w:bCs/>
          <w:u w:val="single"/>
        </w:rPr>
        <w:t>.</w:t>
      </w:r>
    </w:p>
    <w:p w14:paraId="177CFA87" w14:textId="67B0878F" w:rsidR="009B7B83" w:rsidRDefault="009B7B83" w:rsidP="009B7B83">
      <w:pPr>
        <w:widowControl w:val="0"/>
        <w:autoSpaceDE w:val="0"/>
        <w:autoSpaceDN w:val="0"/>
        <w:adjustRightInd w:val="0"/>
        <w:spacing w:before="100" w:beforeAutospacing="1" w:after="100" w:afterAutospacing="1" w:line="360" w:lineRule="auto"/>
        <w:jc w:val="both"/>
        <w:rPr>
          <w:rFonts w:cs="Arial"/>
        </w:rPr>
      </w:pPr>
      <w:r w:rsidRPr="009E29CD">
        <w:rPr>
          <w:rFonts w:cs="Arial"/>
        </w:rPr>
        <w:t xml:space="preserve">A FUNDAÇÃO RENOVA irá </w:t>
      </w:r>
      <w:r w:rsidR="0053115B" w:rsidRPr="009E29CD">
        <w:rPr>
          <w:rFonts w:cs="Arial"/>
        </w:rPr>
        <w:t xml:space="preserve">analisar a proposta </w:t>
      </w:r>
      <w:r w:rsidR="0061034A" w:rsidRPr="009E29CD">
        <w:rPr>
          <w:rFonts w:cs="Arial"/>
        </w:rPr>
        <w:t xml:space="preserve">técnica </w:t>
      </w:r>
      <w:r w:rsidR="00BB10CC" w:rsidRPr="009E29CD">
        <w:rPr>
          <w:rFonts w:cs="Arial"/>
        </w:rPr>
        <w:t>enviada</w:t>
      </w:r>
      <w:r w:rsidR="0053115B" w:rsidRPr="009E29CD">
        <w:rPr>
          <w:rFonts w:cs="Arial"/>
        </w:rPr>
        <w:t xml:space="preserve"> e </w:t>
      </w:r>
      <w:r w:rsidR="00BB10CC" w:rsidRPr="009E29CD">
        <w:rPr>
          <w:rFonts w:cs="Arial"/>
        </w:rPr>
        <w:t xml:space="preserve">as </w:t>
      </w:r>
      <w:r w:rsidR="00B64292" w:rsidRPr="009E29CD">
        <w:rPr>
          <w:rFonts w:cs="Arial"/>
        </w:rPr>
        <w:t>PROPONENTES</w:t>
      </w:r>
      <w:r w:rsidR="00BB10CC" w:rsidRPr="009E29CD">
        <w:rPr>
          <w:rFonts w:cs="Arial"/>
        </w:rPr>
        <w:t xml:space="preserve"> com nota técnica superior a 70% </w:t>
      </w:r>
      <w:r w:rsidR="007926A9" w:rsidRPr="009E29CD">
        <w:rPr>
          <w:rFonts w:cs="Arial"/>
        </w:rPr>
        <w:t xml:space="preserve">(conforme </w:t>
      </w:r>
      <w:r w:rsidR="009E29CD">
        <w:rPr>
          <w:rFonts w:cs="Arial"/>
        </w:rPr>
        <w:t>c</w:t>
      </w:r>
      <w:r w:rsidR="007926A9" w:rsidRPr="009E29CD">
        <w:rPr>
          <w:rFonts w:cs="Arial"/>
        </w:rPr>
        <w:t xml:space="preserve">ritérios de </w:t>
      </w:r>
      <w:r w:rsidR="009E29CD">
        <w:rPr>
          <w:rFonts w:cs="Arial"/>
        </w:rPr>
        <w:t>s</w:t>
      </w:r>
      <w:r w:rsidR="008972E1" w:rsidRPr="009E29CD">
        <w:rPr>
          <w:rFonts w:cs="Arial"/>
        </w:rPr>
        <w:t xml:space="preserve">eleção) </w:t>
      </w:r>
      <w:r w:rsidR="0061034A" w:rsidRPr="009E29CD">
        <w:rPr>
          <w:rFonts w:cs="Arial"/>
        </w:rPr>
        <w:t xml:space="preserve">terão APROVAÇÃO técnica e </w:t>
      </w:r>
      <w:r w:rsidR="00B64292" w:rsidRPr="009E29CD">
        <w:rPr>
          <w:rFonts w:cs="Arial"/>
        </w:rPr>
        <w:t xml:space="preserve">poderão </w:t>
      </w:r>
      <w:r w:rsidR="0061034A" w:rsidRPr="009E29CD">
        <w:rPr>
          <w:rFonts w:cs="Arial"/>
        </w:rPr>
        <w:t xml:space="preserve">concorrer e </w:t>
      </w:r>
      <w:r w:rsidR="00B64292" w:rsidRPr="009E29CD">
        <w:rPr>
          <w:rFonts w:cs="Arial"/>
        </w:rPr>
        <w:t xml:space="preserve">ganhar mais de um lote </w:t>
      </w:r>
      <w:r w:rsidR="007926A9" w:rsidRPr="009E29CD">
        <w:rPr>
          <w:rFonts w:cs="Arial"/>
        </w:rPr>
        <w:t xml:space="preserve">a depender da </w:t>
      </w:r>
      <w:r w:rsidR="00310051" w:rsidRPr="009E29CD">
        <w:rPr>
          <w:rFonts w:cs="Arial"/>
        </w:rPr>
        <w:t xml:space="preserve">avaliação da proposta comercial, </w:t>
      </w:r>
      <w:r w:rsidR="007926A9" w:rsidRPr="009E29CD">
        <w:rPr>
          <w:rFonts w:cs="Arial"/>
        </w:rPr>
        <w:t>capacidade e dependência financeira</w:t>
      </w:r>
      <w:r w:rsidRPr="009E29CD">
        <w:rPr>
          <w:rFonts w:cs="Arial"/>
        </w:rPr>
        <w:t>.</w:t>
      </w:r>
    </w:p>
    <w:p w14:paraId="54CE4768" w14:textId="073A532F" w:rsidR="00177C37" w:rsidRDefault="00177C37" w:rsidP="009B7B83">
      <w:pPr>
        <w:widowControl w:val="0"/>
        <w:autoSpaceDE w:val="0"/>
        <w:autoSpaceDN w:val="0"/>
        <w:adjustRightInd w:val="0"/>
        <w:spacing w:before="100" w:beforeAutospacing="1" w:after="100" w:afterAutospacing="1" w:line="360" w:lineRule="auto"/>
        <w:jc w:val="both"/>
        <w:rPr>
          <w:rFonts w:cs="Arial"/>
        </w:rPr>
      </w:pPr>
      <w:r w:rsidRPr="003614CF">
        <w:rPr>
          <w:rFonts w:cs="Arial"/>
        </w:rPr>
        <w:t>É importante ressaltar que, cada lote compõe-se por 3 municípios pertencentes</w:t>
      </w:r>
      <w:r w:rsidR="009E67F3" w:rsidRPr="003614CF">
        <w:rPr>
          <w:rFonts w:cs="Arial"/>
        </w:rPr>
        <w:t xml:space="preserve"> a Bacia do Manhuaçu e possuem 720,33</w:t>
      </w:r>
      <w:r w:rsidRPr="003614CF">
        <w:rPr>
          <w:rFonts w:cs="Arial"/>
        </w:rPr>
        <w:t xml:space="preserve"> hectares cada</w:t>
      </w:r>
      <w:r w:rsidR="009E29CD">
        <w:rPr>
          <w:rFonts w:cs="Arial"/>
        </w:rPr>
        <w:t>.</w:t>
      </w:r>
    </w:p>
    <w:p w14:paraId="30A3C9A9" w14:textId="41B6D0DF" w:rsidR="009B7B83" w:rsidRPr="00322AC0"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Após análise das propostas técnicas</w:t>
      </w:r>
      <w:r w:rsidR="00D45A3F">
        <w:rPr>
          <w:rFonts w:cs="Arial"/>
        </w:rPr>
        <w:t xml:space="preserve">, </w:t>
      </w:r>
      <w:r>
        <w:rPr>
          <w:rFonts w:cs="Arial"/>
        </w:rPr>
        <w:t xml:space="preserve">comerciais e de </w:t>
      </w:r>
      <w:proofErr w:type="spellStart"/>
      <w:r>
        <w:rPr>
          <w:rFonts w:cs="Arial"/>
        </w:rPr>
        <w:t>compliance</w:t>
      </w:r>
      <w:proofErr w:type="spellEnd"/>
      <w:r>
        <w:rPr>
          <w:rFonts w:cs="Arial"/>
        </w:rPr>
        <w:t>, a FUNDAÇÃO RENOVA irá comunicar e publicar a</w:t>
      </w:r>
      <w:r w:rsidR="002C6A91">
        <w:rPr>
          <w:rFonts w:cs="Arial"/>
        </w:rPr>
        <w:t>s</w:t>
      </w:r>
      <w:r>
        <w:rPr>
          <w:rFonts w:cs="Arial"/>
        </w:rPr>
        <w:t xml:space="preserve"> PROPONENTE</w:t>
      </w:r>
      <w:r w:rsidR="002C6A91">
        <w:rPr>
          <w:rFonts w:cs="Arial"/>
        </w:rPr>
        <w:t>S</w:t>
      </w:r>
      <w:r>
        <w:rPr>
          <w:rFonts w:cs="Arial"/>
        </w:rPr>
        <w:t xml:space="preserve"> VENCEDORA</w:t>
      </w:r>
      <w:r w:rsidR="002C6A91">
        <w:rPr>
          <w:rFonts w:cs="Arial"/>
        </w:rPr>
        <w:t>S</w:t>
      </w:r>
      <w:r>
        <w:rPr>
          <w:rFonts w:cs="Arial"/>
        </w:rPr>
        <w:t xml:space="preserve"> </w:t>
      </w:r>
      <w:r w:rsidRPr="00322AC0">
        <w:rPr>
          <w:rFonts w:cs="Arial"/>
        </w:rPr>
        <w:t>da concorrência</w:t>
      </w:r>
      <w:r w:rsidR="002C6A91">
        <w:rPr>
          <w:rFonts w:cs="Arial"/>
        </w:rPr>
        <w:t>,</w:t>
      </w:r>
      <w:r w:rsidRPr="00322AC0">
        <w:rPr>
          <w:rFonts w:cs="Arial"/>
        </w:rPr>
        <w:t xml:space="preserve"> </w:t>
      </w:r>
      <w:r>
        <w:rPr>
          <w:rFonts w:cs="Arial"/>
        </w:rPr>
        <w:t xml:space="preserve">que será </w:t>
      </w:r>
      <w:r w:rsidRPr="00322AC0">
        <w:rPr>
          <w:rFonts w:cs="Arial"/>
        </w:rPr>
        <w:t>consta</w:t>
      </w:r>
      <w:r>
        <w:rPr>
          <w:rFonts w:cs="Arial"/>
        </w:rPr>
        <w:t xml:space="preserve">do em </w:t>
      </w:r>
      <w:r w:rsidRPr="00322AC0">
        <w:rPr>
          <w:rFonts w:cs="Arial"/>
        </w:rPr>
        <w:t>futuro contrato a ser celebrado.</w:t>
      </w:r>
    </w:p>
    <w:p w14:paraId="167C3037" w14:textId="6FF8CEEF" w:rsidR="009B7B83" w:rsidRDefault="009B7B83" w:rsidP="009B7B83">
      <w:pPr>
        <w:spacing w:before="100" w:beforeAutospacing="1" w:after="100" w:afterAutospacing="1" w:line="360" w:lineRule="auto"/>
        <w:jc w:val="both"/>
        <w:rPr>
          <w:rFonts w:cs="Arial"/>
        </w:rPr>
      </w:pPr>
      <w:r w:rsidRPr="001560C2">
        <w:rPr>
          <w:rFonts w:cs="Arial"/>
        </w:rPr>
        <w:lastRenderedPageBreak/>
        <w:t xml:space="preserve">O edital completo, anexos e outras informações estão disponíveis no site </w:t>
      </w:r>
      <w:hyperlink r:id="rId13" w:history="1">
        <w:r w:rsidRPr="001560C2">
          <w:rPr>
            <w:rFonts w:cs="Arial"/>
          </w:rPr>
          <w:t>www.fundacaorenova.org</w:t>
        </w:r>
      </w:hyperlink>
      <w:r w:rsidRPr="001560C2">
        <w:rPr>
          <w:rFonts w:cs="Arial"/>
        </w:rPr>
        <w:t xml:space="preserve"> e no Portal Prosas.</w:t>
      </w:r>
    </w:p>
    <w:p w14:paraId="06C3EEC8" w14:textId="02C4DB5E" w:rsidR="009B7B83" w:rsidRDefault="009B7B83" w:rsidP="009B7B83">
      <w:pPr>
        <w:spacing w:before="100" w:beforeAutospacing="1" w:after="100" w:afterAutospacing="1" w:line="360" w:lineRule="auto"/>
        <w:jc w:val="both"/>
        <w:rPr>
          <w:rFonts w:cs="Arial"/>
        </w:rPr>
      </w:pPr>
      <w:r>
        <w:rPr>
          <w:rFonts w:cs="Arial"/>
        </w:rPr>
        <w:t xml:space="preserve">A seguir estão relacionados os principais marcos para participação do </w:t>
      </w:r>
      <w:r w:rsidR="001560C2" w:rsidRPr="00BC7A40">
        <w:rPr>
          <w:rFonts w:cs="Arial"/>
        </w:rPr>
        <w:t xml:space="preserve">edital e do </w:t>
      </w:r>
      <w:r w:rsidRPr="00BC7A40">
        <w:rPr>
          <w:rFonts w:cs="Arial"/>
        </w:rPr>
        <w:t>processo de seleção:</w:t>
      </w:r>
    </w:p>
    <w:tbl>
      <w:tblPr>
        <w:tblStyle w:val="Tabelacomgrade"/>
        <w:tblW w:w="0" w:type="auto"/>
        <w:tblLook w:val="04A0" w:firstRow="1" w:lastRow="0" w:firstColumn="1" w:lastColumn="0" w:noHBand="0" w:noVBand="1"/>
      </w:tblPr>
      <w:tblGrid>
        <w:gridCol w:w="5382"/>
        <w:gridCol w:w="3112"/>
      </w:tblGrid>
      <w:tr w:rsidR="00590833" w:rsidRPr="00590833" w14:paraId="0B434F8D" w14:textId="77777777" w:rsidTr="000B34EC">
        <w:tc>
          <w:tcPr>
            <w:tcW w:w="5382" w:type="dxa"/>
          </w:tcPr>
          <w:p w14:paraId="25AC1313" w14:textId="77777777" w:rsidR="009B7B83" w:rsidRPr="00590833" w:rsidRDefault="009B7B83" w:rsidP="000B34EC">
            <w:pPr>
              <w:autoSpaceDE w:val="0"/>
              <w:autoSpaceDN w:val="0"/>
              <w:adjustRightInd w:val="0"/>
              <w:spacing w:before="100" w:beforeAutospacing="1" w:after="100" w:afterAutospacing="1" w:line="360" w:lineRule="auto"/>
              <w:jc w:val="center"/>
              <w:rPr>
                <w:rFonts w:cs="Arial"/>
                <w:b/>
                <w:bCs/>
              </w:rPr>
            </w:pPr>
            <w:r w:rsidRPr="00590833">
              <w:rPr>
                <w:rFonts w:cs="Arial"/>
                <w:b/>
                <w:bCs/>
              </w:rPr>
              <w:t>Evento</w:t>
            </w:r>
          </w:p>
        </w:tc>
        <w:tc>
          <w:tcPr>
            <w:tcW w:w="3112" w:type="dxa"/>
          </w:tcPr>
          <w:p w14:paraId="55647E04" w14:textId="77777777" w:rsidR="009B7B83" w:rsidRPr="00590833" w:rsidRDefault="009B7B83" w:rsidP="000B34EC">
            <w:pPr>
              <w:autoSpaceDE w:val="0"/>
              <w:autoSpaceDN w:val="0"/>
              <w:adjustRightInd w:val="0"/>
              <w:spacing w:before="100" w:beforeAutospacing="1" w:after="100" w:afterAutospacing="1" w:line="360" w:lineRule="auto"/>
              <w:jc w:val="center"/>
              <w:rPr>
                <w:rFonts w:cs="Arial"/>
                <w:b/>
                <w:bCs/>
              </w:rPr>
            </w:pPr>
            <w:r w:rsidRPr="00590833">
              <w:rPr>
                <w:rFonts w:cs="Arial"/>
                <w:b/>
                <w:bCs/>
              </w:rPr>
              <w:t>Data</w:t>
            </w:r>
          </w:p>
        </w:tc>
      </w:tr>
      <w:tr w:rsidR="00590833" w:rsidRPr="00590833" w14:paraId="2399FE4A" w14:textId="77777777" w:rsidTr="007D41B3">
        <w:tc>
          <w:tcPr>
            <w:tcW w:w="5382" w:type="dxa"/>
          </w:tcPr>
          <w:p w14:paraId="304F7D82" w14:textId="724CE75C"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Data de publicação do edital</w:t>
            </w:r>
          </w:p>
        </w:tc>
        <w:tc>
          <w:tcPr>
            <w:tcW w:w="3112" w:type="dxa"/>
            <w:shd w:val="clear" w:color="auto" w:fill="auto"/>
          </w:tcPr>
          <w:p w14:paraId="748EC149" w14:textId="79B6AB3E" w:rsidR="009B7B83" w:rsidRPr="007D41B3" w:rsidRDefault="008B6186" w:rsidP="00F579FF">
            <w:pPr>
              <w:autoSpaceDE w:val="0"/>
              <w:autoSpaceDN w:val="0"/>
              <w:adjustRightInd w:val="0"/>
              <w:spacing w:before="100" w:beforeAutospacing="1" w:after="100" w:afterAutospacing="1" w:line="360" w:lineRule="auto"/>
              <w:jc w:val="both"/>
              <w:rPr>
                <w:rFonts w:cs="Arial"/>
                <w:b/>
                <w:bCs/>
              </w:rPr>
            </w:pPr>
            <w:r w:rsidRPr="007D41B3">
              <w:rPr>
                <w:rFonts w:cs="Arial"/>
                <w:b/>
                <w:bCs/>
              </w:rPr>
              <w:t>21/01/2022</w:t>
            </w:r>
          </w:p>
        </w:tc>
      </w:tr>
      <w:tr w:rsidR="00590833" w:rsidRPr="00590833" w14:paraId="2540E856" w14:textId="77777777" w:rsidTr="007D41B3">
        <w:tc>
          <w:tcPr>
            <w:tcW w:w="5382" w:type="dxa"/>
          </w:tcPr>
          <w:p w14:paraId="65BD1E98" w14:textId="0F54B04C"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 xml:space="preserve">Inscrição </w:t>
            </w:r>
            <w:r w:rsidR="006B1CC0">
              <w:rPr>
                <w:rFonts w:cs="Arial"/>
              </w:rPr>
              <w:t xml:space="preserve">dos </w:t>
            </w:r>
            <w:r w:rsidR="00F579FF">
              <w:rPr>
                <w:rFonts w:cs="Arial"/>
              </w:rPr>
              <w:t>PROPONENTES</w:t>
            </w:r>
            <w:r w:rsidR="006B1CC0">
              <w:rPr>
                <w:rFonts w:cs="Arial"/>
              </w:rPr>
              <w:t xml:space="preserve"> interessados</w:t>
            </w:r>
            <w:r w:rsidR="00356DAD">
              <w:rPr>
                <w:rFonts w:cs="Arial"/>
              </w:rPr>
              <w:t xml:space="preserve"> </w:t>
            </w:r>
            <w:r w:rsidR="00F579FF">
              <w:rPr>
                <w:rFonts w:cs="Arial"/>
              </w:rPr>
              <w:t xml:space="preserve">em </w:t>
            </w:r>
            <w:r w:rsidR="00356DAD">
              <w:rPr>
                <w:rFonts w:cs="Arial"/>
              </w:rPr>
              <w:t xml:space="preserve">participar da Visita </w:t>
            </w:r>
            <w:r w:rsidR="004A71CF">
              <w:rPr>
                <w:rFonts w:cs="Arial"/>
              </w:rPr>
              <w:t>T</w:t>
            </w:r>
            <w:r w:rsidR="00356DAD">
              <w:rPr>
                <w:rFonts w:cs="Arial"/>
              </w:rPr>
              <w:t>écnica</w:t>
            </w:r>
            <w:r w:rsidR="004A71CF">
              <w:rPr>
                <w:rFonts w:cs="Arial"/>
              </w:rPr>
              <w:t xml:space="preserve"> (</w:t>
            </w:r>
            <w:r w:rsidR="00F51F13">
              <w:rPr>
                <w:rFonts w:cs="Arial"/>
              </w:rPr>
              <w:t xml:space="preserve">pelo </w:t>
            </w:r>
            <w:proofErr w:type="spellStart"/>
            <w:r w:rsidR="00F51F13">
              <w:rPr>
                <w:rFonts w:cs="Arial"/>
              </w:rPr>
              <w:t>Teams</w:t>
            </w:r>
            <w:proofErr w:type="spellEnd"/>
            <w:r w:rsidR="00F51F13">
              <w:rPr>
                <w:rFonts w:cs="Arial"/>
              </w:rPr>
              <w:t>)</w:t>
            </w:r>
          </w:p>
        </w:tc>
        <w:tc>
          <w:tcPr>
            <w:tcW w:w="3112" w:type="dxa"/>
            <w:shd w:val="clear" w:color="auto" w:fill="auto"/>
          </w:tcPr>
          <w:p w14:paraId="234B9286" w14:textId="59D15A62" w:rsidR="009B7B83" w:rsidRPr="007D41B3" w:rsidRDefault="007D5B88" w:rsidP="00F579FF">
            <w:pPr>
              <w:autoSpaceDE w:val="0"/>
              <w:autoSpaceDN w:val="0"/>
              <w:adjustRightInd w:val="0"/>
              <w:spacing w:before="100" w:beforeAutospacing="1" w:after="100" w:afterAutospacing="1" w:line="360" w:lineRule="auto"/>
              <w:jc w:val="both"/>
              <w:rPr>
                <w:rFonts w:cs="Arial"/>
                <w:b/>
                <w:bCs/>
              </w:rPr>
            </w:pPr>
            <w:r w:rsidRPr="007D41B3">
              <w:rPr>
                <w:rFonts w:cs="Arial"/>
                <w:b/>
                <w:bCs/>
              </w:rPr>
              <w:t>2</w:t>
            </w:r>
            <w:r w:rsidR="00EF514D">
              <w:rPr>
                <w:rFonts w:cs="Arial"/>
                <w:b/>
                <w:bCs/>
              </w:rPr>
              <w:t>4</w:t>
            </w:r>
            <w:r w:rsidRPr="007D41B3">
              <w:rPr>
                <w:rFonts w:cs="Arial"/>
                <w:b/>
                <w:bCs/>
              </w:rPr>
              <w:t>/01</w:t>
            </w:r>
            <w:r w:rsidR="007D41B3" w:rsidRPr="007D41B3">
              <w:rPr>
                <w:rFonts w:cs="Arial"/>
                <w:b/>
                <w:bCs/>
              </w:rPr>
              <w:t xml:space="preserve"> a 04/02/2022</w:t>
            </w:r>
          </w:p>
        </w:tc>
      </w:tr>
      <w:tr w:rsidR="00590833" w:rsidRPr="00590833" w14:paraId="1BD55267" w14:textId="77777777" w:rsidTr="000B34EC">
        <w:tc>
          <w:tcPr>
            <w:tcW w:w="5382" w:type="dxa"/>
          </w:tcPr>
          <w:p w14:paraId="461DF3EC" w14:textId="77777777"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Reunião de esclarecimentos (visita técnica)</w:t>
            </w:r>
          </w:p>
        </w:tc>
        <w:tc>
          <w:tcPr>
            <w:tcW w:w="3112" w:type="dxa"/>
          </w:tcPr>
          <w:p w14:paraId="062385EC" w14:textId="2B4EBBE5" w:rsidR="009B7B83" w:rsidRPr="007D41B3" w:rsidRDefault="008B6186" w:rsidP="00F579FF">
            <w:pPr>
              <w:autoSpaceDE w:val="0"/>
              <w:autoSpaceDN w:val="0"/>
              <w:adjustRightInd w:val="0"/>
              <w:spacing w:before="100" w:beforeAutospacing="1" w:after="100" w:afterAutospacing="1" w:line="360" w:lineRule="auto"/>
              <w:jc w:val="both"/>
              <w:rPr>
                <w:rFonts w:cs="Arial"/>
                <w:b/>
                <w:bCs/>
              </w:rPr>
            </w:pPr>
            <w:r w:rsidRPr="007D41B3">
              <w:rPr>
                <w:rFonts w:cs="Arial"/>
                <w:b/>
                <w:bCs/>
              </w:rPr>
              <w:t>08</w:t>
            </w:r>
            <w:r w:rsidR="00F3129D" w:rsidRPr="007D41B3">
              <w:rPr>
                <w:rFonts w:cs="Arial"/>
                <w:b/>
                <w:bCs/>
              </w:rPr>
              <w:t>/02/2022</w:t>
            </w:r>
          </w:p>
        </w:tc>
      </w:tr>
      <w:tr w:rsidR="00590833" w:rsidRPr="00590833" w14:paraId="58AE3BDF" w14:textId="77777777" w:rsidTr="000B34EC">
        <w:tc>
          <w:tcPr>
            <w:tcW w:w="5382" w:type="dxa"/>
          </w:tcPr>
          <w:p w14:paraId="61C6FE93" w14:textId="77777777"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Envio de dúvidas</w:t>
            </w:r>
          </w:p>
        </w:tc>
        <w:tc>
          <w:tcPr>
            <w:tcW w:w="3112" w:type="dxa"/>
          </w:tcPr>
          <w:p w14:paraId="2A214058" w14:textId="75160F16" w:rsidR="009B7B83" w:rsidRPr="007D41B3" w:rsidRDefault="00F517C2" w:rsidP="00F579FF">
            <w:pPr>
              <w:autoSpaceDE w:val="0"/>
              <w:autoSpaceDN w:val="0"/>
              <w:adjustRightInd w:val="0"/>
              <w:spacing w:before="100" w:beforeAutospacing="1" w:after="100" w:afterAutospacing="1" w:line="360" w:lineRule="auto"/>
              <w:jc w:val="both"/>
              <w:rPr>
                <w:rFonts w:cs="Arial"/>
                <w:b/>
                <w:bCs/>
              </w:rPr>
            </w:pPr>
            <w:r>
              <w:rPr>
                <w:rFonts w:cs="Arial"/>
                <w:b/>
                <w:bCs/>
              </w:rPr>
              <w:t>09 e 10/02/2022</w:t>
            </w:r>
          </w:p>
        </w:tc>
      </w:tr>
      <w:tr w:rsidR="00590833" w:rsidRPr="00590833" w14:paraId="5F691EED" w14:textId="77777777" w:rsidTr="000B34EC">
        <w:tc>
          <w:tcPr>
            <w:tcW w:w="5382" w:type="dxa"/>
          </w:tcPr>
          <w:p w14:paraId="2F3BB3ED" w14:textId="0E585E9E"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 xml:space="preserve">Publicação das dúvidas e respostas no </w:t>
            </w:r>
            <w:r w:rsidR="00356DAD">
              <w:rPr>
                <w:rFonts w:cs="Arial"/>
              </w:rPr>
              <w:t>Prosas</w:t>
            </w:r>
          </w:p>
        </w:tc>
        <w:tc>
          <w:tcPr>
            <w:tcW w:w="3112" w:type="dxa"/>
          </w:tcPr>
          <w:p w14:paraId="207263BD" w14:textId="65C334DC" w:rsidR="009B7B83" w:rsidRPr="007D41B3" w:rsidRDefault="00347C34" w:rsidP="00F579FF">
            <w:pPr>
              <w:autoSpaceDE w:val="0"/>
              <w:autoSpaceDN w:val="0"/>
              <w:adjustRightInd w:val="0"/>
              <w:spacing w:before="100" w:beforeAutospacing="1" w:after="100" w:afterAutospacing="1" w:line="360" w:lineRule="auto"/>
              <w:jc w:val="both"/>
              <w:rPr>
                <w:rFonts w:cs="Arial"/>
                <w:b/>
                <w:bCs/>
              </w:rPr>
            </w:pPr>
            <w:r>
              <w:rPr>
                <w:rFonts w:cs="Arial"/>
                <w:b/>
                <w:bCs/>
              </w:rPr>
              <w:t>17/02/2022</w:t>
            </w:r>
          </w:p>
        </w:tc>
      </w:tr>
      <w:tr w:rsidR="00590833" w:rsidRPr="00590833" w14:paraId="5047D0BB" w14:textId="77777777" w:rsidTr="000B34EC">
        <w:tc>
          <w:tcPr>
            <w:tcW w:w="5382" w:type="dxa"/>
          </w:tcPr>
          <w:p w14:paraId="5ED45F0F" w14:textId="47759DD9" w:rsidR="009B7B83" w:rsidRPr="00590833" w:rsidRDefault="009B7B83" w:rsidP="00F579FF">
            <w:pPr>
              <w:autoSpaceDE w:val="0"/>
              <w:autoSpaceDN w:val="0"/>
              <w:adjustRightInd w:val="0"/>
              <w:spacing w:before="100" w:beforeAutospacing="1" w:after="100" w:afterAutospacing="1" w:line="360" w:lineRule="auto"/>
              <w:jc w:val="both"/>
              <w:rPr>
                <w:rFonts w:cs="Arial"/>
              </w:rPr>
            </w:pPr>
            <w:r w:rsidRPr="00590833">
              <w:rPr>
                <w:rFonts w:cs="Arial"/>
              </w:rPr>
              <w:t>Envio das Propostas</w:t>
            </w:r>
            <w:r w:rsidR="00317F86">
              <w:rPr>
                <w:rFonts w:cs="Arial"/>
              </w:rPr>
              <w:t xml:space="preserve"> Técnicas e </w:t>
            </w:r>
            <w:r w:rsidR="00356DAD">
              <w:rPr>
                <w:rFonts w:cs="Arial"/>
              </w:rPr>
              <w:t>Comerciais</w:t>
            </w:r>
          </w:p>
        </w:tc>
        <w:tc>
          <w:tcPr>
            <w:tcW w:w="3112" w:type="dxa"/>
          </w:tcPr>
          <w:p w14:paraId="144FB10C" w14:textId="7DF86AC6" w:rsidR="009B7B83" w:rsidRPr="007D41B3" w:rsidRDefault="002604C6" w:rsidP="00F579FF">
            <w:pPr>
              <w:autoSpaceDE w:val="0"/>
              <w:autoSpaceDN w:val="0"/>
              <w:adjustRightInd w:val="0"/>
              <w:spacing w:before="100" w:beforeAutospacing="1" w:after="100" w:afterAutospacing="1" w:line="360" w:lineRule="auto"/>
              <w:jc w:val="both"/>
              <w:rPr>
                <w:rFonts w:cs="Arial"/>
                <w:b/>
                <w:bCs/>
              </w:rPr>
            </w:pPr>
            <w:r>
              <w:rPr>
                <w:rFonts w:cs="Arial"/>
                <w:b/>
                <w:bCs/>
              </w:rPr>
              <w:t>18/02/2022</w:t>
            </w:r>
          </w:p>
        </w:tc>
      </w:tr>
    </w:tbl>
    <w:p w14:paraId="6E1F78B0" w14:textId="77777777" w:rsidR="009B7B83" w:rsidRPr="00D50691" w:rsidRDefault="009B7B83" w:rsidP="009B7B83">
      <w:pPr>
        <w:spacing w:before="100" w:beforeAutospacing="1" w:after="100" w:afterAutospacing="1" w:line="360" w:lineRule="auto"/>
        <w:jc w:val="both"/>
        <w:rPr>
          <w:rFonts w:cs="Arial"/>
          <w:sz w:val="12"/>
          <w:szCs w:val="12"/>
        </w:rPr>
      </w:pPr>
    </w:p>
    <w:p w14:paraId="43180A58" w14:textId="4CD198A2" w:rsidR="00E312DA" w:rsidRPr="00590833" w:rsidRDefault="00E312DA" w:rsidP="00E312DA">
      <w:pPr>
        <w:tabs>
          <w:tab w:val="left" w:pos="426"/>
        </w:tabs>
        <w:spacing w:before="100" w:beforeAutospacing="1" w:after="100" w:afterAutospacing="1" w:line="360" w:lineRule="auto"/>
        <w:jc w:val="both"/>
        <w:rPr>
          <w:rFonts w:cs="Arial"/>
        </w:rPr>
      </w:pPr>
      <w:r w:rsidRPr="00026905">
        <w:rPr>
          <w:rFonts w:cs="Arial"/>
        </w:rPr>
        <w:t>A reunião de esclarecimento</w:t>
      </w:r>
      <w:r>
        <w:rPr>
          <w:rFonts w:cs="Arial"/>
        </w:rPr>
        <w:t>s</w:t>
      </w:r>
      <w:r w:rsidR="008B7E18">
        <w:rPr>
          <w:rFonts w:cs="Arial"/>
        </w:rPr>
        <w:t>/</w:t>
      </w:r>
      <w:r w:rsidR="00B17512">
        <w:rPr>
          <w:rFonts w:cs="Arial"/>
        </w:rPr>
        <w:t>v</w:t>
      </w:r>
      <w:r w:rsidR="008B7E18">
        <w:rPr>
          <w:rFonts w:cs="Arial"/>
        </w:rPr>
        <w:t>isita técnica</w:t>
      </w:r>
      <w:r w:rsidRPr="00026905">
        <w:rPr>
          <w:rFonts w:cs="Arial"/>
        </w:rPr>
        <w:t xml:space="preserve"> </w:t>
      </w:r>
      <w:r>
        <w:rPr>
          <w:rFonts w:cs="Arial"/>
        </w:rPr>
        <w:t xml:space="preserve">será realizada </w:t>
      </w:r>
      <w:r w:rsidRPr="00590833">
        <w:rPr>
          <w:rFonts w:cs="Arial"/>
        </w:rPr>
        <w:t xml:space="preserve">em </w:t>
      </w:r>
      <w:r w:rsidR="002604C6">
        <w:rPr>
          <w:rFonts w:cs="Arial"/>
          <w:b/>
          <w:bCs/>
        </w:rPr>
        <w:t>08/02/2022</w:t>
      </w:r>
      <w:r w:rsidRPr="00590833">
        <w:rPr>
          <w:rFonts w:cs="Arial"/>
          <w:b/>
          <w:bCs/>
        </w:rPr>
        <w:t xml:space="preserve"> </w:t>
      </w:r>
      <w:r w:rsidRPr="00590833">
        <w:rPr>
          <w:rFonts w:cs="Arial"/>
        </w:rPr>
        <w:t xml:space="preserve">por meio de conferência pelo </w:t>
      </w:r>
      <w:proofErr w:type="spellStart"/>
      <w:r w:rsidRPr="00590833">
        <w:rPr>
          <w:rFonts w:cs="Arial"/>
        </w:rPr>
        <w:t>Teams</w:t>
      </w:r>
      <w:proofErr w:type="spellEnd"/>
      <w:r w:rsidRPr="00590833">
        <w:rPr>
          <w:rFonts w:cs="Arial"/>
        </w:rPr>
        <w:t xml:space="preserve">. O link para participar da reunião será enviado pela equipe de suprimentos da FUNDAÇÃO RENOVA para as </w:t>
      </w:r>
      <w:r w:rsidR="00F51F13" w:rsidRPr="00590833">
        <w:rPr>
          <w:rFonts w:cs="Arial"/>
        </w:rPr>
        <w:t>PROPONENTES</w:t>
      </w:r>
      <w:r w:rsidRPr="00590833">
        <w:rPr>
          <w:rFonts w:cs="Arial"/>
        </w:rPr>
        <w:t xml:space="preserve"> que enviarem </w:t>
      </w:r>
      <w:r w:rsidR="00F51F13">
        <w:rPr>
          <w:rFonts w:cs="Arial"/>
        </w:rPr>
        <w:t xml:space="preserve">para o </w:t>
      </w:r>
      <w:r w:rsidRPr="00590833">
        <w:rPr>
          <w:rFonts w:cs="Arial"/>
        </w:rPr>
        <w:t>e-mail</w:t>
      </w:r>
      <w:r w:rsidR="00F51F13">
        <w:rPr>
          <w:rFonts w:cs="Arial"/>
        </w:rPr>
        <w:t>,</w:t>
      </w:r>
      <w:r w:rsidRPr="00590833">
        <w:rPr>
          <w:rFonts w:cs="Arial"/>
        </w:rPr>
        <w:t xml:space="preserve"> </w:t>
      </w:r>
      <w:hyperlink r:id="rId14" w:history="1">
        <w:r w:rsidRPr="00590833">
          <w:rPr>
            <w:rStyle w:val="Hyperlink"/>
            <w:rFonts w:cs="Arial"/>
            <w:color w:val="auto"/>
          </w:rPr>
          <w:t>chamadaspublicas@fundacaorenova.org</w:t>
        </w:r>
      </w:hyperlink>
      <w:r w:rsidRPr="00590833">
        <w:rPr>
          <w:rFonts w:cs="Arial"/>
        </w:rPr>
        <w:t xml:space="preserve"> até o dia</w:t>
      </w:r>
      <w:r w:rsidRPr="00590833">
        <w:rPr>
          <w:rFonts w:cs="Arial"/>
          <w:b/>
          <w:bCs/>
        </w:rPr>
        <w:t xml:space="preserve"> </w:t>
      </w:r>
      <w:r w:rsidR="002604C6">
        <w:rPr>
          <w:rFonts w:cs="Arial"/>
          <w:b/>
          <w:bCs/>
        </w:rPr>
        <w:t>04/02/2022</w:t>
      </w:r>
      <w:r w:rsidR="00F51F13" w:rsidRPr="00F51F13">
        <w:rPr>
          <w:rFonts w:cs="Arial"/>
        </w:rPr>
        <w:t>,</w:t>
      </w:r>
      <w:r w:rsidR="0075573D">
        <w:rPr>
          <w:rFonts w:cs="Arial"/>
          <w:b/>
          <w:bCs/>
        </w:rPr>
        <w:t xml:space="preserve"> </w:t>
      </w:r>
      <w:r w:rsidRPr="00590833">
        <w:rPr>
          <w:rFonts w:cs="Arial"/>
        </w:rPr>
        <w:t>as seguintes informações:</w:t>
      </w:r>
    </w:p>
    <w:p w14:paraId="48ED09F2" w14:textId="1923A54F" w:rsidR="00787E31" w:rsidRPr="00787E31" w:rsidRDefault="00E312DA" w:rsidP="00787E31">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Edital de Restauração </w:t>
      </w:r>
      <w:r w:rsidRPr="00026905">
        <w:rPr>
          <w:rFonts w:ascii="Arial" w:hAnsi="Arial" w:cs="Arial"/>
          <w:color w:val="000000" w:themeColor="text1"/>
        </w:rPr>
        <w:t>Florestal</w:t>
      </w:r>
      <w:r>
        <w:rPr>
          <w:rFonts w:ascii="Arial" w:hAnsi="Arial" w:cs="Arial"/>
          <w:color w:val="000000" w:themeColor="text1"/>
        </w:rPr>
        <w:t xml:space="preserve"> n</w:t>
      </w:r>
      <w:r w:rsidR="0075573D">
        <w:rPr>
          <w:rFonts w:ascii="Arial" w:hAnsi="Arial" w:cs="Arial"/>
          <w:color w:val="000000" w:themeColor="text1"/>
        </w:rPr>
        <w:t>a Bacia do Manhuaçu</w:t>
      </w:r>
      <w:r w:rsidR="006748ED">
        <w:rPr>
          <w:rFonts w:ascii="Arial" w:hAnsi="Arial" w:cs="Arial"/>
          <w:color w:val="000000" w:themeColor="text1"/>
        </w:rPr>
        <w:t xml:space="preserve"> (informando </w:t>
      </w:r>
      <w:r w:rsidR="00F84CF8">
        <w:rPr>
          <w:rFonts w:ascii="Arial" w:hAnsi="Arial" w:cs="Arial"/>
          <w:color w:val="000000" w:themeColor="text1"/>
        </w:rPr>
        <w:t>qual</w:t>
      </w:r>
      <w:r w:rsidR="00925EDC">
        <w:rPr>
          <w:rFonts w:ascii="Arial" w:hAnsi="Arial" w:cs="Arial"/>
          <w:color w:val="000000" w:themeColor="text1"/>
        </w:rPr>
        <w:t>(</w:t>
      </w:r>
      <w:proofErr w:type="spellStart"/>
      <w:r w:rsidR="00925EDC">
        <w:rPr>
          <w:rFonts w:ascii="Arial" w:hAnsi="Arial" w:cs="Arial"/>
          <w:color w:val="000000" w:themeColor="text1"/>
        </w:rPr>
        <w:t>is</w:t>
      </w:r>
      <w:proofErr w:type="spellEnd"/>
      <w:r w:rsidR="00925EDC">
        <w:rPr>
          <w:rFonts w:ascii="Arial" w:hAnsi="Arial" w:cs="Arial"/>
          <w:color w:val="000000" w:themeColor="text1"/>
        </w:rPr>
        <w:t xml:space="preserve">) </w:t>
      </w:r>
      <w:r w:rsidR="00F84CF8">
        <w:rPr>
          <w:rFonts w:ascii="Arial" w:hAnsi="Arial" w:cs="Arial"/>
          <w:color w:val="000000" w:themeColor="text1"/>
        </w:rPr>
        <w:t>o</w:t>
      </w:r>
      <w:r w:rsidR="00925EDC">
        <w:rPr>
          <w:rFonts w:ascii="Arial" w:hAnsi="Arial" w:cs="Arial"/>
          <w:color w:val="000000" w:themeColor="text1"/>
        </w:rPr>
        <w:t>(s)</w:t>
      </w:r>
      <w:r w:rsidR="00F84CF8">
        <w:rPr>
          <w:rFonts w:ascii="Arial" w:hAnsi="Arial" w:cs="Arial"/>
          <w:color w:val="000000" w:themeColor="text1"/>
        </w:rPr>
        <w:t xml:space="preserve"> </w:t>
      </w:r>
      <w:r w:rsidR="00787E31">
        <w:rPr>
          <w:rFonts w:ascii="Arial" w:hAnsi="Arial" w:cs="Arial"/>
          <w:color w:val="000000" w:themeColor="text1"/>
        </w:rPr>
        <w:t>l</w:t>
      </w:r>
      <w:r w:rsidR="00F84CF8">
        <w:rPr>
          <w:rFonts w:ascii="Arial" w:hAnsi="Arial" w:cs="Arial"/>
          <w:color w:val="000000" w:themeColor="text1"/>
        </w:rPr>
        <w:t>ote</w:t>
      </w:r>
      <w:r w:rsidR="00925EDC">
        <w:rPr>
          <w:rFonts w:ascii="Arial" w:hAnsi="Arial" w:cs="Arial"/>
          <w:color w:val="000000" w:themeColor="text1"/>
        </w:rPr>
        <w:t>(s)</w:t>
      </w:r>
      <w:r w:rsidR="00F84CF8">
        <w:rPr>
          <w:rFonts w:ascii="Arial" w:hAnsi="Arial" w:cs="Arial"/>
          <w:color w:val="000000" w:themeColor="text1"/>
        </w:rPr>
        <w:t xml:space="preserve"> de </w:t>
      </w:r>
      <w:r w:rsidR="00787E31">
        <w:rPr>
          <w:rFonts w:ascii="Arial" w:hAnsi="Arial" w:cs="Arial"/>
          <w:color w:val="000000" w:themeColor="text1"/>
        </w:rPr>
        <w:t>i</w:t>
      </w:r>
      <w:r w:rsidR="00F84CF8">
        <w:rPr>
          <w:rFonts w:ascii="Arial" w:hAnsi="Arial" w:cs="Arial"/>
          <w:color w:val="000000" w:themeColor="text1"/>
        </w:rPr>
        <w:t>nteresse</w:t>
      </w:r>
      <w:r w:rsidR="00787E31">
        <w:rPr>
          <w:rFonts w:ascii="Arial" w:hAnsi="Arial" w:cs="Arial"/>
          <w:color w:val="000000" w:themeColor="text1"/>
        </w:rPr>
        <w:t>(s)</w:t>
      </w:r>
      <w:r w:rsidR="00F84CF8">
        <w:rPr>
          <w:rFonts w:ascii="Arial" w:hAnsi="Arial" w:cs="Arial"/>
          <w:color w:val="000000" w:themeColor="text1"/>
        </w:rPr>
        <w:t xml:space="preserve">, </w:t>
      </w:r>
      <w:r w:rsidR="00925EDC">
        <w:rPr>
          <w:rFonts w:ascii="Arial" w:hAnsi="Arial" w:cs="Arial"/>
          <w:color w:val="000000" w:themeColor="text1"/>
        </w:rPr>
        <w:t>sendo</w:t>
      </w:r>
      <w:r w:rsidR="00787E31">
        <w:rPr>
          <w:rFonts w:ascii="Arial" w:hAnsi="Arial" w:cs="Arial"/>
          <w:color w:val="000000" w:themeColor="text1"/>
        </w:rPr>
        <w:t xml:space="preserve">: </w:t>
      </w:r>
      <w:r w:rsidR="00F84CF8">
        <w:rPr>
          <w:rFonts w:ascii="Arial" w:hAnsi="Arial" w:cs="Arial"/>
          <w:color w:val="000000" w:themeColor="text1"/>
        </w:rPr>
        <w:t>6,</w:t>
      </w:r>
      <w:r w:rsidR="00787E31">
        <w:rPr>
          <w:rFonts w:ascii="Arial" w:hAnsi="Arial" w:cs="Arial"/>
          <w:color w:val="000000" w:themeColor="text1"/>
        </w:rPr>
        <w:t xml:space="preserve"> </w:t>
      </w:r>
      <w:r w:rsidR="00F84CF8">
        <w:rPr>
          <w:rFonts w:ascii="Arial" w:hAnsi="Arial" w:cs="Arial"/>
          <w:color w:val="000000" w:themeColor="text1"/>
        </w:rPr>
        <w:t>7,</w:t>
      </w:r>
      <w:r w:rsidR="00787E31">
        <w:rPr>
          <w:rFonts w:ascii="Arial" w:hAnsi="Arial" w:cs="Arial"/>
          <w:color w:val="000000" w:themeColor="text1"/>
        </w:rPr>
        <w:t xml:space="preserve"> </w:t>
      </w:r>
      <w:r w:rsidR="00F84CF8">
        <w:rPr>
          <w:rFonts w:ascii="Arial" w:hAnsi="Arial" w:cs="Arial"/>
          <w:color w:val="000000" w:themeColor="text1"/>
        </w:rPr>
        <w:t>8 e 9</w:t>
      </w:r>
      <w:r w:rsidR="00925EDC">
        <w:rPr>
          <w:rFonts w:ascii="Arial" w:hAnsi="Arial" w:cs="Arial"/>
          <w:color w:val="000000" w:themeColor="text1"/>
        </w:rPr>
        <w:t>)</w:t>
      </w:r>
      <w:r w:rsidR="00E61B1A">
        <w:rPr>
          <w:rFonts w:ascii="Arial" w:hAnsi="Arial" w:cs="Arial"/>
          <w:color w:val="000000" w:themeColor="text1"/>
        </w:rPr>
        <w:t>;</w:t>
      </w:r>
    </w:p>
    <w:p w14:paraId="35278B23" w14:textId="3C616E15"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Nome da EMPRESA</w:t>
      </w:r>
      <w:r w:rsidR="00925EDC">
        <w:rPr>
          <w:rFonts w:ascii="Arial" w:hAnsi="Arial" w:cs="Arial"/>
        </w:rPr>
        <w:t xml:space="preserve"> ou CONSÓRCIO</w:t>
      </w:r>
      <w:r>
        <w:rPr>
          <w:rFonts w:ascii="Arial" w:hAnsi="Arial" w:cs="Arial"/>
        </w:rPr>
        <w:t xml:space="preserve"> </w:t>
      </w:r>
      <w:r w:rsidR="00E61B1A">
        <w:rPr>
          <w:rFonts w:ascii="Arial" w:hAnsi="Arial" w:cs="Arial"/>
        </w:rPr>
        <w:t>p</w:t>
      </w:r>
      <w:r>
        <w:rPr>
          <w:rFonts w:ascii="Arial" w:hAnsi="Arial" w:cs="Arial"/>
        </w:rPr>
        <w:t>articipante;</w:t>
      </w:r>
    </w:p>
    <w:p w14:paraId="4DA4CF3F" w14:textId="7D7857E1" w:rsidR="00D21119" w:rsidRDefault="00D21119"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CNPJ da EMPRESA ou CONSÓRCIO</w:t>
      </w:r>
      <w:r w:rsidR="00D84D1F">
        <w:rPr>
          <w:rFonts w:ascii="Arial" w:hAnsi="Arial" w:cs="Arial"/>
        </w:rPr>
        <w:t xml:space="preserve"> participante</w:t>
      </w:r>
      <w:r w:rsidR="007A34D9">
        <w:rPr>
          <w:rFonts w:ascii="Arial" w:hAnsi="Arial" w:cs="Arial"/>
        </w:rPr>
        <w:t>;</w:t>
      </w:r>
    </w:p>
    <w:p w14:paraId="2985DECE" w14:textId="04BA8266" w:rsidR="00953B32" w:rsidRDefault="00953B32"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 Telefone</w:t>
      </w:r>
      <w:r w:rsidR="006E1381">
        <w:rPr>
          <w:rFonts w:ascii="Arial" w:hAnsi="Arial" w:cs="Arial"/>
        </w:rPr>
        <w:t>(s)</w:t>
      </w:r>
      <w:r>
        <w:rPr>
          <w:rFonts w:ascii="Arial" w:hAnsi="Arial" w:cs="Arial"/>
        </w:rPr>
        <w:t xml:space="preserve"> de </w:t>
      </w:r>
      <w:r w:rsidR="00E312DA">
        <w:rPr>
          <w:rFonts w:ascii="Arial" w:hAnsi="Arial" w:cs="Arial"/>
        </w:rPr>
        <w:t xml:space="preserve">Contato </w:t>
      </w:r>
      <w:r w:rsidR="006E1381">
        <w:rPr>
          <w:rFonts w:ascii="Arial" w:hAnsi="Arial" w:cs="Arial"/>
        </w:rPr>
        <w:t>(</w:t>
      </w:r>
      <w:r>
        <w:rPr>
          <w:rFonts w:ascii="Arial" w:hAnsi="Arial" w:cs="Arial"/>
        </w:rPr>
        <w:t>com o DDD</w:t>
      </w:r>
      <w:r w:rsidR="006E1381">
        <w:rPr>
          <w:rFonts w:ascii="Arial" w:hAnsi="Arial" w:cs="Arial"/>
        </w:rPr>
        <w:t>)</w:t>
      </w:r>
      <w:r w:rsidR="00342296">
        <w:rPr>
          <w:rFonts w:ascii="Arial" w:hAnsi="Arial" w:cs="Arial"/>
        </w:rPr>
        <w:t>;</w:t>
      </w:r>
    </w:p>
    <w:p w14:paraId="66CC27C7" w14:textId="4F36D6B4" w:rsidR="00953B32" w:rsidRDefault="00953B32"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 N</w:t>
      </w:r>
      <w:r w:rsidR="00E312DA">
        <w:rPr>
          <w:rFonts w:ascii="Arial" w:hAnsi="Arial" w:cs="Arial"/>
        </w:rPr>
        <w:t xml:space="preserve">ome completo </w:t>
      </w:r>
      <w:r w:rsidR="006E1381">
        <w:rPr>
          <w:rFonts w:ascii="Arial" w:hAnsi="Arial" w:cs="Arial"/>
        </w:rPr>
        <w:t>do</w:t>
      </w:r>
      <w:r w:rsidR="00E312DA">
        <w:rPr>
          <w:rFonts w:ascii="Arial" w:hAnsi="Arial" w:cs="Arial"/>
        </w:rPr>
        <w:t xml:space="preserve"> representante</w:t>
      </w:r>
      <w:r w:rsidR="006E1381">
        <w:rPr>
          <w:rFonts w:ascii="Arial" w:hAnsi="Arial" w:cs="Arial"/>
        </w:rPr>
        <w:t xml:space="preserve"> que participará da visita técnica</w:t>
      </w:r>
      <w:r>
        <w:rPr>
          <w:rFonts w:ascii="Arial" w:hAnsi="Arial" w:cs="Arial"/>
        </w:rPr>
        <w:t>;</w:t>
      </w:r>
    </w:p>
    <w:p w14:paraId="49119A53" w14:textId="2D13FC6B"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 </w:t>
      </w:r>
      <w:r w:rsidR="00953B32">
        <w:rPr>
          <w:rFonts w:ascii="Arial" w:hAnsi="Arial" w:cs="Arial"/>
        </w:rPr>
        <w:t>E</w:t>
      </w:r>
      <w:r>
        <w:rPr>
          <w:rFonts w:ascii="Arial" w:hAnsi="Arial" w:cs="Arial"/>
        </w:rPr>
        <w:t>-mail</w:t>
      </w:r>
      <w:r w:rsidR="00953B32">
        <w:rPr>
          <w:rFonts w:ascii="Arial" w:hAnsi="Arial" w:cs="Arial"/>
        </w:rPr>
        <w:t xml:space="preserve"> do representante (para o qual será enviado o link contendo o Convite da reunião</w:t>
      </w:r>
      <w:r>
        <w:rPr>
          <w:rFonts w:ascii="Arial" w:hAnsi="Arial" w:cs="Arial"/>
        </w:rPr>
        <w:t>).</w:t>
      </w:r>
    </w:p>
    <w:p w14:paraId="72C77081" w14:textId="77777777" w:rsidR="00890E8B" w:rsidRPr="00342296" w:rsidRDefault="00890E8B" w:rsidP="00342296">
      <w:pPr>
        <w:tabs>
          <w:tab w:val="left" w:pos="426"/>
        </w:tabs>
        <w:spacing w:before="100" w:beforeAutospacing="1" w:after="100" w:afterAutospacing="1" w:line="360" w:lineRule="auto"/>
        <w:jc w:val="both"/>
        <w:rPr>
          <w:rFonts w:cs="Arial"/>
        </w:rPr>
      </w:pPr>
    </w:p>
    <w:p w14:paraId="4E3B8FE0" w14:textId="5F3754E4" w:rsidR="008B7E18" w:rsidRDefault="008B7E18"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sidRPr="00631C4E">
        <w:rPr>
          <w:rFonts w:ascii="Arial" w:hAnsi="Arial" w:cs="Arial"/>
          <w:b/>
          <w:bCs/>
        </w:rPr>
        <w:lastRenderedPageBreak/>
        <w:t xml:space="preserve">A visita técnica possui caráter </w:t>
      </w:r>
      <w:r w:rsidR="005B717A" w:rsidRPr="00D219F2">
        <w:rPr>
          <w:rFonts w:ascii="Arial" w:hAnsi="Arial" w:cs="Arial"/>
          <w:b/>
          <w:bCs/>
          <w:u w:val="single"/>
        </w:rPr>
        <w:t>OBRIGATÓRIO</w:t>
      </w:r>
      <w:r w:rsidRPr="00631C4E">
        <w:rPr>
          <w:rFonts w:ascii="Arial" w:hAnsi="Arial" w:cs="Arial"/>
          <w:b/>
          <w:bCs/>
        </w:rPr>
        <w:t>, a não participação acarretará a DESCLASSIFICAÇÃO do proponente</w:t>
      </w:r>
      <w:r>
        <w:rPr>
          <w:rFonts w:ascii="Arial" w:hAnsi="Arial" w:cs="Arial"/>
        </w:rPr>
        <w:t>.</w:t>
      </w:r>
    </w:p>
    <w:p w14:paraId="4E25B8F4" w14:textId="37513C89" w:rsidR="00B84C47" w:rsidRDefault="00BE7C94" w:rsidP="00B84C47">
      <w:pPr>
        <w:pStyle w:val="PargrafodaLista"/>
        <w:tabs>
          <w:tab w:val="left" w:pos="284"/>
          <w:tab w:val="left" w:pos="426"/>
        </w:tabs>
        <w:spacing w:before="100" w:beforeAutospacing="1" w:after="100" w:afterAutospacing="1" w:line="360" w:lineRule="auto"/>
        <w:ind w:left="0"/>
        <w:jc w:val="both"/>
        <w:rPr>
          <w:rFonts w:ascii="Arial" w:hAnsi="Arial" w:cs="Arial"/>
          <w:b/>
          <w:bCs/>
        </w:rPr>
      </w:pPr>
      <w:r w:rsidRPr="00D219F2">
        <w:rPr>
          <w:rFonts w:ascii="Arial" w:hAnsi="Arial" w:cs="Arial"/>
          <w:b/>
          <w:bCs/>
        </w:rPr>
        <w:t>Importante:</w:t>
      </w:r>
      <w:r w:rsidR="00D219F2">
        <w:rPr>
          <w:rFonts w:ascii="Arial" w:hAnsi="Arial" w:cs="Arial"/>
          <w:b/>
          <w:bCs/>
        </w:rPr>
        <w:t xml:space="preserve"> </w:t>
      </w:r>
      <w:r w:rsidRPr="00D219F2">
        <w:rPr>
          <w:rFonts w:ascii="Arial" w:hAnsi="Arial" w:cs="Arial"/>
        </w:rPr>
        <w:t xml:space="preserve">O link para participar da reunião de visita técnica será enviado pela equipe de Suprimentos da </w:t>
      </w:r>
      <w:r w:rsidR="00D219F2" w:rsidRPr="00D219F2">
        <w:rPr>
          <w:rFonts w:ascii="Arial" w:hAnsi="Arial" w:cs="Arial"/>
        </w:rPr>
        <w:t>FUNDAÇÃO RENOVA</w:t>
      </w:r>
      <w:r w:rsidRPr="00D219F2">
        <w:rPr>
          <w:rFonts w:ascii="Arial" w:hAnsi="Arial" w:cs="Arial"/>
        </w:rPr>
        <w:t xml:space="preserve">, </w:t>
      </w:r>
      <w:r w:rsidR="00D219F2">
        <w:rPr>
          <w:rFonts w:ascii="Arial" w:hAnsi="Arial" w:cs="Arial"/>
        </w:rPr>
        <w:t>sendo VETADO</w:t>
      </w:r>
      <w:r w:rsidRPr="00D219F2">
        <w:rPr>
          <w:rFonts w:ascii="Arial" w:hAnsi="Arial" w:cs="Arial"/>
        </w:rPr>
        <w:t xml:space="preserve"> o encaminhamento deste convite</w:t>
      </w:r>
      <w:r w:rsidR="006E0CBC">
        <w:rPr>
          <w:rFonts w:ascii="Arial" w:hAnsi="Arial" w:cs="Arial"/>
        </w:rPr>
        <w:t xml:space="preserve"> </w:t>
      </w:r>
      <w:r w:rsidRPr="00D219F2">
        <w:rPr>
          <w:rFonts w:ascii="Arial" w:hAnsi="Arial" w:cs="Arial"/>
        </w:rPr>
        <w:t>por qualquer proponente a</w:t>
      </w:r>
      <w:r w:rsidR="006E0CBC">
        <w:rPr>
          <w:rFonts w:ascii="Arial" w:hAnsi="Arial" w:cs="Arial"/>
        </w:rPr>
        <w:t xml:space="preserve"> </w:t>
      </w:r>
      <w:r w:rsidRPr="00D219F2">
        <w:rPr>
          <w:rFonts w:ascii="Arial" w:hAnsi="Arial" w:cs="Arial"/>
        </w:rPr>
        <w:t>outras empresas</w:t>
      </w:r>
      <w:r w:rsidR="001918AF">
        <w:rPr>
          <w:rFonts w:ascii="Arial" w:hAnsi="Arial" w:cs="Arial"/>
        </w:rPr>
        <w:t xml:space="preserve">, </w:t>
      </w:r>
      <w:r w:rsidRPr="00D219F2">
        <w:rPr>
          <w:rFonts w:ascii="Arial" w:hAnsi="Arial" w:cs="Arial"/>
        </w:rPr>
        <w:t xml:space="preserve">sob pena de sanções. No início da reunião de visita técnica, a equipe de Suprimentos fará uma chamada para verificar se todos os inscritos estão presentes e nesse momento, caso tenha alguma empresa, cujo participante tenha recebido o convite por outra empresa, esta será </w:t>
      </w:r>
      <w:r w:rsidR="00D47750" w:rsidRPr="00D219F2">
        <w:rPr>
          <w:rFonts w:ascii="Arial" w:hAnsi="Arial" w:cs="Arial"/>
        </w:rPr>
        <w:t>DESCLASSIFICADA</w:t>
      </w:r>
      <w:r w:rsidRPr="00D219F2">
        <w:rPr>
          <w:rFonts w:ascii="Arial" w:hAnsi="Arial" w:cs="Arial"/>
        </w:rPr>
        <w:t xml:space="preserve"> do processo</w:t>
      </w:r>
      <w:r>
        <w:rPr>
          <w:rFonts w:ascii="Arial" w:hAnsi="Arial" w:cs="Arial"/>
        </w:rPr>
        <w:t>.</w:t>
      </w:r>
    </w:p>
    <w:p w14:paraId="071AF298" w14:textId="4892C7A2" w:rsidR="00B84C47" w:rsidRPr="00B84C47" w:rsidRDefault="00D47750" w:rsidP="00B84C47">
      <w:pPr>
        <w:pStyle w:val="PargrafodaLista"/>
        <w:tabs>
          <w:tab w:val="left" w:pos="284"/>
          <w:tab w:val="left" w:pos="426"/>
        </w:tabs>
        <w:spacing w:before="100" w:beforeAutospacing="1" w:after="100" w:afterAutospacing="1" w:line="360" w:lineRule="auto"/>
        <w:ind w:left="0"/>
        <w:jc w:val="both"/>
        <w:rPr>
          <w:rFonts w:ascii="Arial" w:hAnsi="Arial" w:cs="Arial"/>
          <w:b/>
          <w:bCs/>
        </w:rPr>
      </w:pPr>
      <w:r w:rsidRPr="00B84C47">
        <w:rPr>
          <w:rFonts w:ascii="Arial" w:hAnsi="Arial" w:cs="Arial"/>
          <w:b/>
          <w:bCs/>
        </w:rPr>
        <w:t>PROPONENTES</w:t>
      </w:r>
      <w:r w:rsidR="00B84C47" w:rsidRPr="00B84C47">
        <w:rPr>
          <w:rFonts w:ascii="Arial" w:hAnsi="Arial" w:cs="Arial"/>
          <w:b/>
          <w:bCs/>
        </w:rPr>
        <w:t xml:space="preserve"> que </w:t>
      </w:r>
      <w:r w:rsidR="00B84C47" w:rsidRPr="005039C0">
        <w:rPr>
          <w:rFonts w:ascii="Arial" w:hAnsi="Arial" w:cs="Arial"/>
          <w:b/>
          <w:bCs/>
        </w:rPr>
        <w:t xml:space="preserve">tenham </w:t>
      </w:r>
      <w:r w:rsidR="00B84C47" w:rsidRPr="00B84C47">
        <w:rPr>
          <w:rFonts w:ascii="Arial" w:hAnsi="Arial" w:cs="Arial"/>
          <w:b/>
          <w:bCs/>
        </w:rPr>
        <w:t>enviado sua inscrição e</w:t>
      </w:r>
      <w:r>
        <w:rPr>
          <w:rFonts w:ascii="Arial" w:hAnsi="Arial" w:cs="Arial"/>
          <w:b/>
          <w:bCs/>
        </w:rPr>
        <w:t>,</w:t>
      </w:r>
      <w:r w:rsidR="00B84C47" w:rsidRPr="00B84C47">
        <w:rPr>
          <w:rFonts w:ascii="Arial" w:hAnsi="Arial" w:cs="Arial"/>
          <w:b/>
          <w:bCs/>
        </w:rPr>
        <w:t xml:space="preserve"> eventualmente </w:t>
      </w:r>
      <w:r w:rsidR="00B84C47">
        <w:rPr>
          <w:rFonts w:ascii="Arial" w:hAnsi="Arial" w:cs="Arial"/>
          <w:b/>
          <w:bCs/>
        </w:rPr>
        <w:t>não acusaram o recebimento d</w:t>
      </w:r>
      <w:r w:rsidR="00B84C47" w:rsidRPr="00B84C47">
        <w:rPr>
          <w:rFonts w:ascii="Arial" w:hAnsi="Arial" w:cs="Arial"/>
          <w:b/>
          <w:bCs/>
        </w:rPr>
        <w:t xml:space="preserve">o </w:t>
      </w:r>
      <w:r w:rsidR="00B5780B">
        <w:rPr>
          <w:rFonts w:ascii="Arial" w:hAnsi="Arial" w:cs="Arial"/>
          <w:b/>
          <w:bCs/>
        </w:rPr>
        <w:t>convite/</w:t>
      </w:r>
      <w:r w:rsidR="00B84C47" w:rsidRPr="00B84C47">
        <w:rPr>
          <w:rFonts w:ascii="Arial" w:hAnsi="Arial" w:cs="Arial"/>
          <w:b/>
          <w:bCs/>
        </w:rPr>
        <w:t xml:space="preserve">link da visita técnica até o dia anterior à visita, deverão enviar </w:t>
      </w:r>
      <w:r w:rsidR="00B5780B">
        <w:rPr>
          <w:rFonts w:ascii="Arial" w:hAnsi="Arial" w:cs="Arial"/>
          <w:b/>
          <w:bCs/>
        </w:rPr>
        <w:t xml:space="preserve">uma </w:t>
      </w:r>
      <w:r w:rsidR="00B84C47" w:rsidRPr="00B84C47">
        <w:rPr>
          <w:rFonts w:ascii="Arial" w:hAnsi="Arial" w:cs="Arial"/>
          <w:b/>
          <w:bCs/>
        </w:rPr>
        <w:t>notificação pelo chamadaspublicas@fundacaorenova.org.</w:t>
      </w:r>
    </w:p>
    <w:p w14:paraId="435A4F79" w14:textId="0924761D" w:rsidR="00E312DA" w:rsidRDefault="00E312DA"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sidRPr="00C76087">
        <w:rPr>
          <w:rFonts w:ascii="Arial" w:hAnsi="Arial" w:cs="Arial"/>
        </w:rPr>
        <w:t xml:space="preserve">Toda comunicação </w:t>
      </w:r>
      <w:r>
        <w:rPr>
          <w:rFonts w:ascii="Arial" w:hAnsi="Arial" w:cs="Arial"/>
        </w:rPr>
        <w:t xml:space="preserve">referente a este </w:t>
      </w:r>
      <w:r w:rsidR="007E15CC">
        <w:rPr>
          <w:rFonts w:ascii="Arial" w:hAnsi="Arial" w:cs="Arial"/>
        </w:rPr>
        <w:t xml:space="preserve">Edital </w:t>
      </w:r>
      <w:r>
        <w:rPr>
          <w:rFonts w:ascii="Arial" w:hAnsi="Arial" w:cs="Arial"/>
        </w:rPr>
        <w:t xml:space="preserve">deverá </w:t>
      </w:r>
      <w:r w:rsidRPr="00C76087">
        <w:rPr>
          <w:rFonts w:ascii="Arial" w:hAnsi="Arial" w:cs="Arial"/>
        </w:rPr>
        <w:t>ocorrer por e-mail</w:t>
      </w:r>
      <w:r>
        <w:rPr>
          <w:rFonts w:ascii="Arial" w:hAnsi="Arial" w:cs="Arial"/>
        </w:rPr>
        <w:t>, sempre indicando no título do e-mail “</w:t>
      </w:r>
      <w:r w:rsidRPr="00026905">
        <w:rPr>
          <w:rStyle w:val="Hyperlink"/>
          <w:rFonts w:ascii="Arial" w:hAnsi="Arial" w:cs="Arial"/>
          <w:color w:val="auto"/>
        </w:rPr>
        <w:t xml:space="preserve">Edital Restauração Florestal </w:t>
      </w:r>
      <w:r w:rsidR="0075573D">
        <w:rPr>
          <w:rStyle w:val="Hyperlink"/>
          <w:rFonts w:ascii="Arial" w:hAnsi="Arial" w:cs="Arial"/>
          <w:color w:val="auto"/>
        </w:rPr>
        <w:t>na Bacia do Manhuaçu</w:t>
      </w:r>
      <w:r w:rsidR="0075573D" w:rsidRPr="005B717A">
        <w:rPr>
          <w:rStyle w:val="Hyperlink"/>
          <w:rFonts w:ascii="Arial" w:hAnsi="Arial" w:cs="Arial"/>
          <w:color w:val="auto"/>
        </w:rPr>
        <w:t>”</w:t>
      </w:r>
      <w:r w:rsidRPr="005B717A">
        <w:rPr>
          <w:rFonts w:ascii="Arial" w:hAnsi="Arial" w:cs="Arial"/>
        </w:rPr>
        <w:t>.</w:t>
      </w:r>
    </w:p>
    <w:p w14:paraId="7AA7AF51" w14:textId="439C3DFD" w:rsidR="00E312DA" w:rsidRPr="00590833" w:rsidRDefault="00E312DA" w:rsidP="00E312DA">
      <w:pPr>
        <w:spacing w:before="100" w:beforeAutospacing="1" w:after="100" w:afterAutospacing="1" w:line="360" w:lineRule="auto"/>
        <w:jc w:val="both"/>
        <w:rPr>
          <w:rFonts w:cs="Arial"/>
        </w:rPr>
      </w:pPr>
      <w:r w:rsidRPr="0006044A">
        <w:rPr>
          <w:rFonts w:cs="Arial"/>
        </w:rPr>
        <w:t xml:space="preserve">As </w:t>
      </w:r>
      <w:r w:rsidRPr="00DC5359">
        <w:rPr>
          <w:rFonts w:cs="Arial"/>
        </w:rPr>
        <w:t>dúvidas técnicas, que permanecerem após reunião de esclarecimentos, poderão ser enviadas até</w:t>
      </w:r>
      <w:r w:rsidR="00DC5359">
        <w:rPr>
          <w:rFonts w:cs="Arial"/>
        </w:rPr>
        <w:t xml:space="preserve"> 10/02/2022</w:t>
      </w:r>
      <w:r w:rsidRPr="00590833">
        <w:rPr>
          <w:rFonts w:cs="Arial"/>
        </w:rPr>
        <w:t xml:space="preserve">, pelo e-mail </w:t>
      </w:r>
      <w:hyperlink r:id="rId15" w:history="1">
        <w:r w:rsidRPr="00590833">
          <w:rPr>
            <w:rStyle w:val="Hyperlink"/>
            <w:rFonts w:cs="Arial"/>
            <w:color w:val="auto"/>
          </w:rPr>
          <w:t>chamadaspublicas@fundacaorenova.org</w:t>
        </w:r>
      </w:hyperlink>
      <w:r w:rsidRPr="00590833">
        <w:rPr>
          <w:rStyle w:val="Hyperlink"/>
          <w:rFonts w:cs="Arial"/>
          <w:color w:val="auto"/>
          <w:u w:val="none"/>
        </w:rPr>
        <w:t>, cujo título do e-mail deve ser “</w:t>
      </w:r>
      <w:r w:rsidRPr="00590833">
        <w:rPr>
          <w:rStyle w:val="Hyperlink"/>
          <w:rFonts w:cs="Arial"/>
          <w:color w:val="auto"/>
        </w:rPr>
        <w:t>Edital Restauração Florestal n</w:t>
      </w:r>
      <w:r w:rsidR="0075573D">
        <w:rPr>
          <w:rStyle w:val="Hyperlink"/>
          <w:rFonts w:cs="Arial"/>
          <w:color w:val="auto"/>
        </w:rPr>
        <w:t>a Bacia do Manhuaçu</w:t>
      </w:r>
      <w:r w:rsidRPr="00590833">
        <w:rPr>
          <w:rStyle w:val="Hyperlink"/>
          <w:rFonts w:cs="Arial"/>
          <w:color w:val="auto"/>
          <w:u w:val="none"/>
        </w:rPr>
        <w:t>”</w:t>
      </w:r>
      <w:r w:rsidRPr="00590833">
        <w:rPr>
          <w:rFonts w:cs="Arial"/>
        </w:rPr>
        <w:t xml:space="preserve"> para que as perguntas sejam respondidas</w:t>
      </w:r>
      <w:r w:rsidR="00DC5359">
        <w:rPr>
          <w:rFonts w:cs="Arial"/>
        </w:rPr>
        <w:t xml:space="preserve"> até 17/02/2022</w:t>
      </w:r>
      <w:r w:rsidRPr="00590833">
        <w:rPr>
          <w:rFonts w:cs="Arial"/>
        </w:rPr>
        <w:t>.</w:t>
      </w:r>
    </w:p>
    <w:p w14:paraId="3E3C6F24" w14:textId="77777777" w:rsidR="00D43D11" w:rsidRDefault="003A176F" w:rsidP="00E312DA">
      <w:pPr>
        <w:spacing w:before="100" w:beforeAutospacing="1" w:after="100" w:afterAutospacing="1" w:line="360" w:lineRule="auto"/>
        <w:jc w:val="both"/>
        <w:rPr>
          <w:rFonts w:cs="Arial"/>
        </w:rPr>
      </w:pPr>
      <w:r w:rsidRPr="00590833">
        <w:rPr>
          <w:rFonts w:cs="Arial"/>
        </w:rPr>
        <w:t>As</w:t>
      </w:r>
      <w:r w:rsidR="00F5659D" w:rsidRPr="00590833">
        <w:rPr>
          <w:rFonts w:cs="Arial"/>
        </w:rPr>
        <w:t xml:space="preserve"> </w:t>
      </w:r>
      <w:r w:rsidR="00414786">
        <w:rPr>
          <w:rFonts w:cs="Arial"/>
        </w:rPr>
        <w:t xml:space="preserve">PROPONENTES </w:t>
      </w:r>
      <w:r w:rsidRPr="00590833">
        <w:rPr>
          <w:rFonts w:cs="Arial"/>
        </w:rPr>
        <w:t xml:space="preserve">devem </w:t>
      </w:r>
      <w:r w:rsidR="00F5659D" w:rsidRPr="00590833">
        <w:rPr>
          <w:rFonts w:cs="Arial"/>
        </w:rPr>
        <w:t>anali</w:t>
      </w:r>
      <w:r w:rsidRPr="00590833">
        <w:rPr>
          <w:rFonts w:cs="Arial"/>
        </w:rPr>
        <w:t xml:space="preserve">sar </w:t>
      </w:r>
      <w:r w:rsidR="00F5659D" w:rsidRPr="00590833">
        <w:rPr>
          <w:rFonts w:cs="Arial"/>
        </w:rPr>
        <w:t>criticamente, a viabilidade comercial de cada item contido n</w:t>
      </w:r>
      <w:r w:rsidR="005F5EBB">
        <w:rPr>
          <w:rFonts w:cs="Arial"/>
        </w:rPr>
        <w:t>o</w:t>
      </w:r>
      <w:r w:rsidR="00F5659D" w:rsidRPr="00590833">
        <w:rPr>
          <w:rFonts w:cs="Arial"/>
        </w:rPr>
        <w:t xml:space="preserve"> QQP – Quadro de quantidades e Preços, </w:t>
      </w:r>
      <w:r w:rsidR="00AE62CB" w:rsidRPr="00590833">
        <w:rPr>
          <w:rFonts w:cs="Arial"/>
        </w:rPr>
        <w:t>apontando</w:t>
      </w:r>
      <w:r w:rsidR="00F5659D" w:rsidRPr="00590833">
        <w:rPr>
          <w:rFonts w:cs="Arial"/>
        </w:rPr>
        <w:t xml:space="preserve"> eventuais preços </w:t>
      </w:r>
      <w:r w:rsidR="00AE62CB" w:rsidRPr="00590833">
        <w:rPr>
          <w:rFonts w:cs="Arial"/>
        </w:rPr>
        <w:t xml:space="preserve">julgados </w:t>
      </w:r>
      <w:r w:rsidR="00C07059" w:rsidRPr="00590833">
        <w:rPr>
          <w:rFonts w:cs="Arial"/>
        </w:rPr>
        <w:t>inexequíveis</w:t>
      </w:r>
      <w:r w:rsidR="00F5659D" w:rsidRPr="00590833">
        <w:rPr>
          <w:rFonts w:cs="Arial"/>
        </w:rPr>
        <w:t xml:space="preserve">, enviando sua </w:t>
      </w:r>
      <w:r w:rsidRPr="00590833">
        <w:rPr>
          <w:rFonts w:cs="Arial"/>
        </w:rPr>
        <w:t>j</w:t>
      </w:r>
      <w:r w:rsidR="00F5659D" w:rsidRPr="00590833">
        <w:rPr>
          <w:rFonts w:cs="Arial"/>
        </w:rPr>
        <w:t xml:space="preserve">ustificativa, para que a </w:t>
      </w:r>
      <w:r w:rsidR="005F5EBB" w:rsidRPr="00590833">
        <w:rPr>
          <w:rFonts w:cs="Arial"/>
        </w:rPr>
        <w:t>FUNDAÇÃO RENOVA</w:t>
      </w:r>
      <w:r w:rsidR="00F5659D" w:rsidRPr="00590833">
        <w:rPr>
          <w:rFonts w:cs="Arial"/>
        </w:rPr>
        <w:t xml:space="preserve"> possa </w:t>
      </w:r>
      <w:r w:rsidR="00345447" w:rsidRPr="00590833">
        <w:rPr>
          <w:rFonts w:cs="Arial"/>
        </w:rPr>
        <w:t>avaliar os apontamentos</w:t>
      </w:r>
      <w:r w:rsidR="00F5659D" w:rsidRPr="00590833">
        <w:rPr>
          <w:rFonts w:cs="Arial"/>
        </w:rPr>
        <w:t xml:space="preserve">, antes da etapa de envio de </w:t>
      </w:r>
      <w:r w:rsidR="00414786">
        <w:rPr>
          <w:rFonts w:cs="Arial"/>
        </w:rPr>
        <w:t>p</w:t>
      </w:r>
      <w:r w:rsidR="00F5659D" w:rsidRPr="00590833">
        <w:rPr>
          <w:rFonts w:cs="Arial"/>
        </w:rPr>
        <w:t xml:space="preserve">ropostas </w:t>
      </w:r>
      <w:r w:rsidR="00414786">
        <w:rPr>
          <w:rFonts w:cs="Arial"/>
        </w:rPr>
        <w:t xml:space="preserve">técnica e </w:t>
      </w:r>
      <w:r w:rsidR="00F5659D" w:rsidRPr="00590833">
        <w:rPr>
          <w:rFonts w:cs="Arial"/>
        </w:rPr>
        <w:t>comercia</w:t>
      </w:r>
      <w:r w:rsidRPr="00590833">
        <w:rPr>
          <w:rFonts w:cs="Arial"/>
        </w:rPr>
        <w:t>l</w:t>
      </w:r>
      <w:r w:rsidR="00F5659D" w:rsidRPr="00590833">
        <w:rPr>
          <w:rFonts w:cs="Arial"/>
        </w:rPr>
        <w:t>.</w:t>
      </w:r>
      <w:r w:rsidR="00345447" w:rsidRPr="00590833">
        <w:rPr>
          <w:rFonts w:cs="Arial"/>
        </w:rPr>
        <w:t xml:space="preserve"> Após a contratação não serão aceitos questionamentos, sobre a </w:t>
      </w:r>
      <w:r w:rsidR="00345447" w:rsidRPr="00D43D11">
        <w:rPr>
          <w:rFonts w:cs="Arial"/>
        </w:rPr>
        <w:t>inexequibilidade comercial dos itens contratados</w:t>
      </w:r>
      <w:r w:rsidR="00D43D11">
        <w:rPr>
          <w:rFonts w:cs="Arial"/>
        </w:rPr>
        <w:t>.</w:t>
      </w:r>
    </w:p>
    <w:p w14:paraId="11F8379E" w14:textId="6DD19E35" w:rsidR="001D690E" w:rsidRPr="00D43D11" w:rsidRDefault="004C7165" w:rsidP="00E312DA">
      <w:pPr>
        <w:spacing w:before="100" w:beforeAutospacing="1" w:after="100" w:afterAutospacing="1" w:line="360" w:lineRule="auto"/>
        <w:jc w:val="both"/>
        <w:rPr>
          <w:rFonts w:cs="Arial"/>
          <w:i/>
        </w:rPr>
      </w:pPr>
      <w:r w:rsidRPr="00EF514D">
        <w:rPr>
          <w:rFonts w:cs="Arial"/>
          <w:highlight w:val="yellow"/>
        </w:rPr>
        <w:t xml:space="preserve">As PROPONENTES deverão observar os valores unitários orçados na </w:t>
      </w:r>
      <w:r w:rsidRPr="00EF514D">
        <w:rPr>
          <w:rFonts w:cs="Arial"/>
          <w:b/>
          <w:bCs/>
          <w:highlight w:val="yellow"/>
        </w:rPr>
        <w:t xml:space="preserve">coluna </w:t>
      </w:r>
      <w:r w:rsidR="00EF514D" w:rsidRPr="00EF514D">
        <w:rPr>
          <w:rFonts w:cs="Arial"/>
          <w:b/>
          <w:bCs/>
          <w:highlight w:val="yellow"/>
        </w:rPr>
        <w:t>I</w:t>
      </w:r>
      <w:r w:rsidRPr="00EF514D">
        <w:rPr>
          <w:rFonts w:cs="Arial"/>
          <w:highlight w:val="yellow"/>
        </w:rPr>
        <w:t xml:space="preserve"> d</w:t>
      </w:r>
      <w:r w:rsidR="00EF514D">
        <w:rPr>
          <w:rFonts w:cs="Arial"/>
          <w:highlight w:val="yellow"/>
        </w:rPr>
        <w:t xml:space="preserve">os Anexos III - </w:t>
      </w:r>
      <w:r w:rsidRPr="00EF514D">
        <w:rPr>
          <w:rFonts w:cs="Arial"/>
          <w:highlight w:val="yellow"/>
        </w:rPr>
        <w:t>QQP – Quadro de Quantidades e Preços</w:t>
      </w:r>
      <w:r w:rsidR="00EF514D">
        <w:rPr>
          <w:rFonts w:cs="Arial"/>
          <w:highlight w:val="yellow"/>
        </w:rPr>
        <w:t xml:space="preserve"> de CADA LOTE</w:t>
      </w:r>
      <w:r w:rsidRPr="00EF514D">
        <w:rPr>
          <w:rFonts w:cs="Arial"/>
          <w:highlight w:val="yellow"/>
        </w:rPr>
        <w:t>, para que a precificação não EXCEDA ao valor unitário de cada item</w:t>
      </w:r>
      <w:r w:rsidR="005A607B" w:rsidRPr="00EF514D">
        <w:rPr>
          <w:rFonts w:cs="Arial"/>
          <w:highlight w:val="yellow"/>
        </w:rPr>
        <w:t>, bem como o valor TOTAL dos Lotes.</w:t>
      </w:r>
    </w:p>
    <w:p w14:paraId="0DFDB8E1" w14:textId="54D1026D" w:rsidR="00E312DA" w:rsidRDefault="00E312DA"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r w:rsidRPr="00D43D11">
        <w:rPr>
          <w:rFonts w:ascii="Arial" w:hAnsi="Arial" w:cs="Arial"/>
        </w:rPr>
        <w:t>As respostas às dúvidas sobre o edital se</w:t>
      </w:r>
      <w:r w:rsidRPr="00590833">
        <w:rPr>
          <w:rFonts w:ascii="Arial" w:hAnsi="Arial" w:cs="Arial"/>
        </w:rPr>
        <w:t xml:space="preserve">rão respondidas a todos os proponentes e publicadas até o dia </w:t>
      </w:r>
      <w:r w:rsidR="009D7B7C">
        <w:rPr>
          <w:rFonts w:ascii="Arial" w:hAnsi="Arial" w:cs="Arial"/>
          <w:b/>
          <w:bCs/>
        </w:rPr>
        <w:t>17/02/2022</w:t>
      </w:r>
      <w:r w:rsidRPr="00590833">
        <w:rPr>
          <w:rFonts w:ascii="Arial" w:hAnsi="Arial" w:cs="Arial"/>
        </w:rPr>
        <w:t xml:space="preserve"> </w:t>
      </w:r>
      <w:r w:rsidRPr="00D8427C">
        <w:rPr>
          <w:rFonts w:ascii="Arial" w:hAnsi="Arial" w:cs="Arial"/>
          <w:color w:val="000000" w:themeColor="text1"/>
        </w:rPr>
        <w:t>n</w:t>
      </w:r>
      <w:r w:rsidR="00EF514D">
        <w:rPr>
          <w:rFonts w:ascii="Arial" w:hAnsi="Arial" w:cs="Arial"/>
          <w:color w:val="000000" w:themeColor="text1"/>
        </w:rPr>
        <w:t xml:space="preserve">a página do Edital no Portal </w:t>
      </w:r>
      <w:proofErr w:type="gramStart"/>
      <w:r w:rsidR="00EF514D">
        <w:rPr>
          <w:rFonts w:ascii="Arial" w:hAnsi="Arial" w:cs="Arial"/>
          <w:color w:val="000000" w:themeColor="text1"/>
        </w:rPr>
        <w:t>Prosas.</w:t>
      </w:r>
      <w:r w:rsidRPr="00D8427C">
        <w:rPr>
          <w:rFonts w:ascii="Arial" w:hAnsi="Arial" w:cs="Arial"/>
          <w:color w:val="000000" w:themeColor="text1"/>
        </w:rPr>
        <w:t>.</w:t>
      </w:r>
      <w:proofErr w:type="gramEnd"/>
    </w:p>
    <w:p w14:paraId="4051E3CF" w14:textId="09BADCC6" w:rsidR="008827A0" w:rsidRDefault="008827A0"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p>
    <w:p w14:paraId="60B43EAB" w14:textId="50B67A73" w:rsidR="008827A0" w:rsidRDefault="008827A0"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p>
    <w:p w14:paraId="03847DA6" w14:textId="4C6279BA" w:rsidR="008827A0" w:rsidRDefault="008827A0"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p>
    <w:p w14:paraId="78E4A93C" w14:textId="045EAD54" w:rsidR="008827A0" w:rsidRDefault="008827A0"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p>
    <w:p w14:paraId="3F2C314E" w14:textId="77777777" w:rsidR="008827A0" w:rsidRDefault="008827A0"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p>
    <w:p w14:paraId="0D0C8EA9" w14:textId="06DEF262" w:rsidR="00A33C79" w:rsidRPr="00E312DA" w:rsidRDefault="00A33C79" w:rsidP="00E312DA">
      <w:pPr>
        <w:pStyle w:val="Ttulo1"/>
        <w:rPr>
          <w:rFonts w:ascii="Arial" w:hAnsi="Arial" w:cs="Arial"/>
        </w:rPr>
      </w:pPr>
      <w:r w:rsidRPr="00E312DA">
        <w:rPr>
          <w:rFonts w:ascii="Arial" w:hAnsi="Arial" w:cs="Arial"/>
        </w:rPr>
        <w:t>RECURSOS FINANCEIROS</w:t>
      </w:r>
    </w:p>
    <w:p w14:paraId="0D181A37" w14:textId="77777777" w:rsidR="00BF3F91" w:rsidRPr="00E312DA" w:rsidRDefault="00BF3F91" w:rsidP="00E312DA">
      <w:pPr>
        <w:pStyle w:val="PargrafodaLista"/>
        <w:spacing w:before="100" w:beforeAutospacing="1" w:after="100" w:afterAutospacing="1" w:line="360" w:lineRule="auto"/>
        <w:ind w:left="0"/>
        <w:jc w:val="both"/>
        <w:rPr>
          <w:rFonts w:ascii="Arial" w:hAnsi="Arial" w:cs="Arial"/>
          <w:sz w:val="4"/>
          <w:szCs w:val="4"/>
        </w:rPr>
      </w:pPr>
    </w:p>
    <w:p w14:paraId="35C9A5DD" w14:textId="71133AE1" w:rsidR="00A33C79" w:rsidRPr="00E6405F" w:rsidRDefault="00E6405F" w:rsidP="00E312DA">
      <w:pPr>
        <w:pStyle w:val="PargrafodaLista"/>
        <w:spacing w:before="100" w:beforeAutospacing="1" w:after="100" w:afterAutospacing="1" w:line="360" w:lineRule="auto"/>
        <w:ind w:left="0"/>
        <w:jc w:val="both"/>
        <w:rPr>
          <w:rFonts w:ascii="Arial" w:hAnsi="Arial" w:cs="Arial"/>
        </w:rPr>
      </w:pPr>
      <w:r w:rsidRPr="00724FA2">
        <w:rPr>
          <w:rFonts w:ascii="Arial" w:hAnsi="Arial" w:cs="Arial"/>
        </w:rPr>
        <w:t xml:space="preserve">O recurso financeiro </w:t>
      </w:r>
      <w:r>
        <w:rPr>
          <w:rFonts w:ascii="Arial" w:hAnsi="Arial" w:cs="Arial"/>
        </w:rPr>
        <w:t xml:space="preserve">máximo </w:t>
      </w:r>
      <w:r w:rsidRPr="00724FA2">
        <w:rPr>
          <w:rFonts w:ascii="Arial" w:hAnsi="Arial" w:cs="Arial"/>
        </w:rPr>
        <w:t>destinado</w:t>
      </w:r>
      <w:r>
        <w:rPr>
          <w:rFonts w:ascii="Arial" w:hAnsi="Arial" w:cs="Arial"/>
        </w:rPr>
        <w:t xml:space="preserve"> por </w:t>
      </w:r>
      <w:r w:rsidR="008827A0">
        <w:rPr>
          <w:rFonts w:ascii="Arial" w:hAnsi="Arial" w:cs="Arial"/>
        </w:rPr>
        <w:t xml:space="preserve">LOTE </w:t>
      </w:r>
      <w:r>
        <w:rPr>
          <w:rFonts w:ascii="Arial" w:hAnsi="Arial" w:cs="Arial"/>
        </w:rPr>
        <w:t xml:space="preserve">está apresentado </w:t>
      </w:r>
      <w:r w:rsidR="00E312DA">
        <w:rPr>
          <w:rFonts w:ascii="Arial" w:hAnsi="Arial" w:cs="Arial"/>
        </w:rPr>
        <w:t xml:space="preserve">a </w:t>
      </w:r>
      <w:r>
        <w:rPr>
          <w:rFonts w:ascii="Arial" w:hAnsi="Arial" w:cs="Arial"/>
        </w:rPr>
        <w:t>seguir</w:t>
      </w:r>
      <w:r w:rsidR="00724FA2">
        <w:rPr>
          <w:rFonts w:ascii="Arial" w:hAnsi="Arial" w:cs="Arial"/>
        </w:rPr>
        <w:t>:</w:t>
      </w:r>
    </w:p>
    <w:tbl>
      <w:tblPr>
        <w:tblStyle w:val="Tabelacomgrade"/>
        <w:tblW w:w="0" w:type="auto"/>
        <w:jc w:val="center"/>
        <w:tblLook w:val="04A0" w:firstRow="1" w:lastRow="0" w:firstColumn="1" w:lastColumn="0" w:noHBand="0" w:noVBand="1"/>
      </w:tblPr>
      <w:tblGrid>
        <w:gridCol w:w="897"/>
        <w:gridCol w:w="1933"/>
        <w:gridCol w:w="3544"/>
        <w:gridCol w:w="2120"/>
      </w:tblGrid>
      <w:tr w:rsidR="00653885" w:rsidRPr="007A091D" w14:paraId="52B3D568" w14:textId="09512AC7" w:rsidTr="00367301">
        <w:trPr>
          <w:trHeight w:val="419"/>
          <w:jc w:val="center"/>
        </w:trPr>
        <w:tc>
          <w:tcPr>
            <w:tcW w:w="897" w:type="dxa"/>
            <w:shd w:val="clear" w:color="auto" w:fill="D9D9D9" w:themeFill="background1" w:themeFillShade="D9"/>
            <w:vAlign w:val="center"/>
          </w:tcPr>
          <w:p w14:paraId="3DA44D47" w14:textId="345697D0" w:rsidR="00E6405F" w:rsidRPr="00925447" w:rsidRDefault="00E6405F" w:rsidP="00DD3AF5">
            <w:pPr>
              <w:pStyle w:val="PargrafodaLista"/>
              <w:spacing w:after="200"/>
              <w:ind w:left="0"/>
              <w:jc w:val="center"/>
              <w:rPr>
                <w:rFonts w:ascii="Arial" w:eastAsiaTheme="minorEastAsia" w:hAnsi="Arial" w:cs="Arial"/>
                <w:b/>
                <w:bCs/>
                <w:color w:val="000000" w:themeColor="text1"/>
              </w:rPr>
            </w:pPr>
            <w:bookmarkStart w:id="11" w:name="_Hlk39071050"/>
            <w:bookmarkStart w:id="12" w:name="_Hlk41567287"/>
            <w:r w:rsidRPr="00925447">
              <w:rPr>
                <w:rFonts w:ascii="Arial" w:eastAsiaTheme="minorEastAsia" w:hAnsi="Arial" w:cs="Arial"/>
                <w:b/>
                <w:bCs/>
                <w:color w:val="000000" w:themeColor="text1"/>
              </w:rPr>
              <w:t>LOTE</w:t>
            </w:r>
            <w:r w:rsidR="007A091D" w:rsidRPr="00925447">
              <w:rPr>
                <w:rFonts w:ascii="Arial" w:eastAsiaTheme="minorEastAsia" w:hAnsi="Arial" w:cs="Arial"/>
                <w:b/>
                <w:bCs/>
                <w:color w:val="000000" w:themeColor="text1"/>
              </w:rPr>
              <w:t>S</w:t>
            </w:r>
          </w:p>
        </w:tc>
        <w:tc>
          <w:tcPr>
            <w:tcW w:w="1933" w:type="dxa"/>
            <w:shd w:val="clear" w:color="auto" w:fill="D9D9D9" w:themeFill="background1" w:themeFillShade="D9"/>
            <w:vAlign w:val="center"/>
          </w:tcPr>
          <w:p w14:paraId="007D0289" w14:textId="77777777" w:rsidR="007A091D" w:rsidRPr="00925447" w:rsidRDefault="007A091D" w:rsidP="00DD3AF5">
            <w:pPr>
              <w:pStyle w:val="PargrafodaLista"/>
              <w:spacing w:after="200"/>
              <w:ind w:left="0"/>
              <w:jc w:val="center"/>
              <w:rPr>
                <w:rFonts w:ascii="Arial" w:eastAsiaTheme="minorEastAsia" w:hAnsi="Arial" w:cs="Arial"/>
                <w:b/>
                <w:bCs/>
                <w:color w:val="000000" w:themeColor="text1"/>
              </w:rPr>
            </w:pPr>
            <w:r w:rsidRPr="00925447">
              <w:rPr>
                <w:rFonts w:ascii="Arial" w:eastAsiaTheme="minorEastAsia" w:hAnsi="Arial" w:cs="Arial"/>
                <w:b/>
                <w:bCs/>
                <w:color w:val="000000" w:themeColor="text1"/>
              </w:rPr>
              <w:t>PG 26</w:t>
            </w:r>
          </w:p>
          <w:p w14:paraId="63356D7D" w14:textId="09F51867" w:rsidR="00E6405F" w:rsidRPr="00925447" w:rsidRDefault="007A091D" w:rsidP="00DD3AF5">
            <w:pPr>
              <w:pStyle w:val="PargrafodaLista"/>
              <w:spacing w:after="200"/>
              <w:ind w:left="0"/>
              <w:jc w:val="center"/>
              <w:rPr>
                <w:rFonts w:ascii="Arial" w:eastAsiaTheme="minorEastAsia" w:hAnsi="Arial" w:cs="Arial"/>
                <w:b/>
                <w:bCs/>
                <w:color w:val="000000" w:themeColor="text1"/>
              </w:rPr>
            </w:pPr>
            <w:r w:rsidRPr="00925447">
              <w:rPr>
                <w:rFonts w:ascii="Arial" w:eastAsiaTheme="minorEastAsia" w:hAnsi="Arial" w:cs="Arial"/>
                <w:b/>
                <w:bCs/>
                <w:color w:val="000000" w:themeColor="text1"/>
              </w:rPr>
              <w:t>(</w:t>
            </w:r>
            <w:r w:rsidR="00B2614B">
              <w:rPr>
                <w:rFonts w:ascii="Arial" w:eastAsiaTheme="minorEastAsia" w:hAnsi="Arial" w:cs="Arial"/>
                <w:b/>
                <w:bCs/>
                <w:color w:val="000000" w:themeColor="text1"/>
              </w:rPr>
              <w:t>HECTARES</w:t>
            </w:r>
            <w:r w:rsidRPr="00925447">
              <w:rPr>
                <w:rFonts w:ascii="Arial" w:eastAsiaTheme="minorEastAsia" w:hAnsi="Arial" w:cs="Arial"/>
                <w:b/>
                <w:bCs/>
                <w:color w:val="000000" w:themeColor="text1"/>
              </w:rPr>
              <w:t>)</w:t>
            </w:r>
          </w:p>
        </w:tc>
        <w:tc>
          <w:tcPr>
            <w:tcW w:w="3544" w:type="dxa"/>
            <w:shd w:val="clear" w:color="auto" w:fill="D9D9D9" w:themeFill="background1" w:themeFillShade="D9"/>
            <w:vAlign w:val="center"/>
          </w:tcPr>
          <w:p w14:paraId="196610F0" w14:textId="77777777" w:rsidR="00367301" w:rsidRDefault="00E6405F" w:rsidP="00DD3AF5">
            <w:pPr>
              <w:pStyle w:val="PargrafodaLista"/>
              <w:spacing w:after="200"/>
              <w:ind w:left="0"/>
              <w:jc w:val="center"/>
              <w:rPr>
                <w:rFonts w:ascii="Arial" w:eastAsiaTheme="minorEastAsia" w:hAnsi="Arial" w:cs="Arial"/>
                <w:b/>
                <w:bCs/>
                <w:color w:val="000000" w:themeColor="text1"/>
              </w:rPr>
            </w:pPr>
            <w:r w:rsidRPr="00925447">
              <w:rPr>
                <w:rFonts w:ascii="Arial" w:eastAsiaTheme="minorEastAsia" w:hAnsi="Arial" w:cs="Arial"/>
                <w:b/>
                <w:bCs/>
                <w:color w:val="000000" w:themeColor="text1"/>
              </w:rPr>
              <w:t>MUNIC</w:t>
            </w:r>
            <w:r w:rsidR="00F749E6" w:rsidRPr="00925447">
              <w:rPr>
                <w:rFonts w:ascii="Arial" w:eastAsiaTheme="minorEastAsia" w:hAnsi="Arial" w:cs="Arial"/>
                <w:b/>
                <w:bCs/>
                <w:color w:val="000000" w:themeColor="text1"/>
              </w:rPr>
              <w:t>Í</w:t>
            </w:r>
            <w:r w:rsidRPr="00925447">
              <w:rPr>
                <w:rFonts w:ascii="Arial" w:eastAsiaTheme="minorEastAsia" w:hAnsi="Arial" w:cs="Arial"/>
                <w:b/>
                <w:bCs/>
                <w:color w:val="000000" w:themeColor="text1"/>
              </w:rPr>
              <w:t>PIOS</w:t>
            </w:r>
          </w:p>
          <w:p w14:paraId="13B6464E" w14:textId="7F1F1B2A" w:rsidR="00E6405F" w:rsidRPr="00925447" w:rsidRDefault="0022133E" w:rsidP="00DD3AF5">
            <w:pPr>
              <w:pStyle w:val="PargrafodaLista"/>
              <w:spacing w:after="200"/>
              <w:ind w:left="0"/>
              <w:jc w:val="center"/>
              <w:rPr>
                <w:rFonts w:ascii="Arial" w:eastAsiaTheme="minorEastAsia" w:hAnsi="Arial" w:cs="Arial"/>
                <w:b/>
                <w:bCs/>
                <w:color w:val="000000" w:themeColor="text1"/>
              </w:rPr>
            </w:pPr>
            <w:r>
              <w:rPr>
                <w:rFonts w:ascii="Arial" w:eastAsiaTheme="minorEastAsia" w:hAnsi="Arial" w:cs="Arial"/>
                <w:b/>
                <w:bCs/>
                <w:color w:val="000000" w:themeColor="text1"/>
              </w:rPr>
              <w:t>(MG)</w:t>
            </w:r>
          </w:p>
        </w:tc>
        <w:tc>
          <w:tcPr>
            <w:tcW w:w="2120" w:type="dxa"/>
            <w:shd w:val="clear" w:color="auto" w:fill="D9D9D9" w:themeFill="background1" w:themeFillShade="D9"/>
            <w:vAlign w:val="center"/>
          </w:tcPr>
          <w:p w14:paraId="09E2D915" w14:textId="18B7E93D" w:rsidR="00E6405F" w:rsidRPr="00925447" w:rsidRDefault="00E6405F" w:rsidP="00DD3AF5">
            <w:pPr>
              <w:pStyle w:val="PargrafodaLista"/>
              <w:spacing w:after="200"/>
              <w:ind w:left="0"/>
              <w:jc w:val="center"/>
              <w:rPr>
                <w:rFonts w:ascii="Arial" w:eastAsiaTheme="minorEastAsia" w:hAnsi="Arial" w:cs="Arial"/>
                <w:b/>
                <w:bCs/>
                <w:color w:val="000000" w:themeColor="text1"/>
              </w:rPr>
            </w:pPr>
            <w:r w:rsidRPr="00925447">
              <w:rPr>
                <w:rFonts w:ascii="Arial" w:eastAsiaTheme="minorEastAsia" w:hAnsi="Arial" w:cs="Arial"/>
                <w:b/>
                <w:bCs/>
                <w:color w:val="000000" w:themeColor="text1"/>
              </w:rPr>
              <w:t>VALOR (R$)</w:t>
            </w:r>
          </w:p>
        </w:tc>
      </w:tr>
      <w:bookmarkEnd w:id="11"/>
      <w:tr w:rsidR="00315B55" w:rsidRPr="00925447" w14:paraId="1AD7CF21" w14:textId="5EAEA45D" w:rsidTr="00367301">
        <w:trPr>
          <w:trHeight w:val="1510"/>
          <w:jc w:val="center"/>
        </w:trPr>
        <w:tc>
          <w:tcPr>
            <w:tcW w:w="897" w:type="dxa"/>
            <w:shd w:val="clear" w:color="auto" w:fill="auto"/>
            <w:vAlign w:val="center"/>
          </w:tcPr>
          <w:p w14:paraId="29D4D863" w14:textId="1F879F2C" w:rsidR="00315B55" w:rsidRPr="008F1994" w:rsidRDefault="00977855" w:rsidP="00DC2321">
            <w:pPr>
              <w:pStyle w:val="PargrafodaLista"/>
              <w:spacing w:after="200"/>
              <w:ind w:left="0"/>
              <w:jc w:val="center"/>
              <w:rPr>
                <w:rFonts w:ascii="Arial" w:hAnsi="Arial" w:cs="Arial"/>
                <w:b/>
                <w:bCs/>
              </w:rPr>
            </w:pPr>
            <w:r w:rsidRPr="008F1994">
              <w:rPr>
                <w:rFonts w:ascii="Arial" w:hAnsi="Arial" w:cs="Arial"/>
                <w:b/>
                <w:bCs/>
              </w:rPr>
              <w:t>6</w:t>
            </w:r>
          </w:p>
        </w:tc>
        <w:tc>
          <w:tcPr>
            <w:tcW w:w="1933" w:type="dxa"/>
            <w:shd w:val="clear" w:color="auto" w:fill="auto"/>
            <w:vAlign w:val="center"/>
          </w:tcPr>
          <w:p w14:paraId="7E2BD6E5" w14:textId="6820B2AC" w:rsidR="007A091D" w:rsidRPr="008F1994" w:rsidRDefault="00D775A8" w:rsidP="00DC2321">
            <w:pPr>
              <w:pStyle w:val="PargrafodaLista"/>
              <w:spacing w:after="200"/>
              <w:ind w:left="0"/>
              <w:jc w:val="center"/>
              <w:rPr>
                <w:rFonts w:ascii="Arial" w:hAnsi="Arial" w:cs="Arial"/>
              </w:rPr>
            </w:pPr>
            <w:r w:rsidRPr="008F1994">
              <w:rPr>
                <w:rFonts w:ascii="Arial" w:hAnsi="Arial" w:cs="Arial"/>
              </w:rPr>
              <w:t>720</w:t>
            </w:r>
            <w:r w:rsidR="00845C0E" w:rsidRPr="008F1994">
              <w:rPr>
                <w:rFonts w:ascii="Arial" w:hAnsi="Arial" w:cs="Arial"/>
              </w:rPr>
              <w:t>,33</w:t>
            </w:r>
          </w:p>
        </w:tc>
        <w:tc>
          <w:tcPr>
            <w:tcW w:w="3544" w:type="dxa"/>
            <w:shd w:val="clear" w:color="auto" w:fill="auto"/>
            <w:vAlign w:val="center"/>
          </w:tcPr>
          <w:p w14:paraId="07D7E5BE" w14:textId="195A2AB1" w:rsidR="009F7CDC" w:rsidRPr="008F1994" w:rsidRDefault="00925447" w:rsidP="00DC2321">
            <w:pPr>
              <w:pStyle w:val="PargrafodaLista"/>
              <w:spacing w:after="200"/>
              <w:ind w:left="0"/>
              <w:jc w:val="center"/>
              <w:rPr>
                <w:rFonts w:ascii="Arial" w:hAnsi="Arial" w:cs="Arial"/>
              </w:rPr>
            </w:pPr>
            <w:r w:rsidRPr="008F1994">
              <w:rPr>
                <w:rFonts w:ascii="Arial" w:hAnsi="Arial" w:cs="Arial"/>
              </w:rPr>
              <w:t>ALVARENGA</w:t>
            </w:r>
            <w:r w:rsidR="00367301" w:rsidRPr="008F1994">
              <w:rPr>
                <w:rFonts w:ascii="Arial" w:hAnsi="Arial" w:cs="Arial"/>
              </w:rPr>
              <w:t xml:space="preserve"> (MG)</w:t>
            </w:r>
          </w:p>
          <w:p w14:paraId="6617D341" w14:textId="75889E82" w:rsidR="00315B55" w:rsidRPr="008F1994" w:rsidRDefault="00925447" w:rsidP="00DC2321">
            <w:pPr>
              <w:pStyle w:val="PargrafodaLista"/>
              <w:spacing w:after="200"/>
              <w:ind w:left="0"/>
              <w:jc w:val="center"/>
              <w:rPr>
                <w:rFonts w:ascii="Arial" w:hAnsi="Arial" w:cs="Arial"/>
              </w:rPr>
            </w:pPr>
            <w:r w:rsidRPr="008F1994">
              <w:rPr>
                <w:rFonts w:ascii="Arial" w:hAnsi="Arial" w:cs="Arial"/>
              </w:rPr>
              <w:t>CONSELHEIRO PENA</w:t>
            </w:r>
            <w:r w:rsidR="00367301" w:rsidRPr="008F1994">
              <w:rPr>
                <w:rFonts w:ascii="Arial" w:hAnsi="Arial" w:cs="Arial"/>
              </w:rPr>
              <w:t xml:space="preserve"> (MG)</w:t>
            </w:r>
          </w:p>
          <w:p w14:paraId="72E01D7A" w14:textId="4903BC28" w:rsidR="009F7CDC" w:rsidRPr="008F1994" w:rsidRDefault="00925447" w:rsidP="00DC2321">
            <w:pPr>
              <w:pStyle w:val="PargrafodaLista"/>
              <w:spacing w:after="200"/>
              <w:ind w:left="0"/>
              <w:jc w:val="center"/>
              <w:rPr>
                <w:rFonts w:ascii="Arial" w:hAnsi="Arial" w:cs="Arial"/>
              </w:rPr>
            </w:pPr>
            <w:r w:rsidRPr="008F1994">
              <w:rPr>
                <w:rFonts w:ascii="Arial" w:hAnsi="Arial" w:cs="Arial"/>
              </w:rPr>
              <w:t>SANTA RITA DO ITUETO</w:t>
            </w:r>
            <w:r w:rsidR="00367301" w:rsidRPr="008F1994">
              <w:rPr>
                <w:rFonts w:ascii="Arial" w:hAnsi="Arial" w:cs="Arial"/>
              </w:rPr>
              <w:t xml:space="preserve"> (MG)</w:t>
            </w:r>
          </w:p>
        </w:tc>
        <w:tc>
          <w:tcPr>
            <w:tcW w:w="2120" w:type="dxa"/>
            <w:vAlign w:val="center"/>
          </w:tcPr>
          <w:p w14:paraId="6CE4644A" w14:textId="61279E48" w:rsidR="00315B55" w:rsidRPr="008F1994" w:rsidRDefault="00A34CB7" w:rsidP="00DC2321">
            <w:pPr>
              <w:pStyle w:val="PargrafodaLista"/>
              <w:spacing w:after="200"/>
              <w:ind w:left="0"/>
              <w:jc w:val="center"/>
              <w:rPr>
                <w:rFonts w:ascii="Arial" w:hAnsi="Arial" w:cs="Arial"/>
              </w:rPr>
            </w:pPr>
            <w:r>
              <w:rPr>
                <w:rFonts w:ascii="Arial" w:hAnsi="Arial" w:cs="Arial"/>
              </w:rPr>
              <w:t>R$ 26.040.273,60</w:t>
            </w:r>
          </w:p>
        </w:tc>
      </w:tr>
      <w:tr w:rsidR="00A34CB7" w:rsidRPr="00925447" w14:paraId="330E4888" w14:textId="77777777" w:rsidTr="00367301">
        <w:trPr>
          <w:trHeight w:val="1234"/>
          <w:jc w:val="center"/>
        </w:trPr>
        <w:tc>
          <w:tcPr>
            <w:tcW w:w="897" w:type="dxa"/>
            <w:shd w:val="clear" w:color="auto" w:fill="auto"/>
            <w:vAlign w:val="center"/>
          </w:tcPr>
          <w:p w14:paraId="0AD99139" w14:textId="7341A6D3" w:rsidR="00A34CB7" w:rsidRPr="008F1994" w:rsidRDefault="00A34CB7" w:rsidP="00A34CB7">
            <w:pPr>
              <w:pStyle w:val="PargrafodaLista"/>
              <w:spacing w:after="200"/>
              <w:ind w:left="0"/>
              <w:jc w:val="center"/>
              <w:rPr>
                <w:rFonts w:ascii="Arial" w:hAnsi="Arial" w:cs="Arial"/>
                <w:b/>
                <w:bCs/>
              </w:rPr>
            </w:pPr>
            <w:r w:rsidRPr="008F1994">
              <w:rPr>
                <w:rFonts w:ascii="Arial" w:hAnsi="Arial" w:cs="Arial"/>
                <w:b/>
                <w:bCs/>
              </w:rPr>
              <w:t>7</w:t>
            </w:r>
          </w:p>
        </w:tc>
        <w:tc>
          <w:tcPr>
            <w:tcW w:w="1933" w:type="dxa"/>
            <w:shd w:val="clear" w:color="auto" w:fill="auto"/>
          </w:tcPr>
          <w:p w14:paraId="4ADD0395" w14:textId="77777777" w:rsidR="00A34CB7" w:rsidRPr="008F1994" w:rsidRDefault="00A34CB7" w:rsidP="00A34CB7">
            <w:pPr>
              <w:pStyle w:val="PargrafodaLista"/>
              <w:spacing w:after="200"/>
              <w:ind w:left="0"/>
              <w:jc w:val="center"/>
              <w:rPr>
                <w:rFonts w:ascii="Arial" w:hAnsi="Arial" w:cs="Arial"/>
              </w:rPr>
            </w:pPr>
          </w:p>
          <w:p w14:paraId="6A9A95DE" w14:textId="49735E1B" w:rsidR="00A34CB7" w:rsidRPr="008F1994" w:rsidRDefault="00A34CB7" w:rsidP="00A34CB7">
            <w:pPr>
              <w:pStyle w:val="PargrafodaLista"/>
              <w:spacing w:after="200"/>
              <w:ind w:left="0"/>
              <w:jc w:val="center"/>
              <w:rPr>
                <w:rFonts w:ascii="Arial" w:hAnsi="Arial" w:cs="Arial"/>
              </w:rPr>
            </w:pPr>
            <w:r w:rsidRPr="008F1994">
              <w:rPr>
                <w:rFonts w:ascii="Arial" w:hAnsi="Arial" w:cs="Arial"/>
              </w:rPr>
              <w:t>720,33</w:t>
            </w:r>
          </w:p>
        </w:tc>
        <w:tc>
          <w:tcPr>
            <w:tcW w:w="3544" w:type="dxa"/>
            <w:shd w:val="clear" w:color="auto" w:fill="auto"/>
            <w:vAlign w:val="center"/>
          </w:tcPr>
          <w:p w14:paraId="03A79DDF" w14:textId="764544F9" w:rsidR="00A34CB7" w:rsidRPr="008F1994" w:rsidRDefault="00A34CB7" w:rsidP="00A34CB7">
            <w:pPr>
              <w:pStyle w:val="PargrafodaLista"/>
              <w:spacing w:after="200"/>
              <w:ind w:left="0"/>
              <w:jc w:val="center"/>
              <w:rPr>
                <w:rFonts w:ascii="Arial" w:hAnsi="Arial" w:cs="Arial"/>
              </w:rPr>
            </w:pPr>
            <w:r w:rsidRPr="008F1994">
              <w:rPr>
                <w:rFonts w:ascii="Arial" w:hAnsi="Arial" w:cs="Arial"/>
              </w:rPr>
              <w:t>AIMORÉS (MG)</w:t>
            </w:r>
          </w:p>
          <w:p w14:paraId="7B95300A" w14:textId="2A00CDA9" w:rsidR="00A34CB7" w:rsidRPr="008F1994" w:rsidRDefault="00A34CB7" w:rsidP="00A34CB7">
            <w:pPr>
              <w:pStyle w:val="PargrafodaLista"/>
              <w:spacing w:after="200"/>
              <w:ind w:left="0"/>
              <w:jc w:val="center"/>
              <w:rPr>
                <w:rFonts w:ascii="Arial" w:hAnsi="Arial" w:cs="Arial"/>
              </w:rPr>
            </w:pPr>
            <w:r w:rsidRPr="008F1994">
              <w:rPr>
                <w:rFonts w:ascii="Arial" w:hAnsi="Arial" w:cs="Arial"/>
              </w:rPr>
              <w:t>ITUETA (MG)</w:t>
            </w:r>
          </w:p>
          <w:p w14:paraId="477459DD" w14:textId="16CBDC9D" w:rsidR="00A34CB7" w:rsidRPr="008F1994" w:rsidRDefault="00A34CB7" w:rsidP="00A34CB7">
            <w:pPr>
              <w:pStyle w:val="PargrafodaLista"/>
              <w:spacing w:after="200"/>
              <w:ind w:left="0"/>
              <w:jc w:val="center"/>
              <w:rPr>
                <w:rFonts w:ascii="Arial" w:hAnsi="Arial" w:cs="Arial"/>
              </w:rPr>
            </w:pPr>
            <w:r w:rsidRPr="008F1994">
              <w:rPr>
                <w:rFonts w:ascii="Arial" w:hAnsi="Arial" w:cs="Arial"/>
              </w:rPr>
              <w:t>POCRANE (MG)</w:t>
            </w:r>
          </w:p>
        </w:tc>
        <w:tc>
          <w:tcPr>
            <w:tcW w:w="2120" w:type="dxa"/>
            <w:vAlign w:val="center"/>
          </w:tcPr>
          <w:p w14:paraId="55A8428F" w14:textId="0F32DE5D" w:rsidR="00A34CB7" w:rsidRPr="008F1994" w:rsidRDefault="00A34CB7" w:rsidP="00A34CB7">
            <w:pPr>
              <w:pStyle w:val="PargrafodaLista"/>
              <w:spacing w:after="200"/>
              <w:ind w:left="0"/>
              <w:jc w:val="center"/>
              <w:rPr>
                <w:rFonts w:ascii="Arial" w:hAnsi="Arial" w:cs="Arial"/>
              </w:rPr>
            </w:pPr>
            <w:r>
              <w:rPr>
                <w:rFonts w:ascii="Arial" w:hAnsi="Arial" w:cs="Arial"/>
              </w:rPr>
              <w:t>R$ 26.040.273,60</w:t>
            </w:r>
          </w:p>
        </w:tc>
      </w:tr>
      <w:tr w:rsidR="00A34CB7" w:rsidRPr="00925447" w14:paraId="11E9B794" w14:textId="77777777" w:rsidTr="00367301">
        <w:trPr>
          <w:trHeight w:val="1296"/>
          <w:jc w:val="center"/>
        </w:trPr>
        <w:tc>
          <w:tcPr>
            <w:tcW w:w="897" w:type="dxa"/>
            <w:shd w:val="clear" w:color="auto" w:fill="auto"/>
            <w:vAlign w:val="center"/>
          </w:tcPr>
          <w:p w14:paraId="4F198182" w14:textId="241536D7" w:rsidR="00A34CB7" w:rsidRPr="008F1994" w:rsidRDefault="00A34CB7" w:rsidP="00A34CB7">
            <w:pPr>
              <w:pStyle w:val="PargrafodaLista"/>
              <w:spacing w:after="200"/>
              <w:ind w:left="0"/>
              <w:jc w:val="center"/>
              <w:rPr>
                <w:rFonts w:ascii="Arial" w:hAnsi="Arial" w:cs="Arial"/>
                <w:b/>
                <w:bCs/>
              </w:rPr>
            </w:pPr>
            <w:r w:rsidRPr="008F1994">
              <w:rPr>
                <w:rFonts w:ascii="Arial" w:hAnsi="Arial" w:cs="Arial"/>
                <w:b/>
                <w:bCs/>
              </w:rPr>
              <w:t>8</w:t>
            </w:r>
          </w:p>
        </w:tc>
        <w:tc>
          <w:tcPr>
            <w:tcW w:w="1933" w:type="dxa"/>
            <w:shd w:val="clear" w:color="auto" w:fill="auto"/>
          </w:tcPr>
          <w:p w14:paraId="60E8963C" w14:textId="77777777" w:rsidR="00A34CB7" w:rsidRPr="008F1994" w:rsidRDefault="00A34CB7" w:rsidP="00A34CB7">
            <w:pPr>
              <w:pStyle w:val="PargrafodaLista"/>
              <w:spacing w:after="200"/>
              <w:ind w:left="0"/>
              <w:jc w:val="center"/>
              <w:rPr>
                <w:rFonts w:ascii="Arial" w:hAnsi="Arial" w:cs="Arial"/>
              </w:rPr>
            </w:pPr>
          </w:p>
          <w:p w14:paraId="208A29C0" w14:textId="69EE01AE" w:rsidR="00A34CB7" w:rsidRPr="008F1994" w:rsidRDefault="00A34CB7" w:rsidP="00A34CB7">
            <w:pPr>
              <w:pStyle w:val="PargrafodaLista"/>
              <w:spacing w:after="200"/>
              <w:ind w:left="0"/>
              <w:jc w:val="center"/>
              <w:rPr>
                <w:rFonts w:ascii="Arial" w:hAnsi="Arial" w:cs="Arial"/>
                <w:b/>
                <w:bCs/>
              </w:rPr>
            </w:pPr>
            <w:r w:rsidRPr="008F1994">
              <w:rPr>
                <w:rFonts w:ascii="Arial" w:hAnsi="Arial" w:cs="Arial"/>
              </w:rPr>
              <w:t>720,33</w:t>
            </w:r>
          </w:p>
        </w:tc>
        <w:tc>
          <w:tcPr>
            <w:tcW w:w="3544" w:type="dxa"/>
            <w:shd w:val="clear" w:color="auto" w:fill="auto"/>
            <w:vAlign w:val="center"/>
          </w:tcPr>
          <w:p w14:paraId="05B74EBA" w14:textId="0CFE3C10" w:rsidR="00A34CB7" w:rsidRPr="008F1994" w:rsidRDefault="00A34CB7" w:rsidP="00A34CB7">
            <w:pPr>
              <w:pStyle w:val="PargrafodaLista"/>
              <w:spacing w:after="200"/>
              <w:ind w:left="0"/>
              <w:jc w:val="center"/>
              <w:rPr>
                <w:rFonts w:ascii="Arial" w:hAnsi="Arial" w:cs="Arial"/>
              </w:rPr>
            </w:pPr>
            <w:r w:rsidRPr="008F1994">
              <w:rPr>
                <w:rFonts w:ascii="Arial" w:hAnsi="Arial" w:cs="Arial"/>
              </w:rPr>
              <w:t>CHALÉ (MG)</w:t>
            </w:r>
          </w:p>
          <w:p w14:paraId="137AB4EE" w14:textId="46FB6B3F" w:rsidR="00A34CB7" w:rsidRPr="008F1994" w:rsidRDefault="00A34CB7" w:rsidP="00A34CB7">
            <w:pPr>
              <w:pStyle w:val="PargrafodaLista"/>
              <w:spacing w:after="200"/>
              <w:ind w:left="0"/>
              <w:jc w:val="center"/>
              <w:rPr>
                <w:rFonts w:ascii="Arial" w:hAnsi="Arial" w:cs="Arial"/>
              </w:rPr>
            </w:pPr>
            <w:r w:rsidRPr="008F1994">
              <w:rPr>
                <w:rFonts w:ascii="Arial" w:hAnsi="Arial" w:cs="Arial"/>
              </w:rPr>
              <w:t>MUTUM (MG)</w:t>
            </w:r>
          </w:p>
          <w:p w14:paraId="6F707633" w14:textId="560D3E57" w:rsidR="00A34CB7" w:rsidRPr="008F1994" w:rsidRDefault="00A34CB7" w:rsidP="00A34CB7">
            <w:pPr>
              <w:pStyle w:val="PargrafodaLista"/>
              <w:spacing w:after="200"/>
              <w:ind w:left="0"/>
              <w:jc w:val="center"/>
              <w:rPr>
                <w:rFonts w:ascii="Arial" w:hAnsi="Arial" w:cs="Arial"/>
              </w:rPr>
            </w:pPr>
            <w:r w:rsidRPr="008F1994">
              <w:rPr>
                <w:rFonts w:ascii="Arial" w:hAnsi="Arial" w:cs="Arial"/>
              </w:rPr>
              <w:t>LAJINHA (MG)</w:t>
            </w:r>
          </w:p>
        </w:tc>
        <w:tc>
          <w:tcPr>
            <w:tcW w:w="2120" w:type="dxa"/>
            <w:vAlign w:val="center"/>
          </w:tcPr>
          <w:p w14:paraId="48737F5C" w14:textId="4558AE9E" w:rsidR="00A34CB7" w:rsidRPr="008F1994" w:rsidRDefault="00A34CB7" w:rsidP="00A34CB7">
            <w:pPr>
              <w:pStyle w:val="PargrafodaLista"/>
              <w:spacing w:after="200"/>
              <w:ind w:left="0"/>
              <w:jc w:val="center"/>
              <w:rPr>
                <w:rFonts w:ascii="Arial" w:hAnsi="Arial" w:cs="Arial"/>
              </w:rPr>
            </w:pPr>
            <w:r>
              <w:rPr>
                <w:rFonts w:ascii="Arial" w:hAnsi="Arial" w:cs="Arial"/>
              </w:rPr>
              <w:t>R$ 26.040.273,60</w:t>
            </w:r>
          </w:p>
        </w:tc>
      </w:tr>
      <w:tr w:rsidR="00A34CB7" w:rsidRPr="00925447" w14:paraId="5DB36881" w14:textId="77777777" w:rsidTr="00367301">
        <w:trPr>
          <w:trHeight w:val="2154"/>
          <w:jc w:val="center"/>
        </w:trPr>
        <w:tc>
          <w:tcPr>
            <w:tcW w:w="897" w:type="dxa"/>
            <w:shd w:val="clear" w:color="auto" w:fill="auto"/>
            <w:vAlign w:val="center"/>
          </w:tcPr>
          <w:p w14:paraId="76A07B5E" w14:textId="6E65B915" w:rsidR="00A34CB7" w:rsidRPr="008F1994" w:rsidRDefault="00A34CB7" w:rsidP="00A34CB7">
            <w:pPr>
              <w:pStyle w:val="PargrafodaLista"/>
              <w:spacing w:after="200"/>
              <w:ind w:left="0"/>
              <w:jc w:val="center"/>
              <w:rPr>
                <w:rFonts w:ascii="Arial" w:hAnsi="Arial" w:cs="Arial"/>
                <w:b/>
                <w:bCs/>
              </w:rPr>
            </w:pPr>
            <w:r w:rsidRPr="008F1994">
              <w:rPr>
                <w:rFonts w:ascii="Arial" w:hAnsi="Arial" w:cs="Arial"/>
                <w:b/>
                <w:bCs/>
              </w:rPr>
              <w:t>9</w:t>
            </w:r>
          </w:p>
        </w:tc>
        <w:tc>
          <w:tcPr>
            <w:tcW w:w="1933" w:type="dxa"/>
            <w:shd w:val="clear" w:color="auto" w:fill="auto"/>
          </w:tcPr>
          <w:p w14:paraId="771B8A5B" w14:textId="698A382F" w:rsidR="00A34CB7" w:rsidRPr="008F1994" w:rsidRDefault="00A34CB7" w:rsidP="00A34CB7">
            <w:pPr>
              <w:pStyle w:val="PargrafodaLista"/>
              <w:spacing w:after="200"/>
              <w:ind w:left="0"/>
              <w:jc w:val="center"/>
              <w:rPr>
                <w:rFonts w:ascii="Arial" w:hAnsi="Arial" w:cs="Arial"/>
              </w:rPr>
            </w:pPr>
          </w:p>
          <w:p w14:paraId="769A4826" w14:textId="77777777" w:rsidR="00A34CB7" w:rsidRPr="008F1994" w:rsidRDefault="00A34CB7" w:rsidP="00A34CB7">
            <w:pPr>
              <w:pStyle w:val="PargrafodaLista"/>
              <w:spacing w:after="200"/>
              <w:ind w:left="0"/>
              <w:jc w:val="center"/>
              <w:rPr>
                <w:rFonts w:ascii="Arial" w:hAnsi="Arial" w:cs="Arial"/>
              </w:rPr>
            </w:pPr>
          </w:p>
          <w:p w14:paraId="05A9B6AB" w14:textId="6AC3622D" w:rsidR="00A34CB7" w:rsidRPr="008F1994" w:rsidRDefault="00A34CB7" w:rsidP="00A34CB7">
            <w:pPr>
              <w:pStyle w:val="PargrafodaLista"/>
              <w:spacing w:after="200"/>
              <w:ind w:left="0"/>
              <w:jc w:val="center"/>
              <w:rPr>
                <w:rFonts w:ascii="Arial" w:hAnsi="Arial" w:cs="Arial"/>
                <w:b/>
                <w:bCs/>
              </w:rPr>
            </w:pPr>
            <w:r w:rsidRPr="008F1994">
              <w:rPr>
                <w:rFonts w:ascii="Arial" w:hAnsi="Arial" w:cs="Arial"/>
              </w:rPr>
              <w:t>720,33</w:t>
            </w:r>
          </w:p>
        </w:tc>
        <w:tc>
          <w:tcPr>
            <w:tcW w:w="3544" w:type="dxa"/>
            <w:shd w:val="clear" w:color="auto" w:fill="auto"/>
            <w:vAlign w:val="center"/>
          </w:tcPr>
          <w:p w14:paraId="33996B45" w14:textId="0A990331" w:rsidR="00A34CB7" w:rsidRPr="008F1994" w:rsidRDefault="00A34CB7" w:rsidP="00A34CB7">
            <w:pPr>
              <w:pStyle w:val="PargrafodaLista"/>
              <w:spacing w:after="200"/>
              <w:ind w:left="0"/>
              <w:jc w:val="center"/>
              <w:rPr>
                <w:rFonts w:ascii="Arial" w:hAnsi="Arial" w:cs="Arial"/>
              </w:rPr>
            </w:pPr>
            <w:r w:rsidRPr="008F1994">
              <w:rPr>
                <w:rFonts w:ascii="Arial" w:hAnsi="Arial" w:cs="Arial"/>
              </w:rPr>
              <w:t>DURANDÉ (MG)</w:t>
            </w:r>
          </w:p>
          <w:p w14:paraId="4B65F525" w14:textId="28DB326D" w:rsidR="00A34CB7" w:rsidRPr="008F1994" w:rsidRDefault="00A34CB7" w:rsidP="00A34CB7">
            <w:pPr>
              <w:pStyle w:val="PargrafodaLista"/>
              <w:spacing w:after="200"/>
              <w:ind w:left="0"/>
              <w:jc w:val="center"/>
              <w:rPr>
                <w:rFonts w:ascii="Arial" w:hAnsi="Arial" w:cs="Arial"/>
              </w:rPr>
            </w:pPr>
            <w:r w:rsidRPr="008F1994">
              <w:rPr>
                <w:rFonts w:ascii="Arial" w:hAnsi="Arial" w:cs="Arial"/>
              </w:rPr>
              <w:t>MARTINS SOARES (MG)</w:t>
            </w:r>
          </w:p>
          <w:p w14:paraId="5AD178CA" w14:textId="39951C01" w:rsidR="00A34CB7" w:rsidRPr="008F1994" w:rsidRDefault="00A34CB7" w:rsidP="00A34CB7">
            <w:pPr>
              <w:pStyle w:val="PargrafodaLista"/>
              <w:spacing w:after="200"/>
              <w:ind w:left="0"/>
              <w:jc w:val="center"/>
              <w:rPr>
                <w:rFonts w:ascii="Arial" w:hAnsi="Arial" w:cs="Arial"/>
              </w:rPr>
            </w:pPr>
            <w:r w:rsidRPr="008F1994">
              <w:rPr>
                <w:rFonts w:ascii="Arial" w:hAnsi="Arial" w:cs="Arial"/>
              </w:rPr>
              <w:t>SANTANA DO MAN</w:t>
            </w:r>
            <w:r w:rsidR="004E327D">
              <w:rPr>
                <w:rFonts w:ascii="Arial" w:hAnsi="Arial" w:cs="Arial"/>
              </w:rPr>
              <w:t>H</w:t>
            </w:r>
            <w:r w:rsidRPr="008F1994">
              <w:rPr>
                <w:rFonts w:ascii="Arial" w:hAnsi="Arial" w:cs="Arial"/>
              </w:rPr>
              <w:t>UAÇU (MG)</w:t>
            </w:r>
          </w:p>
        </w:tc>
        <w:tc>
          <w:tcPr>
            <w:tcW w:w="2120" w:type="dxa"/>
            <w:vAlign w:val="center"/>
          </w:tcPr>
          <w:p w14:paraId="3113BFD7" w14:textId="6E397A88" w:rsidR="00A34CB7" w:rsidRPr="008F1994" w:rsidRDefault="00A34CB7" w:rsidP="00A34CB7">
            <w:pPr>
              <w:pStyle w:val="PargrafodaLista"/>
              <w:spacing w:after="200"/>
              <w:ind w:left="0"/>
              <w:jc w:val="center"/>
              <w:rPr>
                <w:rFonts w:ascii="Arial" w:hAnsi="Arial" w:cs="Arial"/>
              </w:rPr>
            </w:pPr>
            <w:r>
              <w:rPr>
                <w:rFonts w:ascii="Arial" w:hAnsi="Arial" w:cs="Arial"/>
              </w:rPr>
              <w:t>R$ 26.040.273,60</w:t>
            </w:r>
          </w:p>
        </w:tc>
      </w:tr>
      <w:bookmarkEnd w:id="12"/>
    </w:tbl>
    <w:p w14:paraId="3F0F90A3" w14:textId="77777777" w:rsidR="00B84E77" w:rsidRDefault="00B84E77" w:rsidP="0006044A">
      <w:pPr>
        <w:tabs>
          <w:tab w:val="left" w:pos="426"/>
        </w:tabs>
        <w:spacing w:before="100" w:beforeAutospacing="1" w:after="100" w:afterAutospacing="1" w:line="360" w:lineRule="auto"/>
        <w:jc w:val="both"/>
        <w:rPr>
          <w:rFonts w:cs="Arial"/>
          <w:sz w:val="12"/>
          <w:szCs w:val="12"/>
        </w:rPr>
      </w:pPr>
    </w:p>
    <w:p w14:paraId="7D576112" w14:textId="77777777" w:rsidR="00B069F3" w:rsidRPr="00925447" w:rsidRDefault="00B069F3" w:rsidP="0006044A">
      <w:pPr>
        <w:tabs>
          <w:tab w:val="left" w:pos="426"/>
        </w:tabs>
        <w:spacing w:before="100" w:beforeAutospacing="1" w:after="100" w:afterAutospacing="1" w:line="360" w:lineRule="auto"/>
        <w:jc w:val="both"/>
        <w:rPr>
          <w:rFonts w:cs="Arial"/>
          <w:sz w:val="12"/>
          <w:szCs w:val="12"/>
        </w:rPr>
      </w:pPr>
    </w:p>
    <w:p w14:paraId="03CB5B9D" w14:textId="44B10E7F" w:rsidR="0058549C" w:rsidRPr="00CE7AE2" w:rsidRDefault="00EB6998" w:rsidP="00E153E3">
      <w:pPr>
        <w:pStyle w:val="Ttulo1"/>
        <w:keepNext w:val="0"/>
        <w:widowControl w:val="0"/>
        <w:tabs>
          <w:tab w:val="clear" w:pos="360"/>
          <w:tab w:val="clear" w:pos="2629"/>
          <w:tab w:val="num" w:pos="0"/>
          <w:tab w:val="left" w:pos="426"/>
        </w:tabs>
        <w:spacing w:before="120" w:after="120"/>
        <w:ind w:left="0" w:firstLine="0"/>
        <w:rPr>
          <w:rFonts w:ascii="Arial" w:hAnsi="Arial" w:cs="Arial"/>
          <w:caps/>
        </w:rPr>
      </w:pPr>
      <w:bookmarkStart w:id="13" w:name="_Toc42063143"/>
      <w:bookmarkStart w:id="14" w:name="_Toc42063842"/>
      <w:r w:rsidRPr="00CE7AE2">
        <w:rPr>
          <w:rFonts w:ascii="Arial" w:hAnsi="Arial" w:cs="Arial"/>
          <w:caps/>
        </w:rPr>
        <w:t>E</w:t>
      </w:r>
      <w:r w:rsidR="002E23E4" w:rsidRPr="00CE7AE2">
        <w:rPr>
          <w:rFonts w:ascii="Arial" w:hAnsi="Arial" w:cs="Arial"/>
          <w:caps/>
        </w:rPr>
        <w:t xml:space="preserve">scopo dos </w:t>
      </w:r>
      <w:r w:rsidRPr="00CE7AE2">
        <w:rPr>
          <w:rFonts w:ascii="Arial" w:hAnsi="Arial" w:cs="Arial"/>
          <w:caps/>
        </w:rPr>
        <w:t>S</w:t>
      </w:r>
      <w:r w:rsidR="002E23E4" w:rsidRPr="00CE7AE2">
        <w:rPr>
          <w:rFonts w:ascii="Arial" w:hAnsi="Arial" w:cs="Arial"/>
          <w:caps/>
        </w:rPr>
        <w:t>erviços</w:t>
      </w:r>
      <w:bookmarkEnd w:id="13"/>
      <w:bookmarkEnd w:id="14"/>
    </w:p>
    <w:p w14:paraId="5CC7606C" w14:textId="538F6150" w:rsidR="005C5F1F" w:rsidRDefault="005C5F1F" w:rsidP="00A46787">
      <w:pPr>
        <w:spacing w:before="100" w:beforeAutospacing="1" w:after="100" w:afterAutospacing="1" w:line="360" w:lineRule="auto"/>
        <w:jc w:val="both"/>
        <w:rPr>
          <w:rFonts w:cs="Arial"/>
          <w:color w:val="000000" w:themeColor="text1"/>
        </w:rPr>
      </w:pPr>
      <w:r w:rsidRPr="00E3253C">
        <w:rPr>
          <w:rFonts w:cs="Arial"/>
          <w:color w:val="000000" w:themeColor="text1"/>
        </w:rPr>
        <w:t xml:space="preserve">A </w:t>
      </w:r>
      <w:r w:rsidR="00B02037">
        <w:rPr>
          <w:rFonts w:cs="Arial"/>
          <w:color w:val="000000" w:themeColor="text1"/>
        </w:rPr>
        <w:t>b</w:t>
      </w:r>
      <w:r w:rsidRPr="00E3253C">
        <w:rPr>
          <w:rFonts w:cs="Arial"/>
          <w:color w:val="000000" w:themeColor="text1"/>
        </w:rPr>
        <w:t xml:space="preserve">acia do </w:t>
      </w:r>
      <w:r w:rsidR="00B02037">
        <w:rPr>
          <w:rFonts w:cs="Arial"/>
          <w:color w:val="000000" w:themeColor="text1"/>
        </w:rPr>
        <w:t>ri</w:t>
      </w:r>
      <w:r w:rsidRPr="00E3253C">
        <w:rPr>
          <w:rFonts w:cs="Arial"/>
          <w:color w:val="000000" w:themeColor="text1"/>
        </w:rPr>
        <w:t>o Doce, com uma área de drenagem de 86.715 km² dos quais 86% pertencem ao estado de Minas Gerais e 14% ao estado do Espírito Santo, abrange um total de 230 municípios</w:t>
      </w:r>
      <w:r>
        <w:rPr>
          <w:rFonts w:cs="Arial"/>
          <w:color w:val="000000" w:themeColor="text1"/>
        </w:rPr>
        <w:t>.</w:t>
      </w:r>
    </w:p>
    <w:p w14:paraId="2D72EA3E" w14:textId="1754F526" w:rsidR="00A46787" w:rsidRPr="005C5F1F" w:rsidRDefault="000C5FDC" w:rsidP="00A46787">
      <w:pPr>
        <w:spacing w:before="100" w:beforeAutospacing="1" w:after="100" w:afterAutospacing="1" w:line="360" w:lineRule="auto"/>
        <w:jc w:val="both"/>
        <w:rPr>
          <w:rFonts w:cs="Arial"/>
          <w:color w:val="000000" w:themeColor="text1"/>
        </w:rPr>
      </w:pPr>
      <w:r w:rsidRPr="00E3253C">
        <w:rPr>
          <w:rFonts w:cs="Arial"/>
        </w:rPr>
        <w:t xml:space="preserve">O </w:t>
      </w:r>
      <w:r w:rsidR="005C5F1F">
        <w:rPr>
          <w:rFonts w:cs="Arial"/>
        </w:rPr>
        <w:t xml:space="preserve">escopo deste edital refere-se </w:t>
      </w:r>
      <w:r w:rsidR="00B02037">
        <w:rPr>
          <w:rFonts w:cs="Arial"/>
        </w:rPr>
        <w:t>à</w:t>
      </w:r>
      <w:r w:rsidR="005C5F1F">
        <w:rPr>
          <w:rFonts w:cs="Arial"/>
        </w:rPr>
        <w:t xml:space="preserve"> </w:t>
      </w:r>
      <w:r w:rsidR="005C5F1F" w:rsidRPr="00D40C05">
        <w:rPr>
          <w:rFonts w:cs="Arial"/>
          <w:b/>
          <w:bCs/>
        </w:rPr>
        <w:t xml:space="preserve">contratação de </w:t>
      </w:r>
      <w:r w:rsidR="00644360" w:rsidRPr="00D40C05">
        <w:rPr>
          <w:rFonts w:cs="Arial"/>
          <w:b/>
          <w:bCs/>
        </w:rPr>
        <w:t>empresa</w:t>
      </w:r>
      <w:r w:rsidR="006903D1" w:rsidRPr="00D40C05">
        <w:rPr>
          <w:rFonts w:cs="Arial"/>
          <w:b/>
          <w:bCs/>
        </w:rPr>
        <w:t>s privadas e/ou consórcios</w:t>
      </w:r>
      <w:r w:rsidR="006903D1" w:rsidRPr="00E3253C">
        <w:rPr>
          <w:rFonts w:cs="Arial"/>
        </w:rPr>
        <w:t xml:space="preserve"> </w:t>
      </w:r>
      <w:r w:rsidR="00644360" w:rsidRPr="00E3253C">
        <w:rPr>
          <w:rFonts w:cs="Arial"/>
        </w:rPr>
        <w:t xml:space="preserve">para </w:t>
      </w:r>
      <w:r w:rsidR="00A46787" w:rsidRPr="00E3253C">
        <w:rPr>
          <w:rFonts w:cs="Arial"/>
          <w:bCs/>
        </w:rPr>
        <w:t>prestação de serviços técnico</w:t>
      </w:r>
      <w:r w:rsidR="006903D1" w:rsidRPr="00E3253C">
        <w:rPr>
          <w:rFonts w:cs="Arial"/>
          <w:bCs/>
        </w:rPr>
        <w:t xml:space="preserve">, </w:t>
      </w:r>
      <w:r w:rsidR="00A46787" w:rsidRPr="00E3253C">
        <w:rPr>
          <w:rFonts w:cs="Arial"/>
          <w:bCs/>
        </w:rPr>
        <w:t xml:space="preserve">científico </w:t>
      </w:r>
      <w:r w:rsidR="006903D1" w:rsidRPr="00E3253C">
        <w:rPr>
          <w:rFonts w:cs="Arial"/>
          <w:bCs/>
        </w:rPr>
        <w:t xml:space="preserve">e operacionais </w:t>
      </w:r>
      <w:r w:rsidR="00A46787" w:rsidRPr="00E3253C">
        <w:rPr>
          <w:rFonts w:cs="Arial"/>
          <w:bCs/>
        </w:rPr>
        <w:t xml:space="preserve">referentes à recuperação da vegetação nativa </w:t>
      </w:r>
      <w:r w:rsidR="00B02037">
        <w:rPr>
          <w:rFonts w:cs="Arial"/>
          <w:bCs/>
        </w:rPr>
        <w:t xml:space="preserve">(restauração florestal) </w:t>
      </w:r>
      <w:r w:rsidR="00970376" w:rsidRPr="00515159">
        <w:rPr>
          <w:rFonts w:cs="Arial"/>
          <w:bCs/>
        </w:rPr>
        <w:t xml:space="preserve">de </w:t>
      </w:r>
      <w:r w:rsidR="00845C0E" w:rsidRPr="00A34CB7">
        <w:rPr>
          <w:rFonts w:cs="Arial"/>
          <w:bCs/>
        </w:rPr>
        <w:t>2.881,32</w:t>
      </w:r>
      <w:r w:rsidR="002F1FAE" w:rsidRPr="00A34CB7">
        <w:rPr>
          <w:rFonts w:cs="Arial"/>
          <w:bCs/>
        </w:rPr>
        <w:t xml:space="preserve"> h</w:t>
      </w:r>
      <w:r w:rsidR="00D22C79" w:rsidRPr="00A34CB7">
        <w:rPr>
          <w:rFonts w:cs="Arial"/>
          <w:bCs/>
        </w:rPr>
        <w:t>a</w:t>
      </w:r>
      <w:r w:rsidR="002F1FAE" w:rsidRPr="00A34CB7">
        <w:rPr>
          <w:rFonts w:cs="Arial"/>
          <w:bCs/>
        </w:rPr>
        <w:t xml:space="preserve"> </w:t>
      </w:r>
      <w:r w:rsidR="006903D1" w:rsidRPr="00A34CB7">
        <w:rPr>
          <w:rFonts w:cs="Arial"/>
          <w:bCs/>
        </w:rPr>
        <w:t>em</w:t>
      </w:r>
      <w:r w:rsidR="006903D1" w:rsidRPr="00E3253C">
        <w:rPr>
          <w:rFonts w:cs="Arial"/>
        </w:rPr>
        <w:t xml:space="preserve"> áreas de preservação permanente (APP) e de </w:t>
      </w:r>
      <w:r w:rsidR="006903D1" w:rsidRPr="00E3253C">
        <w:rPr>
          <w:rFonts w:cs="Arial"/>
        </w:rPr>
        <w:lastRenderedPageBreak/>
        <w:t xml:space="preserve">recarga hídrica (ARH) </w:t>
      </w:r>
      <w:r w:rsidR="002F1FAE" w:rsidRPr="00E3253C">
        <w:rPr>
          <w:rFonts w:cs="Arial"/>
        </w:rPr>
        <w:t xml:space="preserve">da </w:t>
      </w:r>
      <w:r w:rsidR="00814129">
        <w:rPr>
          <w:rFonts w:cs="Arial"/>
        </w:rPr>
        <w:t>b</w:t>
      </w:r>
      <w:r w:rsidR="002F1FAE" w:rsidRPr="00E3253C">
        <w:rPr>
          <w:rFonts w:cs="Arial"/>
        </w:rPr>
        <w:t xml:space="preserve">acia do </w:t>
      </w:r>
      <w:r w:rsidR="00814129">
        <w:rPr>
          <w:rFonts w:cs="Arial"/>
        </w:rPr>
        <w:t>r</w:t>
      </w:r>
      <w:r w:rsidR="002F1FAE" w:rsidRPr="00E3253C">
        <w:rPr>
          <w:rFonts w:cs="Arial"/>
        </w:rPr>
        <w:t>io Doce e tributários</w:t>
      </w:r>
      <w:r w:rsidR="005C5F1F">
        <w:rPr>
          <w:rFonts w:cs="Arial"/>
          <w:bCs/>
        </w:rPr>
        <w:t xml:space="preserve">, </w:t>
      </w:r>
      <w:r w:rsidR="007F77F3">
        <w:rPr>
          <w:rFonts w:cs="Arial"/>
          <w:bCs/>
        </w:rPr>
        <w:t xml:space="preserve">neste caso mais especificamente na </w:t>
      </w:r>
      <w:r w:rsidR="007F77F3">
        <w:rPr>
          <w:rFonts w:cs="Arial"/>
          <w:color w:val="000000" w:themeColor="text1"/>
        </w:rPr>
        <w:t>b</w:t>
      </w:r>
      <w:r w:rsidR="005C5F1F" w:rsidRPr="00E3253C">
        <w:rPr>
          <w:rFonts w:cs="Arial"/>
          <w:color w:val="000000" w:themeColor="text1"/>
        </w:rPr>
        <w:t xml:space="preserve">acia do </w:t>
      </w:r>
      <w:r w:rsidR="007F77F3">
        <w:rPr>
          <w:rFonts w:cs="Arial"/>
          <w:color w:val="000000" w:themeColor="text1"/>
        </w:rPr>
        <w:t>r</w:t>
      </w:r>
      <w:r w:rsidR="005C5F1F" w:rsidRPr="00E3253C">
        <w:rPr>
          <w:rFonts w:cs="Arial"/>
          <w:color w:val="000000" w:themeColor="text1"/>
        </w:rPr>
        <w:t xml:space="preserve">io </w:t>
      </w:r>
      <w:r w:rsidR="003A58FF">
        <w:rPr>
          <w:rFonts w:cs="Arial"/>
          <w:color w:val="000000" w:themeColor="text1"/>
        </w:rPr>
        <w:t>Manhuaçu</w:t>
      </w:r>
      <w:r w:rsidR="002963D9" w:rsidRPr="00B069F3">
        <w:rPr>
          <w:rFonts w:cs="Arial"/>
          <w:color w:val="000000" w:themeColor="text1"/>
        </w:rPr>
        <w:t xml:space="preserve">. Serão </w:t>
      </w:r>
      <w:r w:rsidR="00B069F3" w:rsidRPr="00B069F3">
        <w:rPr>
          <w:rFonts w:cs="Arial"/>
          <w:color w:val="000000" w:themeColor="text1"/>
        </w:rPr>
        <w:t>4</w:t>
      </w:r>
      <w:r w:rsidR="002963D9" w:rsidRPr="00B069F3">
        <w:rPr>
          <w:rFonts w:cs="Arial"/>
          <w:color w:val="000000" w:themeColor="text1"/>
        </w:rPr>
        <w:t xml:space="preserve"> lotes </w:t>
      </w:r>
      <w:r w:rsidR="002963D9" w:rsidRPr="00DF1B69">
        <w:rPr>
          <w:rFonts w:cs="Arial"/>
          <w:color w:val="000000" w:themeColor="text1"/>
        </w:rPr>
        <w:t xml:space="preserve">idênticos com </w:t>
      </w:r>
      <w:r w:rsidR="00A139F5" w:rsidRPr="00A34CB7">
        <w:rPr>
          <w:rFonts w:cs="Arial"/>
          <w:color w:val="000000" w:themeColor="text1"/>
        </w:rPr>
        <w:t>720</w:t>
      </w:r>
      <w:r w:rsidR="00845C0E" w:rsidRPr="00A34CB7">
        <w:rPr>
          <w:rFonts w:cs="Arial"/>
          <w:color w:val="000000" w:themeColor="text1"/>
        </w:rPr>
        <w:t>,33</w:t>
      </w:r>
      <w:r w:rsidR="002963D9" w:rsidRPr="00A34CB7">
        <w:rPr>
          <w:rFonts w:cs="Arial"/>
          <w:color w:val="000000" w:themeColor="text1"/>
        </w:rPr>
        <w:t xml:space="preserve"> h</w:t>
      </w:r>
      <w:r w:rsidR="00D22C79" w:rsidRPr="00A34CB7">
        <w:rPr>
          <w:rFonts w:cs="Arial"/>
          <w:color w:val="000000" w:themeColor="text1"/>
        </w:rPr>
        <w:t>a</w:t>
      </w:r>
      <w:r w:rsidR="002963D9" w:rsidRPr="00DF1B69">
        <w:rPr>
          <w:rFonts w:cs="Arial"/>
          <w:color w:val="000000" w:themeColor="text1"/>
        </w:rPr>
        <w:t xml:space="preserve"> cada</w:t>
      </w:r>
      <w:r w:rsidR="005C5F1F" w:rsidRPr="00DF1B69">
        <w:rPr>
          <w:rFonts w:cs="Arial"/>
          <w:color w:val="000000" w:themeColor="text1"/>
        </w:rPr>
        <w:t xml:space="preserve">, </w:t>
      </w:r>
      <w:r w:rsidR="0031033A" w:rsidRPr="00DF1B69">
        <w:rPr>
          <w:rFonts w:cs="Arial"/>
          <w:color w:val="000000" w:themeColor="text1"/>
        </w:rPr>
        <w:t xml:space="preserve">cada um </w:t>
      </w:r>
      <w:r w:rsidR="00C519F0" w:rsidRPr="00DF1B69">
        <w:rPr>
          <w:rFonts w:cs="Arial"/>
          <w:color w:val="000000" w:themeColor="text1"/>
        </w:rPr>
        <w:t>dos</w:t>
      </w:r>
      <w:r w:rsidR="0031033A" w:rsidRPr="00DF1B69">
        <w:rPr>
          <w:rFonts w:cs="Arial"/>
          <w:color w:val="000000" w:themeColor="text1"/>
        </w:rPr>
        <w:t xml:space="preserve"> lotes ter</w:t>
      </w:r>
      <w:r w:rsidR="001D3B73" w:rsidRPr="00DF1B69">
        <w:rPr>
          <w:rFonts w:cs="Arial"/>
          <w:color w:val="000000" w:themeColor="text1"/>
        </w:rPr>
        <w:t>á</w:t>
      </w:r>
      <w:r w:rsidR="0031033A" w:rsidRPr="00DF1B69">
        <w:rPr>
          <w:rFonts w:cs="Arial"/>
          <w:color w:val="000000" w:themeColor="text1"/>
        </w:rPr>
        <w:t xml:space="preserve"> 3 municípios de abrangência </w:t>
      </w:r>
      <w:r w:rsidR="00D22C79" w:rsidRPr="00DF1B69">
        <w:rPr>
          <w:rFonts w:cs="Arial"/>
          <w:color w:val="000000" w:themeColor="text1"/>
        </w:rPr>
        <w:t xml:space="preserve">indicados </w:t>
      </w:r>
      <w:r w:rsidR="0031033A" w:rsidRPr="00DF1B69">
        <w:rPr>
          <w:rFonts w:cs="Arial"/>
          <w:color w:val="000000" w:themeColor="text1"/>
        </w:rPr>
        <w:t>para a realização das práticas</w:t>
      </w:r>
      <w:r w:rsidR="005C5F1F" w:rsidRPr="00DF1B69">
        <w:rPr>
          <w:rFonts w:cs="Arial"/>
          <w:color w:val="000000" w:themeColor="text1"/>
        </w:rPr>
        <w:t>, no</w:t>
      </w:r>
      <w:r w:rsidR="004B4E97" w:rsidRPr="00DF1B69">
        <w:rPr>
          <w:rFonts w:cs="Arial"/>
          <w:color w:val="000000" w:themeColor="text1"/>
        </w:rPr>
        <w:t>s</w:t>
      </w:r>
      <w:r w:rsidR="005C5F1F" w:rsidRPr="00DF1B69">
        <w:rPr>
          <w:rFonts w:cs="Arial"/>
          <w:color w:val="000000" w:themeColor="text1"/>
        </w:rPr>
        <w:t xml:space="preserve"> estado</w:t>
      </w:r>
      <w:r w:rsidR="004B4E97" w:rsidRPr="00DF1B69">
        <w:rPr>
          <w:rFonts w:cs="Arial"/>
          <w:color w:val="000000" w:themeColor="text1"/>
        </w:rPr>
        <w:t>s</w:t>
      </w:r>
      <w:r w:rsidR="005C5F1F" w:rsidRPr="00DF1B69">
        <w:rPr>
          <w:rFonts w:cs="Arial"/>
          <w:color w:val="000000" w:themeColor="text1"/>
        </w:rPr>
        <w:t xml:space="preserve"> d</w:t>
      </w:r>
      <w:r w:rsidR="003A58FF" w:rsidRPr="00DF1B69">
        <w:rPr>
          <w:rFonts w:cs="Arial"/>
          <w:color w:val="000000" w:themeColor="text1"/>
        </w:rPr>
        <w:t>e Minas Gerais</w:t>
      </w:r>
      <w:r w:rsidR="005C5F1F" w:rsidRPr="00DF1B69">
        <w:rPr>
          <w:rFonts w:cs="Arial"/>
          <w:color w:val="000000" w:themeColor="text1"/>
        </w:rPr>
        <w:t xml:space="preserve"> </w:t>
      </w:r>
      <w:r w:rsidR="004B4E97" w:rsidRPr="00DF1B69">
        <w:rPr>
          <w:rFonts w:cs="Arial"/>
          <w:color w:val="000000" w:themeColor="text1"/>
        </w:rPr>
        <w:t>e Espírito Santo</w:t>
      </w:r>
      <w:r w:rsidR="00736E17" w:rsidRPr="00DF1B69">
        <w:rPr>
          <w:rFonts w:cs="Arial"/>
          <w:color w:val="000000" w:themeColor="text1"/>
        </w:rPr>
        <w:t xml:space="preserve">, totalizando </w:t>
      </w:r>
      <w:r w:rsidR="00B069F3" w:rsidRPr="00DF1B69">
        <w:rPr>
          <w:rFonts w:cs="Arial"/>
          <w:color w:val="000000" w:themeColor="text1"/>
        </w:rPr>
        <w:t>12</w:t>
      </w:r>
      <w:r w:rsidR="00736E17" w:rsidRPr="00DF1B69">
        <w:rPr>
          <w:rFonts w:cs="Arial"/>
          <w:color w:val="000000" w:themeColor="text1"/>
        </w:rPr>
        <w:t xml:space="preserve"> municípios.</w:t>
      </w:r>
    </w:p>
    <w:p w14:paraId="61AEA61F" w14:textId="2E7E75F1" w:rsidR="005B5A15" w:rsidRDefault="005C5F1F" w:rsidP="005B5A15">
      <w:pPr>
        <w:autoSpaceDE w:val="0"/>
        <w:autoSpaceDN w:val="0"/>
        <w:adjustRightInd w:val="0"/>
        <w:spacing w:before="100" w:beforeAutospacing="1" w:after="100" w:afterAutospacing="1" w:line="360" w:lineRule="auto"/>
        <w:jc w:val="both"/>
        <w:rPr>
          <w:rFonts w:cs="Arial"/>
          <w:color w:val="000000" w:themeColor="text1"/>
        </w:rPr>
      </w:pPr>
      <w:r>
        <w:rPr>
          <w:rFonts w:cs="Arial"/>
          <w:color w:val="000000" w:themeColor="text1"/>
        </w:rPr>
        <w:t xml:space="preserve">Desta forma, </w:t>
      </w:r>
      <w:r w:rsidR="00C519F0">
        <w:rPr>
          <w:rFonts w:cs="Arial"/>
          <w:color w:val="000000" w:themeColor="text1"/>
        </w:rPr>
        <w:t xml:space="preserve">para a </w:t>
      </w:r>
      <w:r w:rsidR="00047D03">
        <w:rPr>
          <w:rFonts w:cs="Arial"/>
          <w:color w:val="000000" w:themeColor="text1"/>
        </w:rPr>
        <w:t>realização do escopo</w:t>
      </w:r>
      <w:r w:rsidR="00B63B1B">
        <w:rPr>
          <w:rFonts w:cs="Arial"/>
          <w:color w:val="000000" w:themeColor="text1"/>
        </w:rPr>
        <w:t xml:space="preserve"> </w:t>
      </w:r>
      <w:r w:rsidR="00E05C5F">
        <w:rPr>
          <w:rFonts w:cs="Arial"/>
          <w:color w:val="000000" w:themeColor="text1"/>
        </w:rPr>
        <w:t xml:space="preserve">como um todo </w:t>
      </w:r>
      <w:r w:rsidR="00EF10B9">
        <w:rPr>
          <w:rFonts w:cs="Arial"/>
          <w:color w:val="000000" w:themeColor="text1"/>
        </w:rPr>
        <w:t>foi previs</w:t>
      </w:r>
      <w:r w:rsidR="00EF10B9" w:rsidRPr="006244B1">
        <w:rPr>
          <w:rFonts w:cs="Arial"/>
          <w:color w:val="000000" w:themeColor="text1"/>
        </w:rPr>
        <w:t>to</w:t>
      </w:r>
      <w:r w:rsidR="00D26C2D" w:rsidRPr="006244B1">
        <w:rPr>
          <w:rFonts w:cs="Arial"/>
          <w:color w:val="000000" w:themeColor="text1"/>
        </w:rPr>
        <w:t xml:space="preserve"> </w:t>
      </w:r>
      <w:r w:rsidR="00454B82" w:rsidRPr="00DF1B69">
        <w:rPr>
          <w:rFonts w:cs="Arial"/>
          <w:color w:val="000000" w:themeColor="text1"/>
        </w:rPr>
        <w:t>em</w:t>
      </w:r>
      <w:r w:rsidR="00D26C2D" w:rsidRPr="00DF1B69">
        <w:rPr>
          <w:rFonts w:cs="Arial"/>
          <w:b/>
          <w:bCs/>
          <w:color w:val="000000" w:themeColor="text1"/>
        </w:rPr>
        <w:t xml:space="preserve"> </w:t>
      </w:r>
      <w:r w:rsidR="00454B82" w:rsidRPr="00DF1B69">
        <w:rPr>
          <w:rFonts w:cs="Arial"/>
          <w:b/>
          <w:bCs/>
          <w:color w:val="000000" w:themeColor="text1"/>
        </w:rPr>
        <w:t xml:space="preserve">cada </w:t>
      </w:r>
      <w:r w:rsidR="00D26C2D" w:rsidRPr="00DF1B69">
        <w:rPr>
          <w:rFonts w:cs="Arial"/>
          <w:b/>
          <w:bCs/>
          <w:color w:val="000000" w:themeColor="text1"/>
        </w:rPr>
        <w:t>LOTE</w:t>
      </w:r>
      <w:r w:rsidR="00DF1B69" w:rsidRPr="00DF1B69">
        <w:rPr>
          <w:rFonts w:cs="Arial"/>
          <w:b/>
          <w:bCs/>
          <w:color w:val="000000" w:themeColor="text1"/>
        </w:rPr>
        <w:t xml:space="preserve"> (720</w:t>
      </w:r>
      <w:r w:rsidR="00845C0E">
        <w:rPr>
          <w:rFonts w:cs="Arial"/>
          <w:b/>
          <w:bCs/>
          <w:color w:val="000000" w:themeColor="text1"/>
        </w:rPr>
        <w:t>,33</w:t>
      </w:r>
      <w:r w:rsidR="00D26C2D" w:rsidRPr="00DF1B69">
        <w:rPr>
          <w:rFonts w:cs="Arial"/>
          <w:b/>
          <w:bCs/>
          <w:color w:val="000000" w:themeColor="text1"/>
        </w:rPr>
        <w:t xml:space="preserve"> ha)</w:t>
      </w:r>
      <w:r w:rsidR="00D26C2D">
        <w:rPr>
          <w:rFonts w:cs="Arial"/>
          <w:color w:val="000000" w:themeColor="text1"/>
        </w:rPr>
        <w:t xml:space="preserve"> </w:t>
      </w:r>
      <w:r w:rsidR="00454B82">
        <w:rPr>
          <w:rFonts w:cs="Arial"/>
          <w:color w:val="000000" w:themeColor="text1"/>
        </w:rPr>
        <w:t xml:space="preserve">foram estimadas quantidades </w:t>
      </w:r>
      <w:r w:rsidR="00527E61">
        <w:rPr>
          <w:rFonts w:cs="Arial"/>
          <w:color w:val="000000" w:themeColor="text1"/>
        </w:rPr>
        <w:t xml:space="preserve">iguais </w:t>
      </w:r>
      <w:r w:rsidR="00230F68">
        <w:rPr>
          <w:rFonts w:cs="Arial"/>
          <w:color w:val="000000" w:themeColor="text1"/>
        </w:rPr>
        <w:t xml:space="preserve">quanto aos </w:t>
      </w:r>
      <w:r w:rsidR="00D26C2D">
        <w:rPr>
          <w:rFonts w:cs="Arial"/>
          <w:color w:val="000000" w:themeColor="text1"/>
        </w:rPr>
        <w:t xml:space="preserve">3 municípios </w:t>
      </w:r>
      <w:r w:rsidR="00230F68">
        <w:rPr>
          <w:rFonts w:cs="Arial"/>
          <w:color w:val="000000" w:themeColor="text1"/>
        </w:rPr>
        <w:t>de abrangência</w:t>
      </w:r>
      <w:r w:rsidR="007E7C80">
        <w:rPr>
          <w:rFonts w:cs="Arial"/>
          <w:color w:val="000000" w:themeColor="text1"/>
        </w:rPr>
        <w:t xml:space="preserve">, </w:t>
      </w:r>
      <w:r w:rsidR="00527E61">
        <w:rPr>
          <w:rFonts w:cs="Arial"/>
          <w:color w:val="000000" w:themeColor="text1"/>
        </w:rPr>
        <w:t xml:space="preserve">prevendo </w:t>
      </w:r>
      <w:r w:rsidR="007E7C80">
        <w:rPr>
          <w:rFonts w:cs="Arial"/>
          <w:color w:val="000000" w:themeColor="text1"/>
        </w:rPr>
        <w:t xml:space="preserve">também </w:t>
      </w:r>
      <w:r w:rsidR="00527E61">
        <w:rPr>
          <w:rFonts w:cs="Arial"/>
          <w:color w:val="000000" w:themeColor="text1"/>
        </w:rPr>
        <w:t>as</w:t>
      </w:r>
      <w:r w:rsidR="00FA056D">
        <w:rPr>
          <w:rFonts w:cs="Arial"/>
          <w:color w:val="000000" w:themeColor="text1"/>
        </w:rPr>
        <w:t xml:space="preserve"> </w:t>
      </w:r>
      <w:r w:rsidR="00D26C2D">
        <w:rPr>
          <w:rFonts w:cs="Arial"/>
          <w:color w:val="000000" w:themeColor="text1"/>
        </w:rPr>
        <w:t xml:space="preserve">9 técnicas de restauração florestal </w:t>
      </w:r>
      <w:r w:rsidR="00B63B1B">
        <w:rPr>
          <w:rFonts w:cs="Arial"/>
          <w:color w:val="000000" w:themeColor="text1"/>
        </w:rPr>
        <w:t>(</w:t>
      </w:r>
      <w:r w:rsidR="00191BAF">
        <w:rPr>
          <w:rFonts w:cs="Arial"/>
          <w:color w:val="000000" w:themeColor="text1"/>
        </w:rPr>
        <w:t xml:space="preserve">6 ativa e 3 </w:t>
      </w:r>
      <w:r w:rsidR="00B63B1B">
        <w:rPr>
          <w:rFonts w:cs="Arial"/>
          <w:color w:val="000000" w:themeColor="text1"/>
        </w:rPr>
        <w:t xml:space="preserve">assistida) previstas no Programa de Recuperação de </w:t>
      </w:r>
      <w:proofErr w:type="spellStart"/>
      <w:r w:rsidR="00B63B1B">
        <w:rPr>
          <w:rFonts w:cs="Arial"/>
          <w:color w:val="000000" w:themeColor="text1"/>
        </w:rPr>
        <w:t>APPs</w:t>
      </w:r>
      <w:proofErr w:type="spellEnd"/>
      <w:r w:rsidR="00B63B1B">
        <w:rPr>
          <w:rFonts w:cs="Arial"/>
          <w:color w:val="000000" w:themeColor="text1"/>
        </w:rPr>
        <w:t xml:space="preserve"> e </w:t>
      </w:r>
      <w:proofErr w:type="spellStart"/>
      <w:r w:rsidR="00B63B1B">
        <w:rPr>
          <w:rFonts w:cs="Arial"/>
          <w:color w:val="000000" w:themeColor="text1"/>
        </w:rPr>
        <w:t>ARHs</w:t>
      </w:r>
      <w:proofErr w:type="spellEnd"/>
      <w:r w:rsidR="00B63B1B">
        <w:rPr>
          <w:rFonts w:cs="Arial"/>
          <w:color w:val="000000" w:themeColor="text1"/>
        </w:rPr>
        <w:t xml:space="preserve"> (PG 26) da Fundação Renova</w:t>
      </w:r>
      <w:r w:rsidR="00527E61">
        <w:rPr>
          <w:rFonts w:cs="Arial"/>
          <w:color w:val="000000" w:themeColor="text1"/>
        </w:rPr>
        <w:t>, sendo assim:</w:t>
      </w:r>
    </w:p>
    <w:p w14:paraId="4D0641F3" w14:textId="53243127" w:rsidR="00C778B9" w:rsidRDefault="00641CE4"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DF1B69">
        <w:rPr>
          <w:rFonts w:ascii="Arial" w:hAnsi="Arial" w:cs="Arial"/>
          <w:b/>
          <w:bCs/>
          <w:color w:val="000000" w:themeColor="text1"/>
          <w:u w:val="single"/>
        </w:rPr>
        <w:t xml:space="preserve">- </w:t>
      </w:r>
      <w:r w:rsidR="000E3495" w:rsidRPr="00DF1B69">
        <w:rPr>
          <w:rFonts w:ascii="Arial" w:hAnsi="Arial" w:cs="Arial"/>
          <w:b/>
          <w:bCs/>
          <w:color w:val="000000" w:themeColor="text1"/>
          <w:u w:val="single"/>
        </w:rPr>
        <w:t xml:space="preserve">CADA </w:t>
      </w:r>
      <w:r w:rsidR="00E3253C" w:rsidRPr="00DF1B69">
        <w:rPr>
          <w:rFonts w:ascii="Arial" w:hAnsi="Arial" w:cs="Arial"/>
          <w:b/>
          <w:bCs/>
          <w:color w:val="000000" w:themeColor="text1"/>
          <w:u w:val="single"/>
        </w:rPr>
        <w:t>LOTE</w:t>
      </w:r>
      <w:r w:rsidRPr="00DF1B69">
        <w:rPr>
          <w:rFonts w:ascii="Arial" w:hAnsi="Arial" w:cs="Arial"/>
          <w:b/>
          <w:bCs/>
          <w:color w:val="000000" w:themeColor="text1"/>
        </w:rPr>
        <w:t xml:space="preserve"> </w:t>
      </w:r>
      <w:r w:rsidR="000E3495" w:rsidRPr="00DF1B69">
        <w:rPr>
          <w:rFonts w:ascii="Arial" w:hAnsi="Arial" w:cs="Arial"/>
          <w:color w:val="000000" w:themeColor="text1"/>
        </w:rPr>
        <w:t xml:space="preserve">possui </w:t>
      </w:r>
      <w:r w:rsidR="00DF1B69" w:rsidRPr="00DF1B69">
        <w:rPr>
          <w:rFonts w:ascii="Arial" w:hAnsi="Arial" w:cs="Arial"/>
          <w:b/>
          <w:bCs/>
          <w:color w:val="000000" w:themeColor="text1"/>
        </w:rPr>
        <w:t>720</w:t>
      </w:r>
      <w:r w:rsidR="00845C0E">
        <w:rPr>
          <w:rFonts w:ascii="Arial" w:hAnsi="Arial" w:cs="Arial"/>
          <w:b/>
          <w:bCs/>
          <w:color w:val="000000" w:themeColor="text1"/>
        </w:rPr>
        <w:t>,33</w:t>
      </w:r>
      <w:r w:rsidR="00A139F5">
        <w:rPr>
          <w:rFonts w:ascii="Arial" w:hAnsi="Arial" w:cs="Arial"/>
          <w:b/>
          <w:bCs/>
          <w:color w:val="000000" w:themeColor="text1"/>
        </w:rPr>
        <w:t xml:space="preserve"> ha</w:t>
      </w:r>
      <w:r w:rsidR="000E3495" w:rsidRPr="00DF1B69">
        <w:rPr>
          <w:rFonts w:ascii="Arial" w:hAnsi="Arial" w:cs="Arial"/>
          <w:color w:val="000000" w:themeColor="text1"/>
        </w:rPr>
        <w:t xml:space="preserve"> de</w:t>
      </w:r>
      <w:r w:rsidR="000E3495">
        <w:rPr>
          <w:rFonts w:ascii="Arial" w:hAnsi="Arial" w:cs="Arial"/>
          <w:color w:val="000000" w:themeColor="text1"/>
        </w:rPr>
        <w:t xml:space="preserve"> áreas a serem validadas </w:t>
      </w:r>
      <w:r w:rsidR="003E2D8F">
        <w:rPr>
          <w:rFonts w:ascii="Arial" w:hAnsi="Arial" w:cs="Arial"/>
          <w:color w:val="000000" w:themeColor="text1"/>
        </w:rPr>
        <w:t xml:space="preserve">para inclusão </w:t>
      </w:r>
      <w:r w:rsidR="00E51330">
        <w:rPr>
          <w:rFonts w:ascii="Arial" w:hAnsi="Arial" w:cs="Arial"/>
          <w:color w:val="000000" w:themeColor="text1"/>
        </w:rPr>
        <w:t>nos serviços, atividades e práticas relacionadas ao Programa de Recuperação de APP e ARH (PG 26)</w:t>
      </w:r>
      <w:r w:rsidR="003E2D8F">
        <w:rPr>
          <w:rFonts w:ascii="Arial" w:hAnsi="Arial" w:cs="Arial"/>
          <w:color w:val="000000" w:themeColor="text1"/>
        </w:rPr>
        <w:t>. Desta quantitativo total</w:t>
      </w:r>
      <w:r w:rsidR="00003331" w:rsidRPr="00DF1B69">
        <w:rPr>
          <w:rFonts w:ascii="Arial" w:hAnsi="Arial" w:cs="Arial"/>
          <w:color w:val="000000" w:themeColor="text1"/>
        </w:rPr>
        <w:t xml:space="preserve">: </w:t>
      </w:r>
      <w:r w:rsidR="00E863C6" w:rsidRPr="00DF1B69">
        <w:rPr>
          <w:rFonts w:ascii="Arial" w:hAnsi="Arial" w:cs="Arial"/>
          <w:b/>
          <w:bCs/>
          <w:color w:val="000000" w:themeColor="text1"/>
        </w:rPr>
        <w:t>2</w:t>
      </w:r>
      <w:r w:rsidR="00D378B5" w:rsidRPr="00DF1B69">
        <w:rPr>
          <w:rFonts w:ascii="Arial" w:hAnsi="Arial" w:cs="Arial"/>
          <w:b/>
          <w:bCs/>
          <w:color w:val="000000" w:themeColor="text1"/>
        </w:rPr>
        <w:t>86</w:t>
      </w:r>
      <w:r w:rsidR="00E863C6" w:rsidRPr="00DF1B69">
        <w:rPr>
          <w:rFonts w:ascii="Arial" w:hAnsi="Arial" w:cs="Arial"/>
          <w:b/>
          <w:bCs/>
          <w:color w:val="000000" w:themeColor="text1"/>
        </w:rPr>
        <w:t xml:space="preserve"> ha</w:t>
      </w:r>
      <w:r w:rsidR="00E863C6" w:rsidRPr="00DF1B69">
        <w:rPr>
          <w:rFonts w:ascii="Arial" w:hAnsi="Arial" w:cs="Arial"/>
          <w:color w:val="000000" w:themeColor="text1"/>
        </w:rPr>
        <w:t xml:space="preserve"> </w:t>
      </w:r>
      <w:r w:rsidR="0063505E" w:rsidRPr="00DF1B69">
        <w:rPr>
          <w:rFonts w:ascii="Arial" w:hAnsi="Arial" w:cs="Arial"/>
          <w:color w:val="000000" w:themeColor="text1"/>
        </w:rPr>
        <w:t>destinados à restauração ativa</w:t>
      </w:r>
      <w:r w:rsidR="009159E8" w:rsidRPr="00DF1B69">
        <w:rPr>
          <w:rFonts w:ascii="Arial" w:hAnsi="Arial" w:cs="Arial"/>
          <w:color w:val="000000" w:themeColor="text1"/>
        </w:rPr>
        <w:t xml:space="preserve"> (seis técnicas previstas) e </w:t>
      </w:r>
      <w:r w:rsidR="00220E6E" w:rsidRPr="00DF1B69">
        <w:rPr>
          <w:rFonts w:ascii="Arial" w:hAnsi="Arial" w:cs="Arial"/>
          <w:b/>
          <w:bCs/>
          <w:color w:val="000000" w:themeColor="text1"/>
        </w:rPr>
        <w:t>4</w:t>
      </w:r>
      <w:r w:rsidR="00AF6E0D" w:rsidRPr="00DF1B69">
        <w:rPr>
          <w:rFonts w:ascii="Arial" w:hAnsi="Arial" w:cs="Arial"/>
          <w:b/>
          <w:bCs/>
          <w:color w:val="000000" w:themeColor="text1"/>
        </w:rPr>
        <w:t xml:space="preserve">34 </w:t>
      </w:r>
      <w:proofErr w:type="spellStart"/>
      <w:r w:rsidR="006B26A5" w:rsidRPr="00DF1B69">
        <w:rPr>
          <w:rFonts w:ascii="Arial" w:hAnsi="Arial" w:cs="Arial"/>
          <w:color w:val="000000" w:themeColor="text1"/>
        </w:rPr>
        <w:t>ha</w:t>
      </w:r>
      <w:proofErr w:type="spellEnd"/>
      <w:r w:rsidR="006B26A5" w:rsidRPr="00DF1B69">
        <w:rPr>
          <w:rFonts w:ascii="Arial" w:hAnsi="Arial" w:cs="Arial"/>
          <w:color w:val="000000" w:themeColor="text1"/>
        </w:rPr>
        <w:t xml:space="preserve"> destinados à restauração assistida (três técnicas previstas)</w:t>
      </w:r>
      <w:r w:rsidR="00C6749D" w:rsidRPr="00DF1B69">
        <w:rPr>
          <w:rFonts w:ascii="Arial" w:hAnsi="Arial" w:cs="Arial"/>
          <w:color w:val="000000" w:themeColor="text1"/>
        </w:rPr>
        <w:t>;</w:t>
      </w:r>
    </w:p>
    <w:p w14:paraId="41F85475" w14:textId="0342B80D" w:rsidR="004539A9" w:rsidRDefault="004539A9"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p>
    <w:p w14:paraId="30AC23BE" w14:textId="43604E8D" w:rsidR="00253462" w:rsidRDefault="004539A9" w:rsidP="004539A9">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520677">
        <w:rPr>
          <w:rFonts w:ascii="Arial" w:hAnsi="Arial" w:cs="Arial"/>
          <w:b/>
          <w:bCs/>
          <w:color w:val="000000" w:themeColor="text1"/>
          <w:u w:val="single"/>
        </w:rPr>
        <w:t>- CADA LOTE</w:t>
      </w:r>
      <w:r w:rsidRPr="00520677">
        <w:rPr>
          <w:rFonts w:ascii="Arial" w:hAnsi="Arial" w:cs="Arial"/>
          <w:b/>
          <w:bCs/>
          <w:color w:val="000000" w:themeColor="text1"/>
        </w:rPr>
        <w:t xml:space="preserve"> </w:t>
      </w:r>
      <w:r w:rsidRPr="00520677">
        <w:rPr>
          <w:rFonts w:ascii="Arial" w:hAnsi="Arial" w:cs="Arial"/>
          <w:color w:val="000000" w:themeColor="text1"/>
        </w:rPr>
        <w:t>p</w:t>
      </w:r>
      <w:r w:rsidR="005B3384" w:rsidRPr="00520677">
        <w:rPr>
          <w:rFonts w:ascii="Arial" w:hAnsi="Arial" w:cs="Arial"/>
          <w:color w:val="000000" w:themeColor="text1"/>
        </w:rPr>
        <w:t xml:space="preserve">revê </w:t>
      </w:r>
      <w:r w:rsidR="005B3384" w:rsidRPr="00520677">
        <w:rPr>
          <w:rFonts w:ascii="Arial" w:hAnsi="Arial" w:cs="Arial"/>
          <w:b/>
          <w:bCs/>
          <w:color w:val="000000" w:themeColor="text1"/>
        </w:rPr>
        <w:t xml:space="preserve">3 municípios </w:t>
      </w:r>
      <w:r w:rsidRPr="00520677">
        <w:rPr>
          <w:rFonts w:ascii="Arial" w:hAnsi="Arial" w:cs="Arial"/>
          <w:color w:val="000000" w:themeColor="text1"/>
        </w:rPr>
        <w:t xml:space="preserve">de </w:t>
      </w:r>
      <w:r w:rsidR="00746510" w:rsidRPr="00520677">
        <w:rPr>
          <w:rFonts w:ascii="Arial" w:hAnsi="Arial" w:cs="Arial"/>
          <w:color w:val="000000" w:themeColor="text1"/>
        </w:rPr>
        <w:t xml:space="preserve">atuação, portando foram estimadas </w:t>
      </w:r>
      <w:r w:rsidR="00DD7CAA" w:rsidRPr="00520677">
        <w:rPr>
          <w:rFonts w:ascii="Arial" w:hAnsi="Arial" w:cs="Arial"/>
          <w:b/>
          <w:bCs/>
          <w:color w:val="000000" w:themeColor="text1"/>
        </w:rPr>
        <w:t>POR MUNICÍPIO</w:t>
      </w:r>
      <w:r w:rsidR="00DD7CAA" w:rsidRPr="00520677">
        <w:rPr>
          <w:rFonts w:ascii="Arial" w:hAnsi="Arial" w:cs="Arial"/>
          <w:color w:val="000000" w:themeColor="text1"/>
        </w:rPr>
        <w:t xml:space="preserve"> </w:t>
      </w:r>
      <w:r w:rsidR="00A2441C" w:rsidRPr="00520677">
        <w:rPr>
          <w:rFonts w:ascii="Arial" w:hAnsi="Arial" w:cs="Arial"/>
          <w:color w:val="000000" w:themeColor="text1"/>
        </w:rPr>
        <w:t>a</w:t>
      </w:r>
      <w:r w:rsidR="00A2441C">
        <w:rPr>
          <w:rFonts w:ascii="Arial" w:hAnsi="Arial" w:cs="Arial"/>
          <w:color w:val="000000" w:themeColor="text1"/>
        </w:rPr>
        <w:t xml:space="preserve"> execução de </w:t>
      </w:r>
      <w:r w:rsidR="002600BE" w:rsidRPr="00287CBB">
        <w:rPr>
          <w:rFonts w:ascii="Arial" w:hAnsi="Arial" w:cs="Arial"/>
          <w:b/>
          <w:bCs/>
          <w:color w:val="000000" w:themeColor="text1"/>
        </w:rPr>
        <w:t>95,</w:t>
      </w:r>
      <w:r w:rsidR="00E3636B">
        <w:rPr>
          <w:rFonts w:ascii="Arial" w:hAnsi="Arial" w:cs="Arial"/>
          <w:b/>
          <w:bCs/>
          <w:color w:val="000000" w:themeColor="text1"/>
        </w:rPr>
        <w:t>44</w:t>
      </w:r>
      <w:r w:rsidR="002600BE" w:rsidRPr="00287CBB">
        <w:rPr>
          <w:rFonts w:ascii="Arial" w:hAnsi="Arial" w:cs="Arial"/>
          <w:b/>
          <w:bCs/>
          <w:color w:val="000000" w:themeColor="text1"/>
        </w:rPr>
        <w:t xml:space="preserve"> ha</w:t>
      </w:r>
      <w:r w:rsidR="002600BE">
        <w:rPr>
          <w:rFonts w:ascii="Arial" w:hAnsi="Arial" w:cs="Arial"/>
          <w:color w:val="000000" w:themeColor="text1"/>
        </w:rPr>
        <w:t xml:space="preserve"> de restauração ativa </w:t>
      </w:r>
      <w:r w:rsidR="00287CBB">
        <w:rPr>
          <w:rFonts w:ascii="Arial" w:hAnsi="Arial" w:cs="Arial"/>
          <w:color w:val="000000" w:themeColor="text1"/>
        </w:rPr>
        <w:t>(</w:t>
      </w:r>
      <w:r w:rsidR="00287CBB" w:rsidRPr="00287CBB">
        <w:rPr>
          <w:rFonts w:ascii="Arial" w:hAnsi="Arial" w:cs="Arial"/>
          <w:b/>
          <w:bCs/>
          <w:color w:val="000000" w:themeColor="text1"/>
        </w:rPr>
        <w:t>1</w:t>
      </w:r>
      <w:r w:rsidR="00CE41FD">
        <w:rPr>
          <w:rFonts w:ascii="Arial" w:hAnsi="Arial" w:cs="Arial"/>
          <w:b/>
          <w:bCs/>
          <w:color w:val="000000" w:themeColor="text1"/>
        </w:rPr>
        <w:t>5</w:t>
      </w:r>
      <w:r w:rsidR="00287CBB" w:rsidRPr="00287CBB">
        <w:rPr>
          <w:rFonts w:ascii="Arial" w:hAnsi="Arial" w:cs="Arial"/>
          <w:b/>
          <w:bCs/>
          <w:color w:val="000000" w:themeColor="text1"/>
        </w:rPr>
        <w:t>,</w:t>
      </w:r>
      <w:r w:rsidR="00CE41FD">
        <w:rPr>
          <w:rFonts w:ascii="Arial" w:hAnsi="Arial" w:cs="Arial"/>
          <w:b/>
          <w:bCs/>
          <w:color w:val="000000" w:themeColor="text1"/>
        </w:rPr>
        <w:t>91</w:t>
      </w:r>
      <w:r w:rsidR="00287CBB" w:rsidRPr="00287CBB">
        <w:rPr>
          <w:rFonts w:ascii="Arial" w:hAnsi="Arial" w:cs="Arial"/>
          <w:b/>
          <w:bCs/>
          <w:color w:val="000000" w:themeColor="text1"/>
        </w:rPr>
        <w:t xml:space="preserve"> ha</w:t>
      </w:r>
      <w:r w:rsidR="00287CBB">
        <w:rPr>
          <w:rFonts w:ascii="Arial" w:hAnsi="Arial" w:cs="Arial"/>
          <w:color w:val="000000" w:themeColor="text1"/>
        </w:rPr>
        <w:t xml:space="preserve"> por técnica</w:t>
      </w:r>
      <w:r w:rsidR="00E3636B">
        <w:rPr>
          <w:rFonts w:ascii="Arial" w:hAnsi="Arial" w:cs="Arial"/>
          <w:color w:val="000000" w:themeColor="text1"/>
        </w:rPr>
        <w:t>)</w:t>
      </w:r>
      <w:r w:rsidR="00287CBB">
        <w:rPr>
          <w:rFonts w:ascii="Arial" w:hAnsi="Arial" w:cs="Arial"/>
          <w:color w:val="000000" w:themeColor="text1"/>
        </w:rPr>
        <w:t xml:space="preserve"> </w:t>
      </w:r>
      <w:r w:rsidR="00E3636B" w:rsidRPr="00CE41FD">
        <w:rPr>
          <w:rFonts w:ascii="Arial" w:hAnsi="Arial" w:cs="Arial"/>
          <w:color w:val="000000" w:themeColor="text1"/>
        </w:rPr>
        <w:t xml:space="preserve">e </w:t>
      </w:r>
      <w:r w:rsidR="00E01AB4" w:rsidRPr="00CE41FD">
        <w:rPr>
          <w:rFonts w:ascii="Arial" w:hAnsi="Arial" w:cs="Arial"/>
          <w:b/>
          <w:bCs/>
          <w:color w:val="000000" w:themeColor="text1"/>
        </w:rPr>
        <w:t>144,67</w:t>
      </w:r>
      <w:r w:rsidRPr="00CE41FD">
        <w:rPr>
          <w:rFonts w:ascii="Arial" w:hAnsi="Arial" w:cs="Arial"/>
          <w:b/>
          <w:bCs/>
          <w:color w:val="000000" w:themeColor="text1"/>
        </w:rPr>
        <w:t xml:space="preserve"> ha</w:t>
      </w:r>
      <w:r w:rsidRPr="00CE41FD">
        <w:rPr>
          <w:rFonts w:ascii="Arial" w:hAnsi="Arial" w:cs="Arial"/>
          <w:color w:val="000000" w:themeColor="text1"/>
        </w:rPr>
        <w:t xml:space="preserve"> d</w:t>
      </w:r>
      <w:r w:rsidR="00E01AB4" w:rsidRPr="00CE41FD">
        <w:rPr>
          <w:rFonts w:ascii="Arial" w:hAnsi="Arial" w:cs="Arial"/>
          <w:color w:val="000000" w:themeColor="text1"/>
        </w:rPr>
        <w:t>e</w:t>
      </w:r>
      <w:r w:rsidRPr="00CE41FD">
        <w:rPr>
          <w:rFonts w:ascii="Arial" w:hAnsi="Arial" w:cs="Arial"/>
          <w:color w:val="000000" w:themeColor="text1"/>
        </w:rPr>
        <w:t xml:space="preserve"> restauração assistida (</w:t>
      </w:r>
      <w:r w:rsidR="00B9388B" w:rsidRPr="00B9388B">
        <w:rPr>
          <w:rFonts w:ascii="Arial" w:hAnsi="Arial" w:cs="Arial"/>
          <w:b/>
          <w:bCs/>
          <w:color w:val="000000" w:themeColor="text1"/>
        </w:rPr>
        <w:t>48,22 ha</w:t>
      </w:r>
      <w:r w:rsidR="00B9388B">
        <w:rPr>
          <w:rFonts w:ascii="Arial" w:hAnsi="Arial" w:cs="Arial"/>
          <w:color w:val="000000" w:themeColor="text1"/>
        </w:rPr>
        <w:t xml:space="preserve"> por </w:t>
      </w:r>
      <w:r w:rsidRPr="00CE41FD">
        <w:rPr>
          <w:rFonts w:ascii="Arial" w:hAnsi="Arial" w:cs="Arial"/>
          <w:color w:val="000000" w:themeColor="text1"/>
        </w:rPr>
        <w:t>técnicas)</w:t>
      </w:r>
      <w:r w:rsidR="00154BC5">
        <w:rPr>
          <w:rFonts w:ascii="Arial" w:hAnsi="Arial" w:cs="Arial"/>
          <w:color w:val="000000" w:themeColor="text1"/>
        </w:rPr>
        <w:t>;</w:t>
      </w:r>
    </w:p>
    <w:p w14:paraId="60B25A20" w14:textId="283F3973" w:rsidR="00154BC5" w:rsidRDefault="00154BC5" w:rsidP="004539A9">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p>
    <w:p w14:paraId="1C8BB869" w14:textId="53DC710B" w:rsidR="00154BC5" w:rsidRDefault="00154BC5" w:rsidP="004539A9">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Pr>
          <w:rFonts w:ascii="Arial" w:hAnsi="Arial" w:cs="Arial"/>
          <w:color w:val="000000" w:themeColor="text1"/>
        </w:rPr>
        <w:t xml:space="preserve">- </w:t>
      </w:r>
      <w:proofErr w:type="gramStart"/>
      <w:r w:rsidR="00772A02">
        <w:rPr>
          <w:rFonts w:ascii="Arial" w:hAnsi="Arial" w:cs="Arial"/>
          <w:color w:val="000000" w:themeColor="text1"/>
        </w:rPr>
        <w:t>para</w:t>
      </w:r>
      <w:proofErr w:type="gramEnd"/>
      <w:r w:rsidR="00772A02">
        <w:rPr>
          <w:rFonts w:ascii="Arial" w:hAnsi="Arial" w:cs="Arial"/>
          <w:color w:val="000000" w:themeColor="text1"/>
        </w:rPr>
        <w:t xml:space="preserve"> fins de quantidade</w:t>
      </w:r>
      <w:r w:rsidR="0039309D">
        <w:rPr>
          <w:rFonts w:ascii="Arial" w:hAnsi="Arial" w:cs="Arial"/>
          <w:color w:val="000000" w:themeColor="text1"/>
        </w:rPr>
        <w:t xml:space="preserve">, foi </w:t>
      </w:r>
      <w:r>
        <w:rPr>
          <w:rFonts w:ascii="Arial" w:hAnsi="Arial" w:cs="Arial"/>
          <w:color w:val="000000" w:themeColor="text1"/>
        </w:rPr>
        <w:t xml:space="preserve">estimado para </w:t>
      </w:r>
      <w:r w:rsidRPr="0039309D">
        <w:rPr>
          <w:rFonts w:ascii="Arial" w:hAnsi="Arial" w:cs="Arial"/>
          <w:b/>
          <w:bCs/>
          <w:color w:val="000000" w:themeColor="text1"/>
          <w:u w:val="single"/>
        </w:rPr>
        <w:t>CADA LOTE</w:t>
      </w:r>
      <w:r w:rsidR="0039309D">
        <w:rPr>
          <w:rFonts w:ascii="Arial" w:hAnsi="Arial" w:cs="Arial"/>
          <w:color w:val="000000" w:themeColor="text1"/>
        </w:rPr>
        <w:t>,</w:t>
      </w:r>
      <w:r>
        <w:rPr>
          <w:rFonts w:ascii="Arial" w:hAnsi="Arial" w:cs="Arial"/>
          <w:color w:val="000000" w:themeColor="text1"/>
        </w:rPr>
        <w:t xml:space="preserve"> </w:t>
      </w:r>
      <w:r w:rsidR="00772A02">
        <w:rPr>
          <w:rFonts w:ascii="Arial" w:hAnsi="Arial" w:cs="Arial"/>
          <w:color w:val="000000" w:themeColor="text1"/>
        </w:rPr>
        <w:t xml:space="preserve">cerca de </w:t>
      </w:r>
      <w:r w:rsidR="00772A02" w:rsidRPr="0039309D">
        <w:rPr>
          <w:rFonts w:ascii="Arial" w:hAnsi="Arial" w:cs="Arial"/>
          <w:b/>
          <w:bCs/>
          <w:color w:val="000000" w:themeColor="text1"/>
        </w:rPr>
        <w:t>30 propriedades de atuação</w:t>
      </w:r>
      <w:r w:rsidR="00772A02">
        <w:rPr>
          <w:rFonts w:ascii="Arial" w:hAnsi="Arial" w:cs="Arial"/>
          <w:color w:val="000000" w:themeColor="text1"/>
        </w:rPr>
        <w:t>;</w:t>
      </w:r>
    </w:p>
    <w:p w14:paraId="51E70F35" w14:textId="77777777" w:rsidR="00154BC5" w:rsidRDefault="00154BC5" w:rsidP="004539A9">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p>
    <w:p w14:paraId="7276EB70" w14:textId="06EA818D" w:rsidR="00E338E6" w:rsidRPr="005C666B" w:rsidRDefault="00253462" w:rsidP="005C666B">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sidRPr="009767AB">
        <w:rPr>
          <w:rFonts w:ascii="Arial" w:hAnsi="Arial" w:cs="Arial"/>
          <w:color w:val="000000" w:themeColor="text1"/>
        </w:rPr>
        <w:t>Importante lembra</w:t>
      </w:r>
      <w:r w:rsidR="009767AB">
        <w:rPr>
          <w:rFonts w:ascii="Arial" w:hAnsi="Arial" w:cs="Arial"/>
          <w:color w:val="000000" w:themeColor="text1"/>
        </w:rPr>
        <w:t>r</w:t>
      </w:r>
      <w:r w:rsidRPr="009767AB">
        <w:rPr>
          <w:rFonts w:ascii="Arial" w:hAnsi="Arial" w:cs="Arial"/>
          <w:color w:val="000000" w:themeColor="text1"/>
        </w:rPr>
        <w:t xml:space="preserve"> que </w:t>
      </w:r>
      <w:r w:rsidR="003653E5">
        <w:rPr>
          <w:rFonts w:ascii="Arial" w:hAnsi="Arial" w:cs="Arial"/>
          <w:color w:val="000000" w:themeColor="text1"/>
        </w:rPr>
        <w:t xml:space="preserve">para cada </w:t>
      </w:r>
      <w:r w:rsidR="009767AB" w:rsidRPr="009767AB">
        <w:rPr>
          <w:rFonts w:ascii="Arial" w:hAnsi="Arial" w:cs="Arial"/>
          <w:color w:val="000000" w:themeColor="text1"/>
        </w:rPr>
        <w:t xml:space="preserve">LOTE </w:t>
      </w:r>
      <w:r w:rsidR="003653E5">
        <w:rPr>
          <w:rFonts w:ascii="Arial" w:hAnsi="Arial" w:cs="Arial"/>
          <w:color w:val="000000" w:themeColor="text1"/>
        </w:rPr>
        <w:t xml:space="preserve">foram distribuídos 3 municípios de atuação. Porém, </w:t>
      </w:r>
      <w:r w:rsidR="004F49E5" w:rsidRPr="009767AB">
        <w:rPr>
          <w:rFonts w:ascii="Arial" w:hAnsi="Arial" w:cs="Arial"/>
        </w:rPr>
        <w:t xml:space="preserve">serão </w:t>
      </w:r>
      <w:r w:rsidR="004E4AE5">
        <w:rPr>
          <w:rFonts w:ascii="Arial" w:hAnsi="Arial" w:cs="Arial"/>
        </w:rPr>
        <w:t xml:space="preserve">compostos por áreas </w:t>
      </w:r>
      <w:r w:rsidR="004F49E5" w:rsidRPr="009767AB">
        <w:rPr>
          <w:rFonts w:ascii="Arial" w:hAnsi="Arial" w:cs="Arial"/>
        </w:rPr>
        <w:t xml:space="preserve">com maior proporção de hectares mobilizados, </w:t>
      </w:r>
      <w:r w:rsidR="004E4AE5">
        <w:rPr>
          <w:rFonts w:ascii="Arial" w:hAnsi="Arial" w:cs="Arial"/>
        </w:rPr>
        <w:t>na tenta</w:t>
      </w:r>
      <w:r w:rsidR="0027771C">
        <w:rPr>
          <w:rFonts w:ascii="Arial" w:hAnsi="Arial" w:cs="Arial"/>
        </w:rPr>
        <w:t xml:space="preserve">tiva de evitar </w:t>
      </w:r>
      <w:r w:rsidR="004F49E5" w:rsidRPr="009767AB">
        <w:rPr>
          <w:rFonts w:ascii="Arial" w:hAnsi="Arial" w:cs="Arial"/>
        </w:rPr>
        <w:t>dispersão geográfica</w:t>
      </w:r>
      <w:r w:rsidR="00F708EF">
        <w:rPr>
          <w:rFonts w:ascii="Arial" w:hAnsi="Arial" w:cs="Arial"/>
        </w:rPr>
        <w:t xml:space="preserve">, </w:t>
      </w:r>
      <w:r w:rsidR="004F49E5" w:rsidRPr="009767AB">
        <w:rPr>
          <w:rFonts w:ascii="Arial" w:hAnsi="Arial" w:cs="Arial"/>
        </w:rPr>
        <w:t>melhor</w:t>
      </w:r>
      <w:r w:rsidR="00F708EF">
        <w:rPr>
          <w:rFonts w:ascii="Arial" w:hAnsi="Arial" w:cs="Arial"/>
        </w:rPr>
        <w:t>ar a</w:t>
      </w:r>
      <w:r w:rsidR="004F49E5" w:rsidRPr="009767AB">
        <w:rPr>
          <w:rFonts w:ascii="Arial" w:hAnsi="Arial" w:cs="Arial"/>
        </w:rPr>
        <w:t xml:space="preserve"> logística de trabalho</w:t>
      </w:r>
      <w:r w:rsidR="0027771C">
        <w:rPr>
          <w:rFonts w:ascii="Arial" w:hAnsi="Arial" w:cs="Arial"/>
        </w:rPr>
        <w:t xml:space="preserve"> e</w:t>
      </w:r>
      <w:r w:rsidR="004F49E5" w:rsidRPr="009767AB">
        <w:rPr>
          <w:rFonts w:ascii="Arial" w:hAnsi="Arial" w:cs="Arial"/>
        </w:rPr>
        <w:t xml:space="preserve">, </w:t>
      </w:r>
      <w:r w:rsidR="0027771C">
        <w:rPr>
          <w:rFonts w:ascii="Arial" w:hAnsi="Arial" w:cs="Arial"/>
        </w:rPr>
        <w:t xml:space="preserve">principalmente </w:t>
      </w:r>
      <w:r w:rsidR="00F708EF">
        <w:rPr>
          <w:rFonts w:ascii="Arial" w:hAnsi="Arial" w:cs="Arial"/>
        </w:rPr>
        <w:t xml:space="preserve">agregar valor ecológico. Sendo assim, </w:t>
      </w:r>
      <w:r w:rsidR="004D3E5B">
        <w:rPr>
          <w:rFonts w:ascii="Arial" w:hAnsi="Arial" w:cs="Arial"/>
        </w:rPr>
        <w:t>quanto maior a continuidade</w:t>
      </w:r>
      <w:r w:rsidR="00F708EF">
        <w:rPr>
          <w:rFonts w:ascii="Arial" w:hAnsi="Arial" w:cs="Arial"/>
        </w:rPr>
        <w:t xml:space="preserve"> de uma área passível de inclusão ao programa e, </w:t>
      </w:r>
      <w:proofErr w:type="gramStart"/>
      <w:r w:rsidR="00F708EF">
        <w:rPr>
          <w:rFonts w:ascii="Arial" w:hAnsi="Arial" w:cs="Arial"/>
        </w:rPr>
        <w:t>portanto</w:t>
      </w:r>
      <w:proofErr w:type="gramEnd"/>
      <w:r w:rsidR="00F708EF">
        <w:rPr>
          <w:rFonts w:ascii="Arial" w:hAnsi="Arial" w:cs="Arial"/>
        </w:rPr>
        <w:t xml:space="preserve"> restauração florestal</w:t>
      </w:r>
      <w:r w:rsidR="001021B2">
        <w:rPr>
          <w:rFonts w:ascii="Arial" w:hAnsi="Arial" w:cs="Arial"/>
        </w:rPr>
        <w:t xml:space="preserve"> melhores as condições para atendimento aos indicadores ecológicos</w:t>
      </w:r>
      <w:r w:rsidR="00413B15">
        <w:rPr>
          <w:rFonts w:ascii="Arial" w:hAnsi="Arial" w:cs="Arial"/>
        </w:rPr>
        <w:t xml:space="preserve"> previstos e, atendimento ao compromisso estabelecido no TTAC. Para que isso aconteça, as empresas também poderão trabalhar na bu</w:t>
      </w:r>
      <w:r w:rsidR="00736E17">
        <w:rPr>
          <w:rFonts w:ascii="Arial" w:hAnsi="Arial" w:cs="Arial"/>
        </w:rPr>
        <w:t xml:space="preserve">sca ativa de áreas de interesse </w:t>
      </w:r>
      <w:r w:rsidR="00736E17" w:rsidRPr="003614CF">
        <w:rPr>
          <w:rFonts w:ascii="Arial" w:hAnsi="Arial" w:cs="Arial"/>
        </w:rPr>
        <w:t>logístico e ecológico.</w:t>
      </w:r>
      <w:r w:rsidR="003653E5">
        <w:rPr>
          <w:rFonts w:ascii="Arial" w:hAnsi="Arial" w:cs="Arial"/>
        </w:rPr>
        <w:t xml:space="preserve"> </w:t>
      </w:r>
      <w:r w:rsidR="00CB55C9">
        <w:rPr>
          <w:rFonts w:ascii="Arial" w:hAnsi="Arial" w:cs="Arial"/>
        </w:rPr>
        <w:t>As figuras abaixo apresentam os municípios objeto desse edital.</w:t>
      </w:r>
    </w:p>
    <w:p w14:paraId="40365FCD" w14:textId="77777777" w:rsidR="00D05B2A" w:rsidRDefault="00E338E6" w:rsidP="00E338E6">
      <w:pPr>
        <w:tabs>
          <w:tab w:val="left" w:pos="284"/>
        </w:tabs>
        <w:autoSpaceDE w:val="0"/>
        <w:autoSpaceDN w:val="0"/>
        <w:adjustRightInd w:val="0"/>
        <w:spacing w:before="100" w:beforeAutospacing="1" w:after="100" w:afterAutospacing="1" w:line="360" w:lineRule="auto"/>
        <w:jc w:val="center"/>
        <w:rPr>
          <w:rFonts w:cs="Arial"/>
          <w:b/>
          <w:bCs/>
        </w:rPr>
      </w:pPr>
      <w:r>
        <w:rPr>
          <w:noProof/>
          <w:lang w:eastAsia="pt-BR"/>
        </w:rPr>
        <w:lastRenderedPageBreak/>
        <w:drawing>
          <wp:inline distT="0" distB="0" distL="0" distR="0" wp14:anchorId="44465586" wp14:editId="771D91F8">
            <wp:extent cx="4732814" cy="3349256"/>
            <wp:effectExtent l="0" t="0" r="0" b="3810"/>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9057" cy="3360751"/>
                    </a:xfrm>
                    <a:prstGeom prst="rect">
                      <a:avLst/>
                    </a:prstGeom>
                    <a:noFill/>
                    <a:ln>
                      <a:noFill/>
                    </a:ln>
                  </pic:spPr>
                </pic:pic>
              </a:graphicData>
            </a:graphic>
          </wp:inline>
        </w:drawing>
      </w:r>
    </w:p>
    <w:p w14:paraId="7FE1C8CB" w14:textId="2AF06BF7" w:rsidR="00E338E6" w:rsidRDefault="00E338E6" w:rsidP="00E338E6">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rFonts w:cs="Arial"/>
          <w:b/>
          <w:bCs/>
        </w:rPr>
        <w:t>Figura 1</w:t>
      </w:r>
      <w:r w:rsidRPr="00A139F5">
        <w:rPr>
          <w:rFonts w:cs="Arial"/>
        </w:rPr>
        <w:t xml:space="preserve">. </w:t>
      </w:r>
      <w:r w:rsidRPr="00A139F5">
        <w:rPr>
          <w:rFonts w:cs="Arial"/>
          <w:color w:val="000000" w:themeColor="text1"/>
          <w:sz w:val="18"/>
          <w:szCs w:val="18"/>
        </w:rPr>
        <w:t>Mapa da bacia do rio Manhuaçu, em destaque os municípios d</w:t>
      </w:r>
      <w:r w:rsidR="00D05B2A" w:rsidRPr="00A139F5">
        <w:rPr>
          <w:rFonts w:cs="Arial"/>
          <w:color w:val="000000" w:themeColor="text1"/>
          <w:sz w:val="18"/>
          <w:szCs w:val="18"/>
        </w:rPr>
        <w:t>e</w:t>
      </w:r>
      <w:r w:rsidRPr="00A139F5">
        <w:rPr>
          <w:rFonts w:cs="Arial"/>
          <w:color w:val="000000" w:themeColor="text1"/>
          <w:sz w:val="18"/>
          <w:szCs w:val="18"/>
        </w:rPr>
        <w:t xml:space="preserve"> Alvarenga, Conselheiro Pena e Santa Rita do </w:t>
      </w:r>
      <w:proofErr w:type="spellStart"/>
      <w:r w:rsidRPr="00A139F5">
        <w:rPr>
          <w:rFonts w:cs="Arial"/>
          <w:color w:val="000000" w:themeColor="text1"/>
          <w:sz w:val="18"/>
          <w:szCs w:val="18"/>
        </w:rPr>
        <w:t>Itueto</w:t>
      </w:r>
      <w:proofErr w:type="spellEnd"/>
      <w:r w:rsidRPr="00A139F5">
        <w:rPr>
          <w:rFonts w:cs="Arial"/>
          <w:color w:val="000000" w:themeColor="text1"/>
          <w:sz w:val="18"/>
          <w:szCs w:val="18"/>
        </w:rPr>
        <w:t xml:space="preserve"> (Lote 6) no estado de Minas Gerais.</w:t>
      </w:r>
    </w:p>
    <w:p w14:paraId="4FD21C2E" w14:textId="71C280B6" w:rsidR="003653E5" w:rsidRDefault="00E338E6" w:rsidP="003653E5">
      <w:pPr>
        <w:pStyle w:val="PargrafodaLista"/>
        <w:tabs>
          <w:tab w:val="left" w:pos="284"/>
        </w:tabs>
        <w:autoSpaceDE w:val="0"/>
        <w:autoSpaceDN w:val="0"/>
        <w:adjustRightInd w:val="0"/>
        <w:spacing w:before="100" w:beforeAutospacing="1" w:after="100" w:afterAutospacing="1" w:line="360" w:lineRule="auto"/>
        <w:ind w:left="0"/>
        <w:contextualSpacing/>
        <w:jc w:val="center"/>
        <w:rPr>
          <w:rFonts w:ascii="Arial" w:hAnsi="Arial" w:cs="Arial"/>
        </w:rPr>
      </w:pPr>
      <w:r>
        <w:rPr>
          <w:noProof/>
        </w:rPr>
        <w:drawing>
          <wp:inline distT="0" distB="0" distL="0" distR="0" wp14:anchorId="4DD0C50C" wp14:editId="332FA550">
            <wp:extent cx="4761781" cy="3369756"/>
            <wp:effectExtent l="0" t="0" r="1270" b="2540"/>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0441" cy="3382961"/>
                    </a:xfrm>
                    <a:prstGeom prst="rect">
                      <a:avLst/>
                    </a:prstGeom>
                    <a:noFill/>
                    <a:ln>
                      <a:noFill/>
                    </a:ln>
                  </pic:spPr>
                </pic:pic>
              </a:graphicData>
            </a:graphic>
          </wp:inline>
        </w:drawing>
      </w:r>
    </w:p>
    <w:p w14:paraId="3375B5A6" w14:textId="1D0255C1" w:rsidR="00E338E6" w:rsidRDefault="00D05B2A" w:rsidP="00E338E6">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rFonts w:cs="Arial"/>
          <w:b/>
          <w:bCs/>
        </w:rPr>
        <w:t>F</w:t>
      </w:r>
      <w:r w:rsidR="00E338E6">
        <w:rPr>
          <w:rFonts w:cs="Arial"/>
          <w:b/>
          <w:bCs/>
        </w:rPr>
        <w:t>igura 2</w:t>
      </w:r>
      <w:r w:rsidR="00E338E6" w:rsidRPr="00A139F5">
        <w:rPr>
          <w:rFonts w:cs="Arial"/>
        </w:rPr>
        <w:t xml:space="preserve">. </w:t>
      </w:r>
      <w:r w:rsidR="00E338E6" w:rsidRPr="00A139F5">
        <w:rPr>
          <w:rFonts w:cs="Arial"/>
          <w:color w:val="000000" w:themeColor="text1"/>
          <w:sz w:val="18"/>
          <w:szCs w:val="18"/>
        </w:rPr>
        <w:t xml:space="preserve">Mapa da bacia do rio Manhuaçu, em destaque os municípios de </w:t>
      </w:r>
      <w:r w:rsidR="00A139F5" w:rsidRPr="00A139F5">
        <w:rPr>
          <w:rFonts w:cs="Arial"/>
          <w:color w:val="000000" w:themeColor="text1"/>
          <w:sz w:val="18"/>
          <w:szCs w:val="18"/>
        </w:rPr>
        <w:t xml:space="preserve">Aimorés, </w:t>
      </w:r>
      <w:proofErr w:type="spellStart"/>
      <w:r w:rsidR="00A139F5" w:rsidRPr="00A139F5">
        <w:rPr>
          <w:rFonts w:cs="Arial"/>
          <w:color w:val="000000" w:themeColor="text1"/>
          <w:sz w:val="18"/>
          <w:szCs w:val="18"/>
        </w:rPr>
        <w:t>Itueta</w:t>
      </w:r>
      <w:proofErr w:type="spellEnd"/>
      <w:r w:rsidR="00A139F5" w:rsidRPr="00A139F5">
        <w:rPr>
          <w:rFonts w:cs="Arial"/>
          <w:color w:val="000000" w:themeColor="text1"/>
          <w:sz w:val="18"/>
          <w:szCs w:val="18"/>
        </w:rPr>
        <w:t xml:space="preserve">, </w:t>
      </w:r>
      <w:proofErr w:type="spellStart"/>
      <w:r w:rsidR="00A139F5" w:rsidRPr="00A139F5">
        <w:rPr>
          <w:rFonts w:cs="Arial"/>
          <w:color w:val="000000" w:themeColor="text1"/>
          <w:sz w:val="18"/>
          <w:szCs w:val="18"/>
        </w:rPr>
        <w:t>Pocrane</w:t>
      </w:r>
      <w:proofErr w:type="spellEnd"/>
      <w:r w:rsidR="00E338E6" w:rsidRPr="00A139F5">
        <w:rPr>
          <w:rFonts w:cs="Arial"/>
          <w:color w:val="000000" w:themeColor="text1"/>
          <w:sz w:val="18"/>
          <w:szCs w:val="18"/>
        </w:rPr>
        <w:t xml:space="preserve"> (Lote 7) no estado de Minas Gerais.</w:t>
      </w:r>
    </w:p>
    <w:p w14:paraId="73BED8AE" w14:textId="2B048D3B" w:rsidR="00D05B2A" w:rsidRDefault="00D05B2A" w:rsidP="00E338E6">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noProof/>
          <w:lang w:eastAsia="pt-BR"/>
        </w:rPr>
        <w:lastRenderedPageBreak/>
        <w:drawing>
          <wp:inline distT="0" distB="0" distL="0" distR="0" wp14:anchorId="68AAD391" wp14:editId="1F8E49EC">
            <wp:extent cx="4742121" cy="3355842"/>
            <wp:effectExtent l="0" t="0" r="1905" b="0"/>
            <wp:docPr id="6"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Mapa&#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0041" cy="3361447"/>
                    </a:xfrm>
                    <a:prstGeom prst="rect">
                      <a:avLst/>
                    </a:prstGeom>
                    <a:noFill/>
                    <a:ln>
                      <a:noFill/>
                    </a:ln>
                  </pic:spPr>
                </pic:pic>
              </a:graphicData>
            </a:graphic>
          </wp:inline>
        </w:drawing>
      </w:r>
    </w:p>
    <w:p w14:paraId="4B404875" w14:textId="32CCBE24" w:rsidR="00D05B2A" w:rsidRDefault="00D05B2A" w:rsidP="00D05B2A">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rFonts w:cs="Arial"/>
          <w:b/>
          <w:bCs/>
        </w:rPr>
        <w:t>Figura 3</w:t>
      </w:r>
      <w:r>
        <w:rPr>
          <w:rFonts w:cs="Arial"/>
        </w:rPr>
        <w:t xml:space="preserve">. </w:t>
      </w:r>
      <w:r w:rsidRPr="00A139F5">
        <w:rPr>
          <w:rFonts w:cs="Arial"/>
          <w:color w:val="000000" w:themeColor="text1"/>
          <w:sz w:val="18"/>
          <w:szCs w:val="18"/>
        </w:rPr>
        <w:t>Mapa da bacia do rio Manhuaçu, em destaque os municípios de Chale, Mutum e Lajinha (Lote 8) no estado de Minas Gerais.</w:t>
      </w:r>
    </w:p>
    <w:p w14:paraId="31CF6615" w14:textId="7BE4D76C" w:rsidR="00D05B2A" w:rsidRDefault="00D05B2A" w:rsidP="00E338E6">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noProof/>
          <w:lang w:eastAsia="pt-BR"/>
        </w:rPr>
        <w:drawing>
          <wp:inline distT="0" distB="0" distL="0" distR="0" wp14:anchorId="15293768" wp14:editId="4899D713">
            <wp:extent cx="4625163" cy="3273075"/>
            <wp:effectExtent l="0" t="0" r="4445" b="3810"/>
            <wp:docPr id="16" name="Imagem 1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Map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7392" cy="3281729"/>
                    </a:xfrm>
                    <a:prstGeom prst="rect">
                      <a:avLst/>
                    </a:prstGeom>
                    <a:noFill/>
                    <a:ln>
                      <a:noFill/>
                    </a:ln>
                  </pic:spPr>
                </pic:pic>
              </a:graphicData>
            </a:graphic>
          </wp:inline>
        </w:drawing>
      </w:r>
    </w:p>
    <w:p w14:paraId="5B731D15" w14:textId="3FAD3BCF" w:rsidR="00FC4E1F" w:rsidRDefault="00D05B2A" w:rsidP="00DF1B69">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Pr>
          <w:rFonts w:cs="Arial"/>
          <w:b/>
          <w:bCs/>
        </w:rPr>
        <w:t>Figura 4</w:t>
      </w:r>
      <w:r>
        <w:rPr>
          <w:rFonts w:cs="Arial"/>
        </w:rPr>
        <w:t xml:space="preserve">. </w:t>
      </w:r>
      <w:r w:rsidRPr="00A139F5">
        <w:rPr>
          <w:rFonts w:cs="Arial"/>
          <w:color w:val="000000" w:themeColor="text1"/>
          <w:sz w:val="18"/>
          <w:szCs w:val="18"/>
        </w:rPr>
        <w:t xml:space="preserve">Mapa da bacia do rio Manhuaçu, em destaque os municípios de </w:t>
      </w:r>
      <w:proofErr w:type="spellStart"/>
      <w:r w:rsidRPr="00A139F5">
        <w:rPr>
          <w:rFonts w:cs="Arial"/>
          <w:color w:val="000000" w:themeColor="text1"/>
          <w:sz w:val="18"/>
          <w:szCs w:val="18"/>
        </w:rPr>
        <w:t>Durande</w:t>
      </w:r>
      <w:proofErr w:type="spellEnd"/>
      <w:r w:rsidRPr="00A139F5">
        <w:rPr>
          <w:rFonts w:cs="Arial"/>
          <w:color w:val="000000" w:themeColor="text1"/>
          <w:sz w:val="18"/>
          <w:szCs w:val="18"/>
        </w:rPr>
        <w:t>, Martins Soares e Santana do Manhuaçu (Lote 9) no estado de Minas Gerais.</w:t>
      </w:r>
    </w:p>
    <w:p w14:paraId="671F7218" w14:textId="56580AA6" w:rsidR="00CB55C9" w:rsidRDefault="00CB55C9" w:rsidP="0039773F">
      <w:pPr>
        <w:spacing w:before="100" w:beforeAutospacing="1" w:after="100" w:afterAutospacing="1" w:line="360" w:lineRule="auto"/>
        <w:jc w:val="both"/>
        <w:rPr>
          <w:rFonts w:cs="Arial"/>
          <w:color w:val="000000" w:themeColor="text1"/>
        </w:rPr>
      </w:pPr>
      <w:r>
        <w:rPr>
          <w:rFonts w:cs="Arial"/>
          <w:color w:val="000000" w:themeColor="text1"/>
        </w:rPr>
        <w:lastRenderedPageBreak/>
        <w:t xml:space="preserve">Importante </w:t>
      </w:r>
      <w:r w:rsidR="0039773F" w:rsidRPr="005B5A15">
        <w:rPr>
          <w:rFonts w:cs="Arial"/>
          <w:color w:val="000000" w:themeColor="text1"/>
        </w:rPr>
        <w:t>consider</w:t>
      </w:r>
      <w:r w:rsidR="00933CE0">
        <w:rPr>
          <w:rFonts w:cs="Arial"/>
          <w:color w:val="000000" w:themeColor="text1"/>
        </w:rPr>
        <w:t>ar</w:t>
      </w:r>
      <w:r w:rsidR="0039773F" w:rsidRPr="005B5A15">
        <w:rPr>
          <w:rFonts w:cs="Arial"/>
          <w:color w:val="000000" w:themeColor="text1"/>
        </w:rPr>
        <w:t xml:space="preserve"> a possibilidade de algumas</w:t>
      </w:r>
      <w:r w:rsidR="00AF1EB6">
        <w:rPr>
          <w:rFonts w:cs="Arial"/>
          <w:color w:val="000000" w:themeColor="text1"/>
        </w:rPr>
        <w:t xml:space="preserve"> </w:t>
      </w:r>
      <w:r w:rsidR="0039773F" w:rsidRPr="005B5A15">
        <w:rPr>
          <w:rFonts w:cs="Arial"/>
          <w:color w:val="000000" w:themeColor="text1"/>
        </w:rPr>
        <w:t xml:space="preserve">propriedades beneficiárias estarem localizadas nos municípios indicados, </w:t>
      </w:r>
      <w:r>
        <w:rPr>
          <w:rFonts w:cs="Arial"/>
          <w:color w:val="000000" w:themeColor="text1"/>
        </w:rPr>
        <w:t xml:space="preserve">no entanto </w:t>
      </w:r>
      <w:r w:rsidR="0039773F" w:rsidRPr="005B5A15">
        <w:rPr>
          <w:rFonts w:cs="Arial"/>
          <w:color w:val="000000" w:themeColor="text1"/>
        </w:rPr>
        <w:t>terem seus limites inseridos em municípios vizinhos</w:t>
      </w:r>
      <w:r w:rsidR="00FC1062">
        <w:rPr>
          <w:rFonts w:cs="Arial"/>
          <w:color w:val="000000" w:themeColor="text1"/>
        </w:rPr>
        <w:t xml:space="preserve"> (adjacentes)</w:t>
      </w:r>
      <w:r>
        <w:rPr>
          <w:rFonts w:cs="Arial"/>
          <w:color w:val="000000" w:themeColor="text1"/>
        </w:rPr>
        <w:t xml:space="preserve">. Caso isto ocorra, as propriedades poderão ser atendidas sem maiores problemas. </w:t>
      </w:r>
    </w:p>
    <w:p w14:paraId="3821D9BD" w14:textId="74A30588" w:rsidR="00D8564D" w:rsidRDefault="00B55908" w:rsidP="00942107">
      <w:pPr>
        <w:spacing w:before="100" w:beforeAutospacing="1" w:after="100" w:afterAutospacing="1" w:line="360" w:lineRule="auto"/>
        <w:jc w:val="both"/>
        <w:rPr>
          <w:rFonts w:cs="Arial"/>
          <w:noProof/>
        </w:rPr>
      </w:pPr>
      <w:bookmarkStart w:id="15" w:name="_Hlk32589389"/>
      <w:r>
        <w:rPr>
          <w:rFonts w:cs="Arial"/>
          <w:noProof/>
        </w:rPr>
        <w:t>Em todos os LOTES</w:t>
      </w:r>
      <w:r w:rsidR="00D8564D" w:rsidRPr="00820438">
        <w:rPr>
          <w:rFonts w:cs="Arial"/>
          <w:noProof/>
        </w:rPr>
        <w:t xml:space="preserve">, as atividades que precedem a implantação da restauração florestal devem acontecer em até 12 meses </w:t>
      </w:r>
      <w:r w:rsidR="00CB55C9">
        <w:rPr>
          <w:rFonts w:cs="Arial"/>
          <w:noProof/>
        </w:rPr>
        <w:t xml:space="preserve">e o plantio </w:t>
      </w:r>
      <w:r w:rsidR="00D8564D" w:rsidRPr="00820438">
        <w:rPr>
          <w:rFonts w:cs="Arial"/>
          <w:noProof/>
        </w:rPr>
        <w:t>deverá ocorrer em período chuvoso</w:t>
      </w:r>
      <w:r w:rsidR="00CB55C9">
        <w:rPr>
          <w:rFonts w:cs="Arial"/>
          <w:noProof/>
        </w:rPr>
        <w:t>. A</w:t>
      </w:r>
      <w:r>
        <w:rPr>
          <w:rFonts w:cs="Arial"/>
          <w:noProof/>
        </w:rPr>
        <w:t xml:space="preserve"> </w:t>
      </w:r>
      <w:r w:rsidR="00585B94">
        <w:rPr>
          <w:rFonts w:cs="Arial"/>
          <w:noProof/>
        </w:rPr>
        <w:t>assistencia técnica operacional e as</w:t>
      </w:r>
      <w:r w:rsidR="00D8564D" w:rsidRPr="00820438">
        <w:rPr>
          <w:rFonts w:cs="Arial"/>
          <w:noProof/>
        </w:rPr>
        <w:t xml:space="preserve"> práticas de manutenção </w:t>
      </w:r>
      <w:r>
        <w:rPr>
          <w:rFonts w:cs="Arial"/>
          <w:noProof/>
        </w:rPr>
        <w:t xml:space="preserve">devem ocorrer </w:t>
      </w:r>
      <w:r w:rsidR="00D8564D" w:rsidRPr="00820438">
        <w:rPr>
          <w:rFonts w:cs="Arial"/>
          <w:noProof/>
        </w:rPr>
        <w:t xml:space="preserve">por um período de 36 meses. Desta forma, o prazo contratual será de </w:t>
      </w:r>
      <w:r w:rsidR="00D8564D" w:rsidRPr="00585B94">
        <w:rPr>
          <w:rFonts w:cs="Arial"/>
          <w:b/>
          <w:bCs/>
          <w:noProof/>
        </w:rPr>
        <w:t>48 meses</w:t>
      </w:r>
      <w:r w:rsidR="00D8564D" w:rsidRPr="00820438">
        <w:rPr>
          <w:rFonts w:cs="Arial"/>
          <w:noProof/>
        </w:rPr>
        <w:t>.</w:t>
      </w:r>
    </w:p>
    <w:p w14:paraId="220C33DA" w14:textId="0B8D4EA7" w:rsidR="0028342D" w:rsidRPr="00B006AF" w:rsidRDefault="00CB55C9" w:rsidP="00942107">
      <w:pPr>
        <w:spacing w:before="100" w:beforeAutospacing="1" w:after="100" w:afterAutospacing="1" w:line="360" w:lineRule="auto"/>
        <w:jc w:val="both"/>
        <w:rPr>
          <w:rFonts w:cs="Arial"/>
          <w:noProof/>
        </w:rPr>
      </w:pPr>
      <w:r>
        <w:rPr>
          <w:rFonts w:cs="Arial"/>
          <w:noProof/>
        </w:rPr>
        <w:t xml:space="preserve">Para o </w:t>
      </w:r>
      <w:r w:rsidR="00BD6970">
        <w:rPr>
          <w:rFonts w:cs="Arial"/>
          <w:noProof/>
        </w:rPr>
        <w:t xml:space="preserve">entendimento </w:t>
      </w:r>
      <w:r>
        <w:rPr>
          <w:rFonts w:cs="Arial"/>
          <w:noProof/>
        </w:rPr>
        <w:t xml:space="preserve">das </w:t>
      </w:r>
      <w:r w:rsidR="00D40C05">
        <w:rPr>
          <w:rFonts w:cs="Arial"/>
          <w:noProof/>
        </w:rPr>
        <w:t>PROPONENTES</w:t>
      </w:r>
      <w:r>
        <w:rPr>
          <w:rFonts w:cs="Arial"/>
          <w:noProof/>
        </w:rPr>
        <w:t xml:space="preserve">, nas planilhas </w:t>
      </w:r>
      <w:r w:rsidR="00B20291">
        <w:rPr>
          <w:rFonts w:cs="Arial"/>
          <w:noProof/>
        </w:rPr>
        <w:t>anexas a este processo</w:t>
      </w:r>
      <w:r w:rsidR="00BD6970">
        <w:rPr>
          <w:rFonts w:cs="Arial"/>
          <w:noProof/>
        </w:rPr>
        <w:t>:</w:t>
      </w:r>
      <w:r w:rsidR="00B20291">
        <w:rPr>
          <w:rFonts w:cs="Arial"/>
          <w:noProof/>
        </w:rPr>
        <w:t xml:space="preserve"> </w:t>
      </w:r>
      <w:r>
        <w:rPr>
          <w:rFonts w:cs="Arial"/>
          <w:noProof/>
        </w:rPr>
        <w:t>QQP</w:t>
      </w:r>
      <w:r w:rsidR="00BD6970">
        <w:rPr>
          <w:rFonts w:cs="Arial"/>
          <w:noProof/>
        </w:rPr>
        <w:t xml:space="preserve"> – Quadro de Quantidades e Preços,</w:t>
      </w:r>
      <w:r w:rsidR="007A31D7" w:rsidRPr="004F1A19">
        <w:rPr>
          <w:rFonts w:cs="Arial"/>
          <w:noProof/>
        </w:rPr>
        <w:t xml:space="preserve"> dest</w:t>
      </w:r>
      <w:r w:rsidR="00D959C0">
        <w:rPr>
          <w:rFonts w:cs="Arial"/>
          <w:noProof/>
        </w:rPr>
        <w:t>e Edital</w:t>
      </w:r>
      <w:r>
        <w:rPr>
          <w:rFonts w:cs="Arial"/>
          <w:noProof/>
        </w:rPr>
        <w:t>,</w:t>
      </w:r>
      <w:r w:rsidR="00C818C5" w:rsidRPr="004F1A19">
        <w:rPr>
          <w:rFonts w:cs="Arial"/>
          <w:noProof/>
        </w:rPr>
        <w:t xml:space="preserve"> onde</w:t>
      </w:r>
      <w:r w:rsidR="0074641C">
        <w:rPr>
          <w:rFonts w:cs="Arial"/>
          <w:noProof/>
        </w:rPr>
        <w:t xml:space="preserve"> se lê</w:t>
      </w:r>
      <w:r w:rsidR="00C818C5" w:rsidRPr="004F1A19">
        <w:rPr>
          <w:rFonts w:cs="Arial"/>
          <w:noProof/>
        </w:rPr>
        <w:t xml:space="preserve"> </w:t>
      </w:r>
      <w:r w:rsidR="007A31D7" w:rsidRPr="004F1A19">
        <w:rPr>
          <w:rFonts w:cs="Arial"/>
          <w:noProof/>
        </w:rPr>
        <w:t>PG</w:t>
      </w:r>
      <w:r w:rsidR="00C818C5" w:rsidRPr="004F1A19">
        <w:rPr>
          <w:rFonts w:cs="Arial"/>
          <w:noProof/>
        </w:rPr>
        <w:t xml:space="preserve"> </w:t>
      </w:r>
      <w:r w:rsidR="007A31D7" w:rsidRPr="004F1A19">
        <w:rPr>
          <w:rFonts w:cs="Arial"/>
          <w:noProof/>
        </w:rPr>
        <w:t>26 refere-se ao Programa de Recuperação de Áreas de Preservação Permanete (APP) e de Recarga Hídrica (ARH)</w:t>
      </w:r>
      <w:r w:rsidR="00676344">
        <w:rPr>
          <w:rFonts w:cs="Arial"/>
          <w:noProof/>
        </w:rPr>
        <w:t xml:space="preserve"> e </w:t>
      </w:r>
      <w:r w:rsidR="00AD2B09" w:rsidRPr="004F1A19">
        <w:rPr>
          <w:rFonts w:cs="Arial"/>
          <w:noProof/>
        </w:rPr>
        <w:t xml:space="preserve">ANO </w:t>
      </w:r>
      <w:r w:rsidR="00C0467F">
        <w:rPr>
          <w:rFonts w:cs="Arial"/>
          <w:noProof/>
        </w:rPr>
        <w:t>5 e</w:t>
      </w:r>
      <w:r w:rsidR="0074641C">
        <w:rPr>
          <w:rFonts w:cs="Arial"/>
          <w:noProof/>
        </w:rPr>
        <w:t xml:space="preserve"> o</w:t>
      </w:r>
      <w:r w:rsidR="00C0467F">
        <w:rPr>
          <w:rFonts w:cs="Arial"/>
          <w:noProof/>
        </w:rPr>
        <w:t xml:space="preserve"> ANO 6 </w:t>
      </w:r>
      <w:r w:rsidR="00C1184E" w:rsidRPr="004F1A19">
        <w:rPr>
          <w:rFonts w:cs="Arial"/>
          <w:noProof/>
        </w:rPr>
        <w:t>corresponde</w:t>
      </w:r>
      <w:r w:rsidR="0074641C">
        <w:rPr>
          <w:rFonts w:cs="Arial"/>
          <w:noProof/>
        </w:rPr>
        <w:t>m</w:t>
      </w:r>
      <w:r w:rsidR="00C1184E" w:rsidRPr="004F1A19">
        <w:rPr>
          <w:rFonts w:cs="Arial"/>
          <w:noProof/>
        </w:rPr>
        <w:t xml:space="preserve"> ao ano de</w:t>
      </w:r>
      <w:r w:rsidR="007A31D7" w:rsidRPr="004F1A19">
        <w:rPr>
          <w:rFonts w:cs="Arial"/>
          <w:noProof/>
        </w:rPr>
        <w:t xml:space="preserve"> vigência para atendimento </w:t>
      </w:r>
      <w:r w:rsidR="00C1184E" w:rsidRPr="004F1A19">
        <w:rPr>
          <w:rFonts w:cs="Arial"/>
          <w:noProof/>
        </w:rPr>
        <w:t>dos</w:t>
      </w:r>
      <w:r w:rsidR="007A31D7" w:rsidRPr="004F1A19">
        <w:rPr>
          <w:rFonts w:cs="Arial"/>
          <w:noProof/>
        </w:rPr>
        <w:t xml:space="preserve"> compromisso</w:t>
      </w:r>
      <w:r w:rsidR="00C1184E" w:rsidRPr="004F1A19">
        <w:rPr>
          <w:rFonts w:cs="Arial"/>
          <w:noProof/>
        </w:rPr>
        <w:t xml:space="preserve">s assumidos pela </w:t>
      </w:r>
      <w:r w:rsidR="0095311F" w:rsidRPr="004F1A19">
        <w:rPr>
          <w:rFonts w:cs="Arial"/>
          <w:noProof/>
        </w:rPr>
        <w:t>FUNDAÇÃO RENOVA</w:t>
      </w:r>
      <w:r w:rsidR="007F29A1">
        <w:rPr>
          <w:rFonts w:cs="Arial"/>
          <w:noProof/>
        </w:rPr>
        <w:t>.</w:t>
      </w:r>
    </w:p>
    <w:p w14:paraId="49D5A8A3" w14:textId="1F604090" w:rsidR="00D8564D" w:rsidRDefault="00D8564D" w:rsidP="00D8564D">
      <w:pPr>
        <w:widowControl w:val="0"/>
        <w:autoSpaceDE w:val="0"/>
        <w:autoSpaceDN w:val="0"/>
        <w:adjustRightInd w:val="0"/>
        <w:spacing w:before="120" w:after="120" w:line="360" w:lineRule="auto"/>
        <w:jc w:val="both"/>
        <w:rPr>
          <w:rFonts w:cs="Arial"/>
        </w:rPr>
      </w:pPr>
      <w:r>
        <w:rPr>
          <w:rFonts w:cs="Arial"/>
          <w:color w:val="000000" w:themeColor="text1"/>
        </w:rPr>
        <w:t xml:space="preserve">Os principais serviços </w:t>
      </w:r>
      <w:r w:rsidRPr="005B5A15">
        <w:rPr>
          <w:rFonts w:cs="Arial"/>
          <w:color w:val="000000" w:themeColor="text1"/>
        </w:rPr>
        <w:t>a serem executad</w:t>
      </w:r>
      <w:r>
        <w:rPr>
          <w:rFonts w:cs="Arial"/>
          <w:color w:val="000000" w:themeColor="text1"/>
        </w:rPr>
        <w:t>o</w:t>
      </w:r>
      <w:r w:rsidRPr="005B5A15">
        <w:rPr>
          <w:rFonts w:cs="Arial"/>
          <w:color w:val="000000" w:themeColor="text1"/>
        </w:rPr>
        <w:t>s durante a vigência do contrato</w:t>
      </w:r>
      <w:r>
        <w:rPr>
          <w:rFonts w:cs="Arial"/>
          <w:color w:val="000000" w:themeColor="text1"/>
        </w:rPr>
        <w:t xml:space="preserve"> estão descritas a seguir. A descrição e rela</w:t>
      </w:r>
      <w:r w:rsidRPr="005B5A15">
        <w:rPr>
          <w:rFonts w:cs="Arial"/>
          <w:color w:val="000000" w:themeColor="text1"/>
        </w:rPr>
        <w:t>ção visa tão somente orientar a</w:t>
      </w:r>
      <w:r>
        <w:rPr>
          <w:rFonts w:cs="Arial"/>
          <w:color w:val="000000" w:themeColor="text1"/>
        </w:rPr>
        <w:t>(s)</w:t>
      </w:r>
      <w:r w:rsidRPr="005B5A15">
        <w:rPr>
          <w:rFonts w:cs="Arial"/>
          <w:color w:val="000000" w:themeColor="text1"/>
        </w:rPr>
        <w:t xml:space="preserve"> </w:t>
      </w:r>
      <w:r w:rsidR="00E863C6">
        <w:rPr>
          <w:rFonts w:cs="Arial"/>
          <w:color w:val="000000" w:themeColor="text1"/>
        </w:rPr>
        <w:t>PROPONENTES</w:t>
      </w:r>
      <w:r w:rsidR="0074641C">
        <w:rPr>
          <w:rFonts w:cs="Arial"/>
          <w:color w:val="000000" w:themeColor="text1"/>
        </w:rPr>
        <w:t xml:space="preserve"> </w:t>
      </w:r>
      <w:r w:rsidRPr="005B5A15">
        <w:rPr>
          <w:rFonts w:cs="Arial"/>
          <w:color w:val="000000" w:themeColor="text1"/>
        </w:rPr>
        <w:t xml:space="preserve">nas principais </w:t>
      </w:r>
      <w:r>
        <w:rPr>
          <w:rFonts w:cs="Arial"/>
          <w:color w:val="000000" w:themeColor="text1"/>
        </w:rPr>
        <w:t>atividades</w:t>
      </w:r>
      <w:r w:rsidR="00E863C6">
        <w:rPr>
          <w:rFonts w:cs="Arial"/>
          <w:color w:val="000000" w:themeColor="text1"/>
        </w:rPr>
        <w:t xml:space="preserve">, serviços e produtos </w:t>
      </w:r>
      <w:r w:rsidRPr="005B5A15">
        <w:rPr>
          <w:rFonts w:cs="Arial"/>
          <w:color w:val="000000" w:themeColor="text1"/>
        </w:rPr>
        <w:t>que estarão sob sua responsabilidade</w:t>
      </w:r>
      <w:r>
        <w:rPr>
          <w:rFonts w:cs="Arial"/>
          <w:color w:val="000000" w:themeColor="text1"/>
        </w:rPr>
        <w:t>.</w:t>
      </w:r>
    </w:p>
    <w:p w14:paraId="172A1A73" w14:textId="6D4E25CA" w:rsidR="00D8564D" w:rsidRDefault="00D8564D" w:rsidP="00D8564D">
      <w:pPr>
        <w:widowControl w:val="0"/>
        <w:autoSpaceDE w:val="0"/>
        <w:autoSpaceDN w:val="0"/>
        <w:adjustRightInd w:val="0"/>
        <w:spacing w:before="120" w:after="120" w:line="360" w:lineRule="auto"/>
        <w:jc w:val="both"/>
        <w:rPr>
          <w:rFonts w:cs="Arial"/>
        </w:rPr>
      </w:pPr>
      <w:r w:rsidRPr="004D0221">
        <w:rPr>
          <w:rFonts w:cs="Arial"/>
        </w:rPr>
        <w:t>Todo o escopo previsto neste edital deverá ser realizado no período contratual previsto.</w:t>
      </w:r>
    </w:p>
    <w:bookmarkEnd w:id="15"/>
    <w:p w14:paraId="1B84D013" w14:textId="1CA95CEE" w:rsidR="00380298" w:rsidRPr="00191430" w:rsidRDefault="007F0C7B" w:rsidP="00E7087B">
      <w:pPr>
        <w:pStyle w:val="Ttulo2"/>
        <w:keepNext w:val="0"/>
        <w:widowControl w:val="0"/>
        <w:numPr>
          <w:ilvl w:val="1"/>
          <w:numId w:val="25"/>
        </w:numPr>
        <w:spacing w:before="120" w:after="120"/>
        <w:rPr>
          <w:rFonts w:ascii="Arial" w:hAnsi="Arial" w:cs="Arial"/>
          <w:sz w:val="28"/>
          <w:szCs w:val="28"/>
        </w:rPr>
      </w:pPr>
      <w:r w:rsidRPr="00191430">
        <w:rPr>
          <w:rFonts w:ascii="Arial" w:hAnsi="Arial" w:cs="Arial"/>
          <w:sz w:val="28"/>
          <w:szCs w:val="28"/>
        </w:rPr>
        <w:t>DETALHAMENTO DO ESCOPO</w:t>
      </w:r>
    </w:p>
    <w:p w14:paraId="77E17F10" w14:textId="6674AF4E" w:rsidR="00622250" w:rsidRPr="00D8564D" w:rsidRDefault="002F065A" w:rsidP="002F065A">
      <w:pPr>
        <w:widowControl w:val="0"/>
        <w:autoSpaceDE w:val="0"/>
        <w:autoSpaceDN w:val="0"/>
        <w:adjustRightInd w:val="0"/>
        <w:spacing w:before="120" w:after="120" w:line="360" w:lineRule="auto"/>
        <w:jc w:val="both"/>
        <w:rPr>
          <w:rFonts w:cs="Arial"/>
        </w:rPr>
      </w:pPr>
      <w:r w:rsidRPr="00D8564D">
        <w:rPr>
          <w:rFonts w:cs="Arial"/>
        </w:rPr>
        <w:t xml:space="preserve">De </w:t>
      </w:r>
      <w:r w:rsidR="009272C0" w:rsidRPr="00D8564D">
        <w:rPr>
          <w:rFonts w:cs="Arial"/>
        </w:rPr>
        <w:t xml:space="preserve">acordo com as diretrizes </w:t>
      </w:r>
      <w:r w:rsidR="005957A1" w:rsidRPr="00D8564D">
        <w:rPr>
          <w:rFonts w:cs="Arial"/>
        </w:rPr>
        <w:t xml:space="preserve">da FUNDAÇÃO RENOVA, </w:t>
      </w:r>
      <w:r w:rsidRPr="00D8564D">
        <w:rPr>
          <w:rFonts w:cs="Arial"/>
        </w:rPr>
        <w:t>a</w:t>
      </w:r>
      <w:r w:rsidR="00A02ED2" w:rsidRPr="00D8564D">
        <w:rPr>
          <w:rFonts w:cs="Arial"/>
        </w:rPr>
        <w:t>(s)</w:t>
      </w:r>
      <w:r w:rsidRPr="00D8564D">
        <w:rPr>
          <w:rFonts w:cs="Arial"/>
        </w:rPr>
        <w:t xml:space="preserve"> CONTRATADA</w:t>
      </w:r>
      <w:r w:rsidR="00A02ED2" w:rsidRPr="00D8564D">
        <w:rPr>
          <w:rFonts w:cs="Arial"/>
        </w:rPr>
        <w:t>(S)</w:t>
      </w:r>
      <w:r w:rsidRPr="00D8564D">
        <w:rPr>
          <w:rFonts w:cs="Arial"/>
        </w:rPr>
        <w:t xml:space="preserve"> </w:t>
      </w:r>
      <w:r w:rsidR="005957A1" w:rsidRPr="00D8564D">
        <w:rPr>
          <w:rFonts w:cs="Arial"/>
        </w:rPr>
        <w:t>será</w:t>
      </w:r>
      <w:r w:rsidR="00A02ED2" w:rsidRPr="00D8564D">
        <w:rPr>
          <w:rFonts w:cs="Arial"/>
        </w:rPr>
        <w:t>(</w:t>
      </w:r>
      <w:proofErr w:type="spellStart"/>
      <w:r w:rsidR="00A02ED2" w:rsidRPr="00D8564D">
        <w:rPr>
          <w:rFonts w:cs="Arial"/>
        </w:rPr>
        <w:t>ão</w:t>
      </w:r>
      <w:proofErr w:type="spellEnd"/>
      <w:r w:rsidR="00A02ED2" w:rsidRPr="00D8564D">
        <w:rPr>
          <w:rFonts w:cs="Arial"/>
        </w:rPr>
        <w:t>)</w:t>
      </w:r>
      <w:r w:rsidR="005957A1" w:rsidRPr="00D8564D">
        <w:rPr>
          <w:rFonts w:cs="Arial"/>
        </w:rPr>
        <w:t xml:space="preserve"> responsável</w:t>
      </w:r>
      <w:r w:rsidR="00A02ED2" w:rsidRPr="00D8564D">
        <w:rPr>
          <w:rFonts w:cs="Arial"/>
        </w:rPr>
        <w:t>(</w:t>
      </w:r>
      <w:proofErr w:type="spellStart"/>
      <w:r w:rsidR="00A02ED2" w:rsidRPr="00D8564D">
        <w:rPr>
          <w:rFonts w:cs="Arial"/>
        </w:rPr>
        <w:t>is</w:t>
      </w:r>
      <w:proofErr w:type="spellEnd"/>
      <w:r w:rsidR="00A02ED2" w:rsidRPr="00D8564D">
        <w:rPr>
          <w:rFonts w:cs="Arial"/>
        </w:rPr>
        <w:t>)</w:t>
      </w:r>
      <w:r w:rsidR="005957A1" w:rsidRPr="00D8564D">
        <w:rPr>
          <w:rFonts w:cs="Arial"/>
        </w:rPr>
        <w:t xml:space="preserve"> </w:t>
      </w:r>
      <w:r w:rsidR="00622250" w:rsidRPr="00D8564D">
        <w:rPr>
          <w:rFonts w:cs="Arial"/>
        </w:rPr>
        <w:t>pelo escopo apresentado e d</w:t>
      </w:r>
      <w:r w:rsidR="005957A1" w:rsidRPr="00D8564D">
        <w:rPr>
          <w:rFonts w:cs="Arial"/>
        </w:rPr>
        <w:t>everá</w:t>
      </w:r>
      <w:r w:rsidR="004344BF">
        <w:rPr>
          <w:rFonts w:cs="Arial"/>
        </w:rPr>
        <w:t>(</w:t>
      </w:r>
      <w:proofErr w:type="spellStart"/>
      <w:r w:rsidR="004344BF">
        <w:rPr>
          <w:rFonts w:cs="Arial"/>
        </w:rPr>
        <w:t>ão</w:t>
      </w:r>
      <w:proofErr w:type="spellEnd"/>
      <w:r w:rsidR="004344BF">
        <w:rPr>
          <w:rFonts w:cs="Arial"/>
        </w:rPr>
        <w:t>)</w:t>
      </w:r>
      <w:r w:rsidR="005957A1" w:rsidRPr="00D8564D">
        <w:rPr>
          <w:rFonts w:cs="Arial"/>
        </w:rPr>
        <w:t xml:space="preserve"> atuar e apoiar a FUNDAÇÃO </w:t>
      </w:r>
      <w:r w:rsidR="00A044DA" w:rsidRPr="00D8564D">
        <w:rPr>
          <w:rFonts w:cs="Arial"/>
        </w:rPr>
        <w:t>RENOVA</w:t>
      </w:r>
      <w:r w:rsidR="005957A1" w:rsidRPr="00D8564D">
        <w:rPr>
          <w:rFonts w:cs="Arial"/>
        </w:rPr>
        <w:t xml:space="preserve"> </w:t>
      </w:r>
      <w:r w:rsidR="00B75EA0" w:rsidRPr="00D8564D">
        <w:rPr>
          <w:rFonts w:cs="Arial"/>
        </w:rPr>
        <w:t>atendendo as</w:t>
      </w:r>
      <w:r w:rsidR="005957A1" w:rsidRPr="00D8564D">
        <w:rPr>
          <w:rFonts w:cs="Arial"/>
        </w:rPr>
        <w:t xml:space="preserve"> necessidades apontadas nas cláusulas do </w:t>
      </w:r>
      <w:r w:rsidR="00813888" w:rsidRPr="00D8564D">
        <w:rPr>
          <w:rFonts w:cs="Arial"/>
        </w:rPr>
        <w:t xml:space="preserve">Termo de Transação e de Ajustamento de Conduta – </w:t>
      </w:r>
      <w:r w:rsidR="005957A1" w:rsidRPr="00D8564D">
        <w:rPr>
          <w:rFonts w:cs="Arial"/>
        </w:rPr>
        <w:t>TTAC</w:t>
      </w:r>
      <w:r w:rsidR="00622250" w:rsidRPr="00D8564D">
        <w:rPr>
          <w:rFonts w:cs="Arial"/>
        </w:rPr>
        <w:t xml:space="preserve"> </w:t>
      </w:r>
      <w:r w:rsidR="00D8564D" w:rsidRPr="00D8564D">
        <w:rPr>
          <w:rFonts w:cs="Arial"/>
        </w:rPr>
        <w:t>para a recuperação da vegetação nativa (</w:t>
      </w:r>
      <w:r w:rsidR="00191430">
        <w:rPr>
          <w:rFonts w:cs="Arial"/>
        </w:rPr>
        <w:t xml:space="preserve">restauração </w:t>
      </w:r>
      <w:r w:rsidR="00D8564D" w:rsidRPr="00D8564D">
        <w:rPr>
          <w:rFonts w:cs="Arial"/>
        </w:rPr>
        <w:t>florestal) na Bacia do Rio Doce e tributários.</w:t>
      </w:r>
    </w:p>
    <w:p w14:paraId="2928EBD9" w14:textId="4BE20A4F" w:rsidR="00C468AA" w:rsidRPr="00186457" w:rsidRDefault="00D8564D" w:rsidP="00D8564D">
      <w:pPr>
        <w:widowControl w:val="0"/>
        <w:autoSpaceDE w:val="0"/>
        <w:autoSpaceDN w:val="0"/>
        <w:adjustRightInd w:val="0"/>
        <w:spacing w:before="100" w:beforeAutospacing="1" w:after="100" w:afterAutospacing="1" w:line="360" w:lineRule="auto"/>
        <w:jc w:val="both"/>
        <w:rPr>
          <w:rFonts w:cs="Arial"/>
          <w:color w:val="000000" w:themeColor="text1"/>
        </w:rPr>
      </w:pPr>
      <w:r w:rsidRPr="00D8564D">
        <w:rPr>
          <w:rStyle w:val="CorpodoTextoChar"/>
          <w:rFonts w:ascii="Arial" w:eastAsia="MS Mincho" w:hAnsi="Arial" w:cs="Arial"/>
          <w:sz w:val="20"/>
          <w:szCs w:val="20"/>
        </w:rPr>
        <w:t>A FUNDAÇÃO RENOVA apresenta em seus programas de restauração florestal,</w:t>
      </w:r>
      <w:r w:rsidR="002F69CC">
        <w:rPr>
          <w:rStyle w:val="CorpodoTextoChar"/>
          <w:rFonts w:ascii="Arial" w:eastAsia="MS Mincho" w:hAnsi="Arial" w:cs="Arial"/>
          <w:sz w:val="20"/>
          <w:szCs w:val="20"/>
        </w:rPr>
        <w:t xml:space="preserve"> </w:t>
      </w:r>
      <w:r w:rsidR="002F69CC" w:rsidRPr="008744B0">
        <w:rPr>
          <w:rStyle w:val="CorpodoTextoChar"/>
          <w:rFonts w:ascii="Arial" w:eastAsia="MS Mincho" w:hAnsi="Arial" w:cs="Arial"/>
          <w:sz w:val="20"/>
          <w:szCs w:val="20"/>
        </w:rPr>
        <w:t>dentre os seus</w:t>
      </w:r>
      <w:r w:rsidRPr="00D8564D">
        <w:rPr>
          <w:rStyle w:val="CorpodoTextoChar"/>
          <w:rFonts w:ascii="Arial" w:eastAsia="MS Mincho" w:hAnsi="Arial" w:cs="Arial"/>
          <w:sz w:val="20"/>
          <w:szCs w:val="20"/>
        </w:rPr>
        <w:t xml:space="preserve"> </w:t>
      </w:r>
      <w:r w:rsidR="00191430">
        <w:rPr>
          <w:rStyle w:val="CorpodoTextoChar"/>
          <w:rFonts w:ascii="Arial" w:eastAsia="MS Mincho" w:hAnsi="Arial" w:cs="Arial"/>
          <w:sz w:val="20"/>
          <w:szCs w:val="20"/>
        </w:rPr>
        <w:t>anexos</w:t>
      </w:r>
      <w:r w:rsidR="002F69CC">
        <w:rPr>
          <w:rStyle w:val="CorpodoTextoChar"/>
          <w:rFonts w:ascii="Arial" w:eastAsia="MS Mincho" w:hAnsi="Arial" w:cs="Arial"/>
          <w:sz w:val="20"/>
          <w:szCs w:val="20"/>
        </w:rPr>
        <w:t>, a chave de intervenção que, deverá</w:t>
      </w:r>
      <w:r w:rsidR="002F69CC">
        <w:rPr>
          <w:rFonts w:cs="Arial"/>
        </w:rPr>
        <w:t xml:space="preserve"> ser </w:t>
      </w:r>
      <w:r w:rsidR="008744B0">
        <w:rPr>
          <w:rFonts w:cs="Arial"/>
        </w:rPr>
        <w:t>utilizada</w:t>
      </w:r>
      <w:r w:rsidR="002F69CC">
        <w:rPr>
          <w:rFonts w:cs="Arial"/>
        </w:rPr>
        <w:t xml:space="preserve"> para a decisão ao</w:t>
      </w:r>
      <w:r w:rsidRPr="00D8564D">
        <w:rPr>
          <w:rFonts w:cs="Arial"/>
        </w:rPr>
        <w:t xml:space="preserve"> realizar o diagnóstico das áreas de interesse à restauração florestal, com as diferentes </w:t>
      </w:r>
      <w:r>
        <w:rPr>
          <w:rFonts w:cs="Arial"/>
        </w:rPr>
        <w:t xml:space="preserve">situações e </w:t>
      </w:r>
      <w:r w:rsidRPr="00D8564D">
        <w:rPr>
          <w:rFonts w:cs="Arial"/>
        </w:rPr>
        <w:t>variáveis que inf</w:t>
      </w:r>
      <w:r w:rsidR="002F69CC">
        <w:rPr>
          <w:rFonts w:cs="Arial"/>
        </w:rPr>
        <w:t xml:space="preserve">luenciam a definição das </w:t>
      </w:r>
      <w:r w:rsidR="002F69CC" w:rsidRPr="008744B0">
        <w:rPr>
          <w:rFonts w:cs="Arial"/>
        </w:rPr>
        <w:t>metodologias a serem instauradas</w:t>
      </w:r>
      <w:r w:rsidRPr="00D8564D">
        <w:rPr>
          <w:rFonts w:cs="Arial"/>
        </w:rPr>
        <w:t xml:space="preserve">, bem como recomendam as principais práticas determinantes para manutenção da </w:t>
      </w:r>
      <w:r w:rsidRPr="00E863C6">
        <w:rPr>
          <w:rFonts w:cs="Arial"/>
          <w:color w:val="000000" w:themeColor="text1"/>
        </w:rPr>
        <w:t xml:space="preserve">restauração </w:t>
      </w:r>
      <w:r w:rsidRPr="00186457">
        <w:rPr>
          <w:rFonts w:cs="Arial"/>
          <w:color w:val="000000" w:themeColor="text1"/>
        </w:rPr>
        <w:t>florestal (</w:t>
      </w:r>
      <w:r w:rsidR="00191430" w:rsidRPr="00186457">
        <w:rPr>
          <w:rFonts w:cs="Arial"/>
          <w:color w:val="000000" w:themeColor="text1"/>
        </w:rPr>
        <w:t>A</w:t>
      </w:r>
      <w:r w:rsidR="00186457" w:rsidRPr="00186457">
        <w:rPr>
          <w:rFonts w:cs="Arial"/>
          <w:color w:val="000000" w:themeColor="text1"/>
        </w:rPr>
        <w:t>nexo</w:t>
      </w:r>
      <w:r w:rsidR="00AE6618" w:rsidRPr="00186457">
        <w:rPr>
          <w:rFonts w:cs="Arial"/>
          <w:color w:val="000000" w:themeColor="text1"/>
        </w:rPr>
        <w:t xml:space="preserve"> </w:t>
      </w:r>
      <w:r w:rsidRPr="00186457">
        <w:rPr>
          <w:rFonts w:cs="Arial"/>
          <w:color w:val="000000" w:themeColor="text1"/>
        </w:rPr>
        <w:t xml:space="preserve">I). </w:t>
      </w:r>
    </w:p>
    <w:p w14:paraId="211AECC3" w14:textId="739848CF" w:rsidR="00E863C6" w:rsidRDefault="00C468AA" w:rsidP="00D8564D">
      <w:pPr>
        <w:widowControl w:val="0"/>
        <w:autoSpaceDE w:val="0"/>
        <w:autoSpaceDN w:val="0"/>
        <w:adjustRightInd w:val="0"/>
        <w:spacing w:before="100" w:beforeAutospacing="1" w:after="100" w:afterAutospacing="1" w:line="360" w:lineRule="auto"/>
        <w:jc w:val="both"/>
        <w:rPr>
          <w:rFonts w:cs="Arial"/>
        </w:rPr>
      </w:pPr>
      <w:r w:rsidRPr="008744B0">
        <w:rPr>
          <w:rFonts w:cs="Arial"/>
          <w:color w:val="000000" w:themeColor="text1"/>
        </w:rPr>
        <w:t>É importante ressaltar que</w:t>
      </w:r>
      <w:r w:rsidR="00D8564D" w:rsidRPr="00E863C6">
        <w:rPr>
          <w:rFonts w:cs="Arial"/>
          <w:color w:val="000000" w:themeColor="text1"/>
        </w:rPr>
        <w:t xml:space="preserve">, deve ser </w:t>
      </w:r>
      <w:r w:rsidR="00D8564D" w:rsidRPr="00E863C6">
        <w:rPr>
          <w:rStyle w:val="CorpodoTextoChar"/>
          <w:rFonts w:ascii="Arial" w:eastAsia="MS Mincho" w:hAnsi="Arial" w:cs="Arial"/>
          <w:color w:val="000000" w:themeColor="text1"/>
          <w:sz w:val="20"/>
          <w:szCs w:val="20"/>
        </w:rPr>
        <w:t xml:space="preserve">levado em consideração a densidade </w:t>
      </w:r>
      <w:r w:rsidR="00D8564D" w:rsidRPr="00D8564D">
        <w:rPr>
          <w:rStyle w:val="CorpodoTextoChar"/>
          <w:rFonts w:ascii="Arial" w:eastAsia="MS Mincho" w:hAnsi="Arial" w:cs="Arial"/>
          <w:sz w:val="20"/>
          <w:szCs w:val="20"/>
        </w:rPr>
        <w:t>de</w:t>
      </w:r>
      <w:r w:rsidR="00D8564D" w:rsidRPr="00D8564D">
        <w:rPr>
          <w:rFonts w:cs="Arial"/>
        </w:rPr>
        <w:t xml:space="preserve"> indivíduos regenerantes para sugerir o melhor método e técnicas de restauração a serem utilizadas</w:t>
      </w:r>
      <w:r w:rsidR="00E863C6">
        <w:rPr>
          <w:rFonts w:cs="Arial"/>
        </w:rPr>
        <w:t xml:space="preserve">. </w:t>
      </w:r>
      <w:r w:rsidR="00D8564D" w:rsidRPr="00D8564D">
        <w:rPr>
          <w:rFonts w:cs="Arial"/>
        </w:rPr>
        <w:t xml:space="preserve">O Quadro 1 a seguir apresenta as diferentes densidades de indivíduos por hectare em áreas de </w:t>
      </w:r>
      <w:r w:rsidR="00D8564D">
        <w:rPr>
          <w:rFonts w:cs="Arial"/>
        </w:rPr>
        <w:t>preservação permanente (</w:t>
      </w:r>
      <w:r w:rsidR="00D8564D" w:rsidRPr="00D8564D">
        <w:rPr>
          <w:rFonts w:cs="Arial"/>
        </w:rPr>
        <w:t>APP</w:t>
      </w:r>
      <w:r w:rsidR="00D8564D">
        <w:rPr>
          <w:rFonts w:cs="Arial"/>
        </w:rPr>
        <w:t>) e recarga hídrica (</w:t>
      </w:r>
      <w:r w:rsidR="00D8564D" w:rsidRPr="00D8564D">
        <w:rPr>
          <w:rFonts w:cs="Arial"/>
        </w:rPr>
        <w:t>ARH</w:t>
      </w:r>
      <w:r w:rsidR="00D8564D">
        <w:rPr>
          <w:rFonts w:cs="Arial"/>
        </w:rPr>
        <w:t>)</w:t>
      </w:r>
      <w:r w:rsidR="00D8564D" w:rsidRPr="00D8564D">
        <w:rPr>
          <w:rFonts w:cs="Arial"/>
        </w:rPr>
        <w:t xml:space="preserve"> e os respectivos métodos sugeridos</w:t>
      </w:r>
      <w:r w:rsidR="00421871">
        <w:rPr>
          <w:rFonts w:cs="Arial"/>
        </w:rPr>
        <w:t xml:space="preserve">, de </w:t>
      </w:r>
      <w:r w:rsidR="00421871">
        <w:rPr>
          <w:rFonts w:cs="Arial"/>
        </w:rPr>
        <w:lastRenderedPageBreak/>
        <w:t>restauração ativa e assistida</w:t>
      </w:r>
      <w:r w:rsidR="00E863C6">
        <w:rPr>
          <w:rFonts w:cs="Arial"/>
        </w:rPr>
        <w:t>.</w:t>
      </w:r>
    </w:p>
    <w:p w14:paraId="720D9113" w14:textId="3A73D314" w:rsidR="00D8564D" w:rsidRPr="006A60F5" w:rsidRDefault="00D8564D" w:rsidP="00D8564D">
      <w:pPr>
        <w:widowControl w:val="0"/>
        <w:autoSpaceDE w:val="0"/>
        <w:autoSpaceDN w:val="0"/>
        <w:adjustRightInd w:val="0"/>
        <w:spacing w:before="100" w:beforeAutospacing="1" w:after="100" w:afterAutospacing="1" w:line="360" w:lineRule="auto"/>
        <w:jc w:val="center"/>
        <w:rPr>
          <w:rFonts w:cs="Arial"/>
          <w:sz w:val="18"/>
          <w:szCs w:val="18"/>
        </w:rPr>
      </w:pPr>
      <w:r w:rsidRPr="006A60F5">
        <w:rPr>
          <w:rFonts w:cs="Arial"/>
          <w:b/>
          <w:bCs/>
          <w:sz w:val="18"/>
          <w:szCs w:val="18"/>
        </w:rPr>
        <w:t xml:space="preserve">Quadro 1. </w:t>
      </w:r>
      <w:r w:rsidRPr="006A60F5">
        <w:rPr>
          <w:rFonts w:cs="Arial"/>
          <w:sz w:val="18"/>
          <w:szCs w:val="18"/>
        </w:rPr>
        <w:t xml:space="preserve">Densidade de indivíduos </w:t>
      </w:r>
      <w:r>
        <w:rPr>
          <w:rFonts w:cs="Arial"/>
          <w:sz w:val="18"/>
          <w:szCs w:val="18"/>
        </w:rPr>
        <w:t xml:space="preserve">regenerantes por hectare </w:t>
      </w:r>
      <w:r w:rsidRPr="006A60F5">
        <w:rPr>
          <w:rFonts w:cs="Arial"/>
          <w:sz w:val="18"/>
          <w:szCs w:val="18"/>
        </w:rPr>
        <w:t>associado</w:t>
      </w:r>
      <w:r>
        <w:rPr>
          <w:rFonts w:cs="Arial"/>
          <w:sz w:val="18"/>
          <w:szCs w:val="18"/>
        </w:rPr>
        <w:t>s</w:t>
      </w:r>
      <w:r w:rsidRPr="006A60F5">
        <w:rPr>
          <w:rFonts w:cs="Arial"/>
          <w:sz w:val="18"/>
          <w:szCs w:val="18"/>
        </w:rPr>
        <w:t xml:space="preserve"> </w:t>
      </w:r>
      <w:r>
        <w:rPr>
          <w:rFonts w:cs="Arial"/>
          <w:sz w:val="18"/>
          <w:szCs w:val="18"/>
        </w:rPr>
        <w:t xml:space="preserve">potencial de regeneração natural e </w:t>
      </w:r>
      <w:r w:rsidRPr="006A60F5">
        <w:rPr>
          <w:rFonts w:cs="Arial"/>
          <w:sz w:val="18"/>
          <w:szCs w:val="18"/>
        </w:rPr>
        <w:t>métodos de restauração florestal sugerido.</w:t>
      </w:r>
    </w:p>
    <w:p w14:paraId="0D838668" w14:textId="55A5359E" w:rsidR="00D8564D" w:rsidRPr="00A21E52" w:rsidRDefault="004A6482" w:rsidP="00D8564D">
      <w:pPr>
        <w:widowControl w:val="0"/>
        <w:autoSpaceDE w:val="0"/>
        <w:autoSpaceDN w:val="0"/>
        <w:adjustRightInd w:val="0"/>
        <w:spacing w:before="100" w:beforeAutospacing="1" w:after="100" w:afterAutospacing="1" w:line="360" w:lineRule="auto"/>
        <w:ind w:firstLine="709"/>
        <w:jc w:val="center"/>
        <w:rPr>
          <w:rFonts w:cs="Arial"/>
        </w:rPr>
      </w:pPr>
      <w:r w:rsidRPr="004A6482">
        <w:rPr>
          <w:rFonts w:cs="Arial"/>
          <w:noProof/>
          <w:lang w:eastAsia="pt-BR"/>
        </w:rPr>
        <w:drawing>
          <wp:inline distT="0" distB="0" distL="0" distR="0" wp14:anchorId="7BDF5406" wp14:editId="3E06D31A">
            <wp:extent cx="2750820" cy="27527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 b="19526"/>
                    <a:stretch/>
                  </pic:blipFill>
                  <pic:spPr bwMode="auto">
                    <a:xfrm>
                      <a:off x="0" y="0"/>
                      <a:ext cx="2775966" cy="2777889"/>
                    </a:xfrm>
                    <a:prstGeom prst="rect">
                      <a:avLst/>
                    </a:prstGeom>
                    <a:noFill/>
                    <a:ln>
                      <a:noFill/>
                    </a:ln>
                    <a:extLst>
                      <a:ext uri="{53640926-AAD7-44D8-BBD7-CCE9431645EC}">
                        <a14:shadowObscured xmlns:a14="http://schemas.microsoft.com/office/drawing/2010/main"/>
                      </a:ext>
                    </a:extLst>
                  </pic:spPr>
                </pic:pic>
              </a:graphicData>
            </a:graphic>
          </wp:inline>
        </w:drawing>
      </w:r>
    </w:p>
    <w:p w14:paraId="09C80B0B" w14:textId="0BC10D3C" w:rsidR="00D8564D" w:rsidRPr="00E47B2B" w:rsidRDefault="00D8564D" w:rsidP="00D8564D">
      <w:pPr>
        <w:widowControl w:val="0"/>
        <w:autoSpaceDE w:val="0"/>
        <w:autoSpaceDN w:val="0"/>
        <w:adjustRightInd w:val="0"/>
        <w:spacing w:before="120" w:after="120" w:line="360" w:lineRule="auto"/>
        <w:jc w:val="both"/>
        <w:rPr>
          <w:rFonts w:cs="Arial"/>
        </w:rPr>
      </w:pPr>
      <w:r w:rsidRPr="00E47B2B">
        <w:rPr>
          <w:rFonts w:cs="Arial"/>
        </w:rPr>
        <w:t xml:space="preserve">Desta forma, </w:t>
      </w:r>
      <w:r>
        <w:rPr>
          <w:rFonts w:cs="Arial"/>
        </w:rPr>
        <w:t xml:space="preserve">é importante balizar o conhecimento e as definições quanto aos métodos e </w:t>
      </w:r>
      <w:r w:rsidRPr="00E47B2B">
        <w:rPr>
          <w:rFonts w:cs="Arial"/>
        </w:rPr>
        <w:t>técnicas de restauração florestal</w:t>
      </w:r>
      <w:r>
        <w:rPr>
          <w:rFonts w:cs="Arial"/>
        </w:rPr>
        <w:t xml:space="preserve"> como segue</w:t>
      </w:r>
      <w:r w:rsidRPr="00E47B2B">
        <w:rPr>
          <w:rFonts w:cs="Arial"/>
        </w:rPr>
        <w:t>:</w:t>
      </w:r>
    </w:p>
    <w:p w14:paraId="5A5C4E81" w14:textId="7DA07EB6" w:rsidR="00D8564D" w:rsidRPr="004015E9" w:rsidRDefault="00D8564D" w:rsidP="00E7087B">
      <w:pPr>
        <w:pStyle w:val="PargrafodaLista"/>
        <w:widowControl w:val="0"/>
        <w:numPr>
          <w:ilvl w:val="1"/>
          <w:numId w:val="30"/>
        </w:numPr>
        <w:tabs>
          <w:tab w:val="left" w:pos="426"/>
        </w:tabs>
        <w:autoSpaceDE w:val="0"/>
        <w:autoSpaceDN w:val="0"/>
        <w:adjustRightInd w:val="0"/>
        <w:spacing w:before="120" w:after="120" w:line="360" w:lineRule="auto"/>
        <w:ind w:left="0" w:firstLine="0"/>
        <w:jc w:val="both"/>
        <w:rPr>
          <w:rFonts w:ascii="Arial" w:hAnsi="Arial" w:cs="Arial"/>
          <w:color w:val="000000"/>
        </w:rPr>
      </w:pPr>
      <w:r w:rsidRPr="00E47B2B">
        <w:rPr>
          <w:rFonts w:ascii="Arial" w:hAnsi="Arial" w:cs="Arial"/>
          <w:b/>
          <w:bCs/>
          <w:u w:val="single"/>
        </w:rPr>
        <w:t>condução da regeneração natural:</w:t>
      </w:r>
      <w:r w:rsidRPr="00E47B2B">
        <w:rPr>
          <w:rFonts w:ascii="Arial" w:hAnsi="Arial" w:cs="Arial"/>
        </w:rPr>
        <w:t xml:space="preserve"> </w:t>
      </w:r>
      <w:r w:rsidRPr="00E47B2B">
        <w:rPr>
          <w:rFonts w:ascii="Arial" w:hAnsi="Arial" w:cs="Arial"/>
          <w:color w:val="000000"/>
        </w:rPr>
        <w:t>consiste</w:t>
      </w:r>
      <w:r>
        <w:rPr>
          <w:rFonts w:ascii="Arial" w:hAnsi="Arial" w:cs="Arial"/>
          <w:color w:val="000000"/>
        </w:rPr>
        <w:t xml:space="preserve"> em realizar </w:t>
      </w:r>
      <w:r w:rsidRPr="00E47B2B">
        <w:rPr>
          <w:rFonts w:ascii="Arial" w:hAnsi="Arial" w:cs="Arial"/>
          <w:color w:val="000000"/>
        </w:rPr>
        <w:t xml:space="preserve">intervenções </w:t>
      </w:r>
      <w:r>
        <w:rPr>
          <w:rFonts w:ascii="Arial" w:hAnsi="Arial" w:cs="Arial"/>
          <w:color w:val="000000"/>
        </w:rPr>
        <w:t>(</w:t>
      </w:r>
      <w:r w:rsidRPr="009E2E63">
        <w:rPr>
          <w:rFonts w:ascii="Arial" w:hAnsi="Arial" w:cs="Arial"/>
          <w:b/>
          <w:bCs/>
          <w:color w:val="000000"/>
        </w:rPr>
        <w:t>restauração assistida</w:t>
      </w:r>
      <w:r>
        <w:rPr>
          <w:rFonts w:ascii="Arial" w:hAnsi="Arial" w:cs="Arial"/>
          <w:color w:val="000000"/>
        </w:rPr>
        <w:t xml:space="preserve">) </w:t>
      </w:r>
      <w:r w:rsidRPr="00E47B2B">
        <w:rPr>
          <w:rFonts w:ascii="Arial" w:hAnsi="Arial" w:cs="Arial"/>
          <w:color w:val="000000"/>
        </w:rPr>
        <w:t xml:space="preserve">que possam </w:t>
      </w:r>
      <w:r>
        <w:rPr>
          <w:rFonts w:ascii="Arial" w:hAnsi="Arial" w:cs="Arial"/>
          <w:color w:val="000000"/>
        </w:rPr>
        <w:t xml:space="preserve">induzir ou </w:t>
      </w:r>
      <w:r w:rsidRPr="00E47B2B">
        <w:rPr>
          <w:rFonts w:ascii="Arial" w:hAnsi="Arial" w:cs="Arial"/>
          <w:color w:val="000000"/>
        </w:rPr>
        <w:t xml:space="preserve">conduzir o surgimento </w:t>
      </w:r>
      <w:r w:rsidR="004344BF">
        <w:rPr>
          <w:rFonts w:ascii="Arial" w:hAnsi="Arial" w:cs="Arial"/>
          <w:color w:val="000000"/>
        </w:rPr>
        <w:t xml:space="preserve">espontâneo </w:t>
      </w:r>
      <w:r w:rsidRPr="00E47B2B">
        <w:rPr>
          <w:rFonts w:ascii="Arial" w:hAnsi="Arial" w:cs="Arial"/>
          <w:color w:val="000000"/>
        </w:rPr>
        <w:t>de todo e qualquer tipo de espécie vegetal nativa (ervas, arbustos e árvores) em fragmentos florestais em estágio inicial ou áreas em processo de recuperação da vegetação nativa. Devem ser consideradas áreas com</w:t>
      </w:r>
      <w:r>
        <w:rPr>
          <w:rFonts w:ascii="Arial" w:hAnsi="Arial" w:cs="Arial"/>
          <w:color w:val="000000"/>
        </w:rPr>
        <w:t xml:space="preserve"> </w:t>
      </w:r>
      <w:r w:rsidRPr="00E47B2B">
        <w:rPr>
          <w:rFonts w:ascii="Arial" w:hAnsi="Arial" w:cs="Arial"/>
          <w:color w:val="000000"/>
        </w:rPr>
        <w:t xml:space="preserve">potencial para a condução da regeneração natural quando estas </w:t>
      </w:r>
      <w:r>
        <w:rPr>
          <w:rFonts w:ascii="Arial" w:hAnsi="Arial" w:cs="Arial"/>
          <w:color w:val="000000"/>
        </w:rPr>
        <w:t xml:space="preserve">estiverem </w:t>
      </w:r>
      <w:r w:rsidRPr="00E47B2B">
        <w:rPr>
          <w:rFonts w:ascii="Arial" w:hAnsi="Arial" w:cs="Arial"/>
          <w:color w:val="000000"/>
        </w:rPr>
        <w:t>ocupadas por indivíduos regenerantes nativos arbustivos e lenhosos devido a sua importância no processo de ocupação e sombreamento do solo, exclu</w:t>
      </w:r>
      <w:r>
        <w:rPr>
          <w:rFonts w:ascii="Arial" w:hAnsi="Arial" w:cs="Arial"/>
          <w:color w:val="000000"/>
        </w:rPr>
        <w:t xml:space="preserve">indo </w:t>
      </w:r>
      <w:r w:rsidRPr="00E47B2B">
        <w:rPr>
          <w:rFonts w:ascii="Arial" w:hAnsi="Arial" w:cs="Arial"/>
          <w:color w:val="000000"/>
        </w:rPr>
        <w:t xml:space="preserve">espécies exóticas indesejadas </w:t>
      </w:r>
      <w:r>
        <w:rPr>
          <w:rFonts w:ascii="Arial" w:hAnsi="Arial" w:cs="Arial"/>
          <w:color w:val="000000"/>
        </w:rPr>
        <w:t xml:space="preserve">nas </w:t>
      </w:r>
      <w:r w:rsidRPr="00E47B2B">
        <w:rPr>
          <w:rFonts w:ascii="Arial" w:hAnsi="Arial" w:cs="Arial"/>
          <w:color w:val="000000"/>
        </w:rPr>
        <w:t>áreas de mata nativa. Sendo assim, a condução da regeneração natural consiste em ações que possam promover e</w:t>
      </w:r>
      <w:r>
        <w:rPr>
          <w:rFonts w:ascii="Arial" w:hAnsi="Arial" w:cs="Arial"/>
          <w:color w:val="000000"/>
        </w:rPr>
        <w:t>/ou</w:t>
      </w:r>
      <w:r w:rsidRPr="00E47B2B">
        <w:rPr>
          <w:rFonts w:ascii="Arial" w:hAnsi="Arial" w:cs="Arial"/>
          <w:color w:val="000000"/>
        </w:rPr>
        <w:t xml:space="preserve"> acelerar o processo de sucessão ecológica e</w:t>
      </w:r>
      <w:r>
        <w:rPr>
          <w:rFonts w:ascii="Arial" w:hAnsi="Arial" w:cs="Arial"/>
          <w:color w:val="000000"/>
        </w:rPr>
        <w:t>,</w:t>
      </w:r>
      <w:r w:rsidRPr="00E47B2B">
        <w:rPr>
          <w:rFonts w:ascii="Arial" w:hAnsi="Arial" w:cs="Arial"/>
          <w:color w:val="000000"/>
        </w:rPr>
        <w:t xml:space="preserve"> consequentemente </w:t>
      </w:r>
      <w:r>
        <w:rPr>
          <w:rFonts w:ascii="Arial" w:hAnsi="Arial" w:cs="Arial"/>
          <w:color w:val="000000"/>
        </w:rPr>
        <w:t>a</w:t>
      </w:r>
      <w:r w:rsidRPr="00E47B2B">
        <w:rPr>
          <w:rFonts w:ascii="Arial" w:hAnsi="Arial" w:cs="Arial"/>
          <w:color w:val="000000"/>
        </w:rPr>
        <w:t xml:space="preserve"> recuperação da vegetação nativa e</w:t>
      </w:r>
      <w:r>
        <w:rPr>
          <w:rFonts w:ascii="Arial" w:hAnsi="Arial" w:cs="Arial"/>
          <w:color w:val="000000"/>
        </w:rPr>
        <w:t>m</w:t>
      </w:r>
      <w:r w:rsidRPr="00E47B2B">
        <w:rPr>
          <w:rFonts w:ascii="Arial" w:hAnsi="Arial" w:cs="Arial"/>
          <w:color w:val="000000"/>
        </w:rPr>
        <w:t xml:space="preserve"> determinada área.</w:t>
      </w:r>
      <w:r>
        <w:rPr>
          <w:rFonts w:ascii="Arial" w:hAnsi="Arial" w:cs="Arial"/>
          <w:color w:val="000000"/>
        </w:rPr>
        <w:t xml:space="preserve"> A restauração assistida (ou </w:t>
      </w:r>
      <w:r w:rsidRPr="00E47B2B">
        <w:rPr>
          <w:rFonts w:ascii="Arial" w:hAnsi="Arial" w:cs="Arial"/>
        </w:rPr>
        <w:t>dirigida</w:t>
      </w:r>
      <w:r>
        <w:rPr>
          <w:rFonts w:ascii="Arial" w:hAnsi="Arial" w:cs="Arial"/>
        </w:rPr>
        <w:t>) implicam não apenas no cercamento e implantação de aceiro, mas também em outras i</w:t>
      </w:r>
      <w:r w:rsidRPr="00E47B2B">
        <w:rPr>
          <w:rFonts w:ascii="Arial" w:hAnsi="Arial" w:cs="Arial"/>
        </w:rPr>
        <w:t>ntervenç</w:t>
      </w:r>
      <w:r>
        <w:rPr>
          <w:rFonts w:ascii="Arial" w:hAnsi="Arial" w:cs="Arial"/>
        </w:rPr>
        <w:t xml:space="preserve">ões tais como, </w:t>
      </w:r>
      <w:r w:rsidRPr="00265000">
        <w:rPr>
          <w:rFonts w:ascii="Arial" w:hAnsi="Arial" w:cs="Arial"/>
          <w:b/>
          <w:bCs/>
        </w:rPr>
        <w:t>o controle e manejo de espécies exóticas, invasoras ou em desequilíbrio, a correção da fertilidade do solo, o controle de formigas, a adubação de indivíduos nativos regenerantes, além da possibilidade do plantio de adensamento e/ou de enriquecimento</w:t>
      </w:r>
      <w:r w:rsidR="00460765">
        <w:rPr>
          <w:rFonts w:ascii="Arial" w:hAnsi="Arial" w:cs="Arial"/>
          <w:b/>
          <w:bCs/>
        </w:rPr>
        <w:t>, com mudas ou sementes</w:t>
      </w:r>
      <w:r>
        <w:rPr>
          <w:rFonts w:ascii="Arial" w:hAnsi="Arial" w:cs="Arial"/>
        </w:rPr>
        <w:t>.</w:t>
      </w:r>
    </w:p>
    <w:p w14:paraId="202ED2FF" w14:textId="7CD75C8F" w:rsidR="00D8564D" w:rsidRPr="008E72F2" w:rsidRDefault="00D8564D" w:rsidP="00D8564D">
      <w:pPr>
        <w:widowControl w:val="0"/>
        <w:autoSpaceDE w:val="0"/>
        <w:autoSpaceDN w:val="0"/>
        <w:adjustRightInd w:val="0"/>
        <w:spacing w:before="120" w:after="120" w:line="360" w:lineRule="auto"/>
        <w:jc w:val="both"/>
        <w:rPr>
          <w:rFonts w:cs="Arial"/>
          <w:bCs/>
        </w:rPr>
      </w:pPr>
      <w:r w:rsidRPr="009E2E63">
        <w:rPr>
          <w:rFonts w:cs="Arial"/>
          <w:color w:val="000000"/>
        </w:rPr>
        <w:t xml:space="preserve">A condução da regeneração natural poderá estar associada ao </w:t>
      </w:r>
      <w:r w:rsidRPr="009E2E63">
        <w:rPr>
          <w:rFonts w:cs="Arial"/>
          <w:b/>
          <w:bCs/>
          <w:color w:val="000000"/>
          <w:u w:val="single"/>
        </w:rPr>
        <w:t>p</w:t>
      </w:r>
      <w:r w:rsidRPr="00E47B2B">
        <w:rPr>
          <w:rFonts w:cs="Arial"/>
          <w:b/>
          <w:bCs/>
          <w:color w:val="000000"/>
          <w:u w:val="single"/>
        </w:rPr>
        <w:t xml:space="preserve">lantio de adensamento com </w:t>
      </w:r>
      <w:r w:rsidRPr="00E47B2B">
        <w:rPr>
          <w:rFonts w:cs="Arial"/>
          <w:b/>
          <w:bCs/>
          <w:color w:val="000000"/>
          <w:u w:val="single"/>
        </w:rPr>
        <w:lastRenderedPageBreak/>
        <w:t xml:space="preserve">espécies </w:t>
      </w:r>
      <w:r w:rsidR="002622B7">
        <w:rPr>
          <w:rFonts w:cs="Arial"/>
          <w:b/>
          <w:bCs/>
          <w:color w:val="000000"/>
          <w:u w:val="single"/>
        </w:rPr>
        <w:t xml:space="preserve">arbóreas </w:t>
      </w:r>
      <w:r w:rsidRPr="00E47B2B">
        <w:rPr>
          <w:rFonts w:cs="Arial"/>
          <w:b/>
          <w:bCs/>
          <w:color w:val="000000"/>
          <w:u w:val="single"/>
        </w:rPr>
        <w:t>nativas de recobrimento</w:t>
      </w:r>
      <w:r>
        <w:rPr>
          <w:rFonts w:cs="Arial"/>
          <w:b/>
          <w:bCs/>
          <w:color w:val="000000"/>
          <w:u w:val="single"/>
        </w:rPr>
        <w:t>.</w:t>
      </w:r>
      <w:r w:rsidRPr="00E47B2B">
        <w:rPr>
          <w:rFonts w:cs="Arial"/>
          <w:color w:val="000000"/>
        </w:rPr>
        <w:t xml:space="preserve"> </w:t>
      </w:r>
      <w:r>
        <w:rPr>
          <w:rFonts w:cs="Arial"/>
          <w:color w:val="000000"/>
        </w:rPr>
        <w:t>E</w:t>
      </w:r>
      <w:r w:rsidRPr="00E47B2B">
        <w:rPr>
          <w:rFonts w:cs="Arial"/>
          <w:color w:val="000000"/>
        </w:rPr>
        <w:t xml:space="preserve">ste </w:t>
      </w:r>
      <w:r w:rsidRPr="00E47B2B">
        <w:rPr>
          <w:rFonts w:cs="Arial"/>
          <w:bCs/>
        </w:rPr>
        <w:t xml:space="preserve">plantio poderá ser </w:t>
      </w:r>
      <w:r>
        <w:rPr>
          <w:rFonts w:cs="Arial"/>
          <w:bCs/>
        </w:rPr>
        <w:t xml:space="preserve">realizado </w:t>
      </w:r>
      <w:r w:rsidRPr="00E47B2B">
        <w:rPr>
          <w:rFonts w:cs="Arial"/>
          <w:bCs/>
        </w:rPr>
        <w:t xml:space="preserve">com sementes </w:t>
      </w:r>
      <w:r>
        <w:rPr>
          <w:rFonts w:cs="Arial"/>
          <w:bCs/>
        </w:rPr>
        <w:t>e/</w:t>
      </w:r>
      <w:r w:rsidRPr="00E47B2B">
        <w:rPr>
          <w:rFonts w:cs="Arial"/>
          <w:bCs/>
        </w:rPr>
        <w:t>ou mudas de espécies nativas de recobrimento</w:t>
      </w:r>
      <w:r>
        <w:rPr>
          <w:rFonts w:cs="Arial"/>
          <w:bCs/>
        </w:rPr>
        <w:t>,</w:t>
      </w:r>
      <w:r w:rsidRPr="00E47B2B">
        <w:rPr>
          <w:rFonts w:cs="Arial"/>
          <w:bCs/>
        </w:rPr>
        <w:t xml:space="preserve"> </w:t>
      </w:r>
      <w:r>
        <w:rPr>
          <w:rFonts w:cs="Arial"/>
          <w:bCs/>
        </w:rPr>
        <w:t xml:space="preserve">e/ou de um mix de espécies que tenham </w:t>
      </w:r>
      <w:r w:rsidR="002A0D74">
        <w:rPr>
          <w:rFonts w:cs="Arial"/>
          <w:bCs/>
        </w:rPr>
        <w:t>boas</w:t>
      </w:r>
      <w:r>
        <w:rPr>
          <w:rFonts w:cs="Arial"/>
          <w:bCs/>
        </w:rPr>
        <w:t xml:space="preserve"> germinação, </w:t>
      </w:r>
      <w:r w:rsidRPr="00E47B2B">
        <w:rPr>
          <w:rFonts w:cs="Arial"/>
          <w:bCs/>
        </w:rPr>
        <w:t xml:space="preserve">e deve ocorrer quando a regeneração natural de uma área apresentar distribuição espacial e/ou densidade de indivíduos insatisfatória </w:t>
      </w:r>
      <w:r>
        <w:rPr>
          <w:rFonts w:cs="Arial"/>
          <w:bCs/>
        </w:rPr>
        <w:t xml:space="preserve">quanto a cobertura de copa tendo em vista a </w:t>
      </w:r>
      <w:r w:rsidRPr="00E47B2B">
        <w:rPr>
          <w:rFonts w:cs="Arial"/>
          <w:bCs/>
        </w:rPr>
        <w:t xml:space="preserve">formação e/ou manutenção de uma floresta. As espécies de recobrimento têm como características principais: </w:t>
      </w:r>
      <w:r>
        <w:rPr>
          <w:rFonts w:cs="Arial"/>
          <w:bCs/>
        </w:rPr>
        <w:t xml:space="preserve">o </w:t>
      </w:r>
      <w:r w:rsidRPr="00E47B2B">
        <w:rPr>
          <w:rFonts w:cs="Arial"/>
          <w:bCs/>
        </w:rPr>
        <w:t>rápido crescimento, boa cobertura de copa e</w:t>
      </w:r>
      <w:r>
        <w:rPr>
          <w:rFonts w:cs="Arial"/>
          <w:bCs/>
        </w:rPr>
        <w:t xml:space="preserve">, </w:t>
      </w:r>
      <w:r w:rsidRPr="00E47B2B">
        <w:rPr>
          <w:rFonts w:cs="Arial"/>
          <w:bCs/>
        </w:rPr>
        <w:t>por vezes</w:t>
      </w:r>
      <w:r>
        <w:rPr>
          <w:rFonts w:cs="Arial"/>
          <w:bCs/>
        </w:rPr>
        <w:t xml:space="preserve">, o </w:t>
      </w:r>
      <w:r w:rsidRPr="00E47B2B">
        <w:rPr>
          <w:rFonts w:cs="Arial"/>
          <w:bCs/>
        </w:rPr>
        <w:t xml:space="preserve">florescimento e </w:t>
      </w:r>
      <w:r>
        <w:rPr>
          <w:rFonts w:cs="Arial"/>
          <w:bCs/>
        </w:rPr>
        <w:t xml:space="preserve">a </w:t>
      </w:r>
      <w:r w:rsidRPr="00E47B2B">
        <w:rPr>
          <w:rFonts w:cs="Arial"/>
          <w:bCs/>
        </w:rPr>
        <w:t>produção de sementes precoce. Neste modelo deverá ser feito o plantio de espécies nativas do grupo de recobrimento</w:t>
      </w:r>
      <w:r>
        <w:rPr>
          <w:rFonts w:cs="Arial"/>
          <w:bCs/>
        </w:rPr>
        <w:t xml:space="preserve">, e/ou de um mix de espécies que sabidamente tenham </w:t>
      </w:r>
      <w:r w:rsidR="002A0D74">
        <w:rPr>
          <w:rFonts w:cs="Arial"/>
          <w:bCs/>
        </w:rPr>
        <w:t>boas</w:t>
      </w:r>
      <w:r>
        <w:rPr>
          <w:rFonts w:cs="Arial"/>
          <w:bCs/>
        </w:rPr>
        <w:t xml:space="preserve"> germinação </w:t>
      </w:r>
      <w:r w:rsidRPr="00E47B2B">
        <w:rPr>
          <w:rFonts w:cs="Arial"/>
          <w:bCs/>
        </w:rPr>
        <w:t>para a ocupação de espaços vazios, sendo o espaçamento previamente estabelecido em decorrência da situação ou característica de cada área</w:t>
      </w:r>
      <w:r>
        <w:rPr>
          <w:rFonts w:cs="Arial"/>
          <w:bCs/>
        </w:rPr>
        <w:t>.</w:t>
      </w:r>
    </w:p>
    <w:p w14:paraId="3F615468" w14:textId="7452B969" w:rsidR="00D8564D" w:rsidRPr="00E47B2B" w:rsidRDefault="00D8564D" w:rsidP="00D8564D">
      <w:pPr>
        <w:widowControl w:val="0"/>
        <w:autoSpaceDE w:val="0"/>
        <w:autoSpaceDN w:val="0"/>
        <w:adjustRightInd w:val="0"/>
        <w:spacing w:before="120" w:after="120" w:line="360" w:lineRule="auto"/>
        <w:jc w:val="both"/>
        <w:rPr>
          <w:rFonts w:cs="Arial"/>
        </w:rPr>
      </w:pPr>
      <w:r w:rsidRPr="008E72F2">
        <w:rPr>
          <w:rFonts w:cs="Arial"/>
          <w:bCs/>
        </w:rPr>
        <w:t xml:space="preserve">A condução da regeneração natural poderá também estar associada ao </w:t>
      </w:r>
      <w:r>
        <w:rPr>
          <w:rFonts w:cs="Arial"/>
          <w:b/>
          <w:u w:val="single"/>
        </w:rPr>
        <w:t>p</w:t>
      </w:r>
      <w:r w:rsidRPr="00E47B2B">
        <w:rPr>
          <w:rFonts w:cs="Arial"/>
          <w:b/>
          <w:u w:val="single"/>
        </w:rPr>
        <w:t>lantio de enriquecimento com espécies</w:t>
      </w:r>
      <w:r w:rsidR="002622B7">
        <w:rPr>
          <w:rFonts w:cs="Arial"/>
          <w:b/>
          <w:u w:val="single"/>
        </w:rPr>
        <w:t xml:space="preserve"> arbóreas</w:t>
      </w:r>
      <w:r w:rsidRPr="00E47B2B">
        <w:rPr>
          <w:rFonts w:cs="Arial"/>
          <w:b/>
          <w:u w:val="single"/>
        </w:rPr>
        <w:t xml:space="preserve"> nativas de diversidade</w:t>
      </w:r>
      <w:r>
        <w:rPr>
          <w:rFonts w:cs="Arial"/>
          <w:b/>
          <w:u w:val="single"/>
        </w:rPr>
        <w:t>.</w:t>
      </w:r>
      <w:r w:rsidRPr="00E47B2B">
        <w:rPr>
          <w:rFonts w:cs="Arial"/>
          <w:bCs/>
        </w:rPr>
        <w:t xml:space="preserve"> </w:t>
      </w:r>
      <w:r>
        <w:rPr>
          <w:rFonts w:cs="Arial"/>
          <w:bCs/>
        </w:rPr>
        <w:t>E</w:t>
      </w:r>
      <w:r w:rsidRPr="00E47B2B">
        <w:rPr>
          <w:rFonts w:cs="Arial"/>
          <w:bCs/>
        </w:rPr>
        <w:t xml:space="preserve">ste </w:t>
      </w:r>
      <w:r w:rsidRPr="00E47B2B">
        <w:rPr>
          <w:rFonts w:cs="Arial"/>
        </w:rPr>
        <w:t xml:space="preserve">plantio poderá ser </w:t>
      </w:r>
      <w:r>
        <w:rPr>
          <w:rFonts w:cs="Arial"/>
        </w:rPr>
        <w:t xml:space="preserve">executado </w:t>
      </w:r>
      <w:r w:rsidRPr="00E47B2B">
        <w:rPr>
          <w:rFonts w:cs="Arial"/>
        </w:rPr>
        <w:t xml:space="preserve">com sementes </w:t>
      </w:r>
      <w:r>
        <w:rPr>
          <w:rFonts w:cs="Arial"/>
        </w:rPr>
        <w:t>e/</w:t>
      </w:r>
      <w:r w:rsidRPr="00E47B2B">
        <w:rPr>
          <w:rFonts w:cs="Arial"/>
        </w:rPr>
        <w:t>ou mudas de espécies nativas do grupo de diversidade que consiste no incremento da riqueza de espécies vegetais nas áreas alvo de recuperação da vegetação nativa. Neste m</w:t>
      </w:r>
      <w:r>
        <w:rPr>
          <w:rFonts w:cs="Arial"/>
        </w:rPr>
        <w:t xml:space="preserve">étodo, </w:t>
      </w:r>
      <w:r w:rsidRPr="00E47B2B">
        <w:rPr>
          <w:rFonts w:cs="Arial"/>
        </w:rPr>
        <w:t>as espécies devem ser pré-selecionadas, sendo em sua maioria de estágios intermediários e finais de sucessão, com ciclo de vida de médio e longo prazo para garantir a perpetuação da floresta. Este m</w:t>
      </w:r>
      <w:r>
        <w:rPr>
          <w:rFonts w:cs="Arial"/>
        </w:rPr>
        <w:t>étodo</w:t>
      </w:r>
      <w:r w:rsidRPr="00E47B2B">
        <w:rPr>
          <w:rFonts w:cs="Arial"/>
        </w:rPr>
        <w:t xml:space="preserve"> é recomendado quando determinada área ocupada por vegetação nativa apresenta baixa diversidade de espécies e o enriquecimento natural de espécies não esteja ocorrendo</w:t>
      </w:r>
      <w:r>
        <w:rPr>
          <w:rFonts w:cs="Arial"/>
        </w:rPr>
        <w:t>.</w:t>
      </w:r>
    </w:p>
    <w:p w14:paraId="13EFF678" w14:textId="57837ED4" w:rsidR="00D8564D" w:rsidRPr="00E47B2B" w:rsidRDefault="00D8564D" w:rsidP="00D8564D">
      <w:pPr>
        <w:widowControl w:val="0"/>
        <w:autoSpaceDE w:val="0"/>
        <w:autoSpaceDN w:val="0"/>
        <w:adjustRightInd w:val="0"/>
        <w:spacing w:before="120" w:after="120" w:line="360" w:lineRule="auto"/>
        <w:jc w:val="both"/>
        <w:rPr>
          <w:rFonts w:cs="Arial"/>
          <w:color w:val="000000"/>
        </w:rPr>
      </w:pPr>
      <w:r>
        <w:rPr>
          <w:rFonts w:cs="Arial"/>
          <w:b/>
          <w:bCs/>
        </w:rPr>
        <w:t xml:space="preserve">b) </w:t>
      </w:r>
      <w:r w:rsidRPr="00FE2B5C">
        <w:rPr>
          <w:rFonts w:cs="Arial"/>
          <w:b/>
          <w:bCs/>
          <w:u w:val="single"/>
        </w:rPr>
        <w:t>p</w:t>
      </w:r>
      <w:r w:rsidRPr="00E47B2B">
        <w:rPr>
          <w:rFonts w:cs="Arial"/>
          <w:b/>
          <w:bCs/>
          <w:u w:val="single"/>
        </w:rPr>
        <w:t>lantio direto de espécies nativas:</w:t>
      </w:r>
      <w:r w:rsidRPr="00E47B2B">
        <w:rPr>
          <w:rFonts w:cs="Arial"/>
        </w:rPr>
        <w:t xml:space="preserve"> est</w:t>
      </w:r>
      <w:r>
        <w:rPr>
          <w:rFonts w:cs="Arial"/>
        </w:rPr>
        <w:t>a</w:t>
      </w:r>
      <w:r w:rsidRPr="00E47B2B">
        <w:rPr>
          <w:rFonts w:cs="Arial"/>
        </w:rPr>
        <w:t xml:space="preserve"> </w:t>
      </w:r>
      <w:r>
        <w:rPr>
          <w:rFonts w:cs="Arial"/>
        </w:rPr>
        <w:t xml:space="preserve">técnica poderá ser </w:t>
      </w:r>
      <w:r w:rsidRPr="00E47B2B">
        <w:rPr>
          <w:rFonts w:cs="Arial"/>
          <w:color w:val="000000"/>
        </w:rPr>
        <w:t>executad</w:t>
      </w:r>
      <w:r>
        <w:rPr>
          <w:rFonts w:cs="Arial"/>
          <w:color w:val="000000"/>
        </w:rPr>
        <w:t>a</w:t>
      </w:r>
      <w:r w:rsidRPr="00E47B2B">
        <w:rPr>
          <w:rFonts w:cs="Arial"/>
          <w:color w:val="000000"/>
        </w:rPr>
        <w:t xml:space="preserve"> com sementes ou mudas de espécies nativas, baseados em aspectos da sucessão ecológica. O plantio, de sementes </w:t>
      </w:r>
      <w:r>
        <w:rPr>
          <w:rFonts w:cs="Arial"/>
          <w:color w:val="000000"/>
        </w:rPr>
        <w:t>e/</w:t>
      </w:r>
      <w:r w:rsidRPr="00E47B2B">
        <w:rPr>
          <w:rFonts w:cs="Arial"/>
          <w:color w:val="000000"/>
        </w:rPr>
        <w:t>ou mudas, de espécies nativas em área total é um m</w:t>
      </w:r>
      <w:r>
        <w:rPr>
          <w:rFonts w:cs="Arial"/>
          <w:color w:val="000000"/>
        </w:rPr>
        <w:t>étodo</w:t>
      </w:r>
      <w:r w:rsidRPr="00E47B2B">
        <w:rPr>
          <w:rFonts w:cs="Arial"/>
          <w:color w:val="000000"/>
        </w:rPr>
        <w:t xml:space="preserve"> utilizado em áreas com baixa ou nenhuma capacidade de resiliência, </w:t>
      </w:r>
      <w:r>
        <w:rPr>
          <w:rFonts w:cs="Arial"/>
          <w:color w:val="000000"/>
        </w:rPr>
        <w:t xml:space="preserve">com poucos ou nenhum regenerante, </w:t>
      </w:r>
      <w:r w:rsidRPr="00E47B2B">
        <w:rPr>
          <w:rFonts w:cs="Arial"/>
          <w:color w:val="000000"/>
        </w:rPr>
        <w:t>sem fontes de propágulo no entorno que sejam capazes de colonizar determinada área ou para acelerar o processo de restauração florestal de determinado ambiente</w:t>
      </w:r>
      <w:r w:rsidR="00273071">
        <w:rPr>
          <w:rFonts w:cs="Arial"/>
          <w:color w:val="000000"/>
        </w:rPr>
        <w:t>.</w:t>
      </w:r>
    </w:p>
    <w:p w14:paraId="06E16E5F" w14:textId="795BF79B" w:rsidR="00BA0957" w:rsidRDefault="00520677" w:rsidP="00BA0957">
      <w:pPr>
        <w:spacing w:before="100" w:beforeAutospacing="1" w:after="100" w:afterAutospacing="1" w:line="360" w:lineRule="auto"/>
        <w:jc w:val="both"/>
        <w:rPr>
          <w:rFonts w:cs="Arial"/>
          <w:color w:val="000000" w:themeColor="text1"/>
        </w:rPr>
      </w:pPr>
      <w:r>
        <w:rPr>
          <w:rFonts w:cs="Arial"/>
        </w:rPr>
        <w:t xml:space="preserve">Desta forma, neste edital são previstos métodos </w:t>
      </w:r>
      <w:r w:rsidR="00302E80">
        <w:rPr>
          <w:rFonts w:cs="Arial"/>
        </w:rPr>
        <w:t>restauração ativa e assistida</w:t>
      </w:r>
      <w:r w:rsidR="0085608F">
        <w:rPr>
          <w:rFonts w:cs="Arial"/>
        </w:rPr>
        <w:t>.</w:t>
      </w:r>
    </w:p>
    <w:p w14:paraId="0FCEF210" w14:textId="07435E19" w:rsidR="00265000" w:rsidRPr="00DB44BC" w:rsidRDefault="00265000" w:rsidP="00E7087B">
      <w:pPr>
        <w:pStyle w:val="Ttulo2"/>
        <w:keepNext w:val="0"/>
        <w:widowControl w:val="0"/>
        <w:numPr>
          <w:ilvl w:val="1"/>
          <w:numId w:val="25"/>
        </w:numPr>
        <w:tabs>
          <w:tab w:val="clear" w:pos="2629"/>
          <w:tab w:val="num" w:pos="709"/>
        </w:tabs>
        <w:spacing w:before="120" w:after="120"/>
        <w:ind w:left="0" w:firstLine="0"/>
        <w:rPr>
          <w:rFonts w:ascii="Arial" w:hAnsi="Arial" w:cs="Arial"/>
          <w:sz w:val="28"/>
          <w:szCs w:val="28"/>
        </w:rPr>
      </w:pPr>
      <w:r>
        <w:rPr>
          <w:rFonts w:ascii="Arial" w:hAnsi="Arial" w:cs="Arial"/>
          <w:sz w:val="28"/>
          <w:szCs w:val="28"/>
        </w:rPr>
        <w:t>MOBILIZAÇÃO DA EQUIPE TÉCNICA E INFRAESTRUTURAS</w:t>
      </w:r>
    </w:p>
    <w:p w14:paraId="7B5D3CB1" w14:textId="4168A43E" w:rsidR="00662113" w:rsidRPr="005A2209" w:rsidRDefault="00265000" w:rsidP="00662113">
      <w:pPr>
        <w:pStyle w:val="Textodecomentrio"/>
        <w:spacing w:before="0" w:line="360" w:lineRule="auto"/>
        <w:jc w:val="both"/>
        <w:rPr>
          <w:lang w:val="pt-BR"/>
        </w:rPr>
      </w:pPr>
      <w:r w:rsidRPr="00265000">
        <w:rPr>
          <w:rFonts w:cs="Arial"/>
        </w:rPr>
        <w:t>Tr</w:t>
      </w:r>
      <w:r w:rsidR="004215EA">
        <w:rPr>
          <w:rFonts w:cs="Arial"/>
        </w:rPr>
        <w:t xml:space="preserve">ata-se da etapa inicial, </w:t>
      </w:r>
      <w:r>
        <w:rPr>
          <w:rFonts w:cs="Arial"/>
        </w:rPr>
        <w:t xml:space="preserve">quando </w:t>
      </w:r>
      <w:r w:rsidR="00D0101A" w:rsidRPr="00290770">
        <w:rPr>
          <w:rFonts w:cs="Arial"/>
        </w:rPr>
        <w:t>a CONTRATADA deverá considerar a mobilização d</w:t>
      </w:r>
      <w:r w:rsidR="004215EA">
        <w:rPr>
          <w:rFonts w:cs="Arial"/>
        </w:rPr>
        <w:t xml:space="preserve">a equipe técnica </w:t>
      </w:r>
      <w:r w:rsidR="00D0101A" w:rsidRPr="00290770">
        <w:rPr>
          <w:rFonts w:cs="Arial"/>
        </w:rPr>
        <w:t>e infraestrutura (veículos e equipamentos)</w:t>
      </w:r>
      <w:r>
        <w:rPr>
          <w:rFonts w:cs="Arial"/>
        </w:rPr>
        <w:t xml:space="preserve"> e</w:t>
      </w:r>
      <w:r w:rsidR="004215EA">
        <w:rPr>
          <w:rFonts w:cs="Arial"/>
        </w:rPr>
        <w:t xml:space="preserve"> prever treinamentos com</w:t>
      </w:r>
      <w:r>
        <w:rPr>
          <w:rFonts w:cs="Arial"/>
        </w:rPr>
        <w:t>o os</w:t>
      </w:r>
      <w:r w:rsidR="004215EA">
        <w:rPr>
          <w:rFonts w:cs="Arial"/>
        </w:rPr>
        <w:t xml:space="preserve"> </w:t>
      </w:r>
      <w:r>
        <w:rPr>
          <w:rFonts w:cs="Arial"/>
        </w:rPr>
        <w:t>de saúde e segurança do trabalho previstos em procedimentos</w:t>
      </w:r>
      <w:r w:rsidR="00D11D5E">
        <w:rPr>
          <w:rFonts w:cs="Arial"/>
          <w:lang w:val="pt-BR"/>
        </w:rPr>
        <w:t xml:space="preserve"> listados no subitem 12.3</w:t>
      </w:r>
      <w:r>
        <w:rPr>
          <w:rFonts w:cs="Arial"/>
        </w:rPr>
        <w:t xml:space="preserve"> </w:t>
      </w:r>
      <w:r w:rsidR="00904979" w:rsidRPr="00273FBC">
        <w:rPr>
          <w:rFonts w:cs="Arial"/>
        </w:rPr>
        <w:t xml:space="preserve">que serão disponibilizados </w:t>
      </w:r>
      <w:r w:rsidRPr="00273FBC">
        <w:rPr>
          <w:rFonts w:cs="Arial"/>
        </w:rPr>
        <w:t xml:space="preserve">para que </w:t>
      </w:r>
      <w:r>
        <w:rPr>
          <w:rFonts w:cs="Arial"/>
        </w:rPr>
        <w:t xml:space="preserve">sejam iniciadas as </w:t>
      </w:r>
      <w:r w:rsidRPr="006A04D3">
        <w:rPr>
          <w:rFonts w:cs="Arial"/>
          <w:color w:val="000000" w:themeColor="text1"/>
        </w:rPr>
        <w:t>atividades</w:t>
      </w:r>
      <w:r w:rsidR="00D11D5E">
        <w:rPr>
          <w:rFonts w:cs="Arial"/>
          <w:color w:val="000000" w:themeColor="text1"/>
          <w:lang w:val="pt-BR"/>
        </w:rPr>
        <w:t xml:space="preserve">. </w:t>
      </w:r>
      <w:r w:rsidR="00002CEA" w:rsidRPr="00C25268">
        <w:rPr>
          <w:rFonts w:cs="Arial"/>
          <w:color w:val="000000" w:themeColor="text1"/>
          <w:lang w:val="pt-BR"/>
        </w:rPr>
        <w:t>Neste item também devem ser con</w:t>
      </w:r>
      <w:r w:rsidR="00662113" w:rsidRPr="00C25268">
        <w:rPr>
          <w:lang w:val="pt-BR"/>
        </w:rPr>
        <w:t>templado</w:t>
      </w:r>
      <w:r w:rsidR="00002CEA" w:rsidRPr="00C25268">
        <w:rPr>
          <w:lang w:val="pt-BR"/>
        </w:rPr>
        <w:t xml:space="preserve"> </w:t>
      </w:r>
      <w:r w:rsidR="00662113" w:rsidRPr="00C25268">
        <w:rPr>
          <w:lang w:val="pt-BR"/>
        </w:rPr>
        <w:t xml:space="preserve">testes </w:t>
      </w:r>
      <w:r w:rsidR="00B6126E" w:rsidRPr="00C25268">
        <w:rPr>
          <w:lang w:val="pt-BR"/>
        </w:rPr>
        <w:t xml:space="preserve">COVID e outros custos </w:t>
      </w:r>
      <w:r w:rsidR="00662113" w:rsidRPr="00C25268">
        <w:rPr>
          <w:lang w:val="pt-BR"/>
        </w:rPr>
        <w:t>com</w:t>
      </w:r>
      <w:r w:rsidR="00B6126E" w:rsidRPr="00C25268">
        <w:rPr>
          <w:lang w:val="pt-BR"/>
        </w:rPr>
        <w:t>o</w:t>
      </w:r>
      <w:r w:rsidR="00662113" w:rsidRPr="00C25268">
        <w:rPr>
          <w:lang w:val="pt-BR"/>
        </w:rPr>
        <w:t xml:space="preserve"> EPI</w:t>
      </w:r>
      <w:r w:rsidR="00B6126E" w:rsidRPr="00C25268">
        <w:rPr>
          <w:lang w:val="pt-BR"/>
        </w:rPr>
        <w:t>s (m</w:t>
      </w:r>
      <w:r w:rsidR="00662113" w:rsidRPr="00C25268">
        <w:rPr>
          <w:lang w:val="pt-BR"/>
        </w:rPr>
        <w:t>áscara</w:t>
      </w:r>
      <w:r w:rsidR="00B6126E" w:rsidRPr="00C25268">
        <w:rPr>
          <w:lang w:val="pt-BR"/>
        </w:rPr>
        <w:t>s</w:t>
      </w:r>
      <w:r w:rsidR="00662113" w:rsidRPr="00C25268">
        <w:rPr>
          <w:lang w:val="pt-BR"/>
        </w:rPr>
        <w:t>, álcool</w:t>
      </w:r>
      <w:r w:rsidR="00B6126E" w:rsidRPr="00C25268">
        <w:rPr>
          <w:lang w:val="pt-BR"/>
        </w:rPr>
        <w:t xml:space="preserve"> </w:t>
      </w:r>
      <w:proofErr w:type="gramStart"/>
      <w:r w:rsidR="00B6126E" w:rsidRPr="00C25268">
        <w:rPr>
          <w:lang w:val="pt-BR"/>
        </w:rPr>
        <w:t>gel</w:t>
      </w:r>
      <w:r w:rsidR="00662113" w:rsidRPr="00C25268">
        <w:rPr>
          <w:lang w:val="pt-BR"/>
        </w:rPr>
        <w:t xml:space="preserve">, </w:t>
      </w:r>
      <w:proofErr w:type="spellStart"/>
      <w:r w:rsidR="00662113" w:rsidRPr="00C25268">
        <w:rPr>
          <w:lang w:val="pt-BR"/>
        </w:rPr>
        <w:t>etc</w:t>
      </w:r>
      <w:proofErr w:type="spellEnd"/>
      <w:proofErr w:type="gramEnd"/>
      <w:r w:rsidR="00B6126E" w:rsidRPr="00C25268">
        <w:rPr>
          <w:lang w:val="pt-BR"/>
        </w:rPr>
        <w:t>)</w:t>
      </w:r>
      <w:r w:rsidR="00662113" w:rsidRPr="00C25268">
        <w:rPr>
          <w:lang w:val="pt-BR"/>
        </w:rPr>
        <w:t>.</w:t>
      </w:r>
    </w:p>
    <w:p w14:paraId="0BAE2E09" w14:textId="42EE4949" w:rsidR="00D0101A" w:rsidRPr="006A04D3" w:rsidRDefault="00D0101A" w:rsidP="00D0101A">
      <w:pPr>
        <w:spacing w:before="100" w:beforeAutospacing="1" w:after="100" w:afterAutospacing="1" w:line="360" w:lineRule="auto"/>
        <w:jc w:val="both"/>
        <w:rPr>
          <w:rFonts w:cs="Arial"/>
          <w:color w:val="000000" w:themeColor="text1"/>
        </w:rPr>
      </w:pPr>
    </w:p>
    <w:p w14:paraId="48FB1DBA" w14:textId="20C1FF1F" w:rsidR="00265000" w:rsidRPr="004D0221" w:rsidRDefault="00265000" w:rsidP="00265000">
      <w:pPr>
        <w:spacing w:before="100" w:beforeAutospacing="1" w:after="100" w:afterAutospacing="1" w:line="360" w:lineRule="auto"/>
        <w:jc w:val="both"/>
        <w:rPr>
          <w:rFonts w:eastAsia="Calibri" w:cs="Arial"/>
        </w:rPr>
      </w:pPr>
      <w:bookmarkStart w:id="16" w:name="_Hlk65052530"/>
      <w:r w:rsidRPr="004D0221">
        <w:rPr>
          <w:rFonts w:eastAsia="Calibri" w:cs="Arial"/>
        </w:rPr>
        <w:lastRenderedPageBreak/>
        <w:t>Os serviços deverão ser iniciados após verificação da mobilização da CONTRATADA, após apresentação das evidências dos treinamentos, apresentação da equipe (conforme proposta técnica) para a execução dos serviços a serem prestados. Vale destacar que os custos para os itens descritos devem ser previstos no item de Mobilização</w:t>
      </w:r>
      <w:r w:rsidR="00BA0957">
        <w:rPr>
          <w:rFonts w:eastAsia="Calibri" w:cs="Arial"/>
        </w:rPr>
        <w:t>, consequentemente também haverá um custo previsto para a Desmobilização.</w:t>
      </w:r>
    </w:p>
    <w:p w14:paraId="64B037EB" w14:textId="5B344D82" w:rsidR="00265000" w:rsidRDefault="00265000" w:rsidP="00265000">
      <w:pPr>
        <w:pStyle w:val="CorpoCaptulo"/>
        <w:spacing w:before="100" w:beforeAutospacing="1" w:after="100" w:afterAutospacing="1"/>
        <w:ind w:firstLine="0"/>
        <w:contextualSpacing w:val="0"/>
        <w:rPr>
          <w:rFonts w:ascii="Arial" w:hAnsi="Arial" w:cs="Arial"/>
          <w:sz w:val="20"/>
          <w:szCs w:val="20"/>
        </w:rPr>
      </w:pPr>
      <w:r w:rsidRPr="00196579">
        <w:rPr>
          <w:rFonts w:ascii="Arial" w:hAnsi="Arial" w:cs="Arial"/>
          <w:sz w:val="20"/>
          <w:szCs w:val="20"/>
        </w:rPr>
        <w:t xml:space="preserve">O </w:t>
      </w:r>
      <w:r w:rsidR="00EC56DC">
        <w:rPr>
          <w:rFonts w:ascii="Arial" w:hAnsi="Arial" w:cs="Arial"/>
          <w:sz w:val="20"/>
          <w:szCs w:val="20"/>
        </w:rPr>
        <w:t xml:space="preserve">plano de trabalho, </w:t>
      </w:r>
      <w:r>
        <w:rPr>
          <w:rFonts w:ascii="Arial" w:hAnsi="Arial" w:cs="Arial"/>
          <w:sz w:val="20"/>
          <w:szCs w:val="20"/>
        </w:rPr>
        <w:t>p</w:t>
      </w:r>
      <w:r w:rsidRPr="00196579">
        <w:rPr>
          <w:rFonts w:ascii="Arial" w:hAnsi="Arial" w:cs="Arial"/>
          <w:sz w:val="20"/>
          <w:szCs w:val="20"/>
        </w:rPr>
        <w:t xml:space="preserve">lanejamento </w:t>
      </w:r>
      <w:r>
        <w:rPr>
          <w:rFonts w:ascii="Arial" w:hAnsi="Arial" w:cs="Arial"/>
          <w:sz w:val="20"/>
          <w:szCs w:val="20"/>
        </w:rPr>
        <w:t>e</w:t>
      </w:r>
      <w:r w:rsidRPr="00196579">
        <w:rPr>
          <w:rFonts w:ascii="Arial" w:hAnsi="Arial" w:cs="Arial"/>
          <w:sz w:val="20"/>
          <w:szCs w:val="20"/>
        </w:rPr>
        <w:t xml:space="preserve">xecutivo, bem como, o </w:t>
      </w:r>
      <w:r>
        <w:rPr>
          <w:rFonts w:ascii="Arial" w:hAnsi="Arial" w:cs="Arial"/>
          <w:sz w:val="20"/>
          <w:szCs w:val="20"/>
        </w:rPr>
        <w:t>c</w:t>
      </w:r>
      <w:r w:rsidRPr="00196579">
        <w:rPr>
          <w:rFonts w:ascii="Arial" w:hAnsi="Arial" w:cs="Arial"/>
          <w:sz w:val="20"/>
          <w:szCs w:val="20"/>
        </w:rPr>
        <w:t xml:space="preserve">ronograma </w:t>
      </w:r>
      <w:r>
        <w:rPr>
          <w:rFonts w:ascii="Arial" w:hAnsi="Arial" w:cs="Arial"/>
          <w:sz w:val="20"/>
          <w:szCs w:val="20"/>
        </w:rPr>
        <w:t>f</w:t>
      </w:r>
      <w:r w:rsidRPr="00196579">
        <w:rPr>
          <w:rFonts w:ascii="Arial" w:hAnsi="Arial" w:cs="Arial"/>
          <w:sz w:val="20"/>
          <w:szCs w:val="20"/>
        </w:rPr>
        <w:t>ísico-</w:t>
      </w:r>
      <w:r>
        <w:rPr>
          <w:rFonts w:ascii="Arial" w:hAnsi="Arial" w:cs="Arial"/>
          <w:sz w:val="20"/>
          <w:szCs w:val="20"/>
        </w:rPr>
        <w:t>f</w:t>
      </w:r>
      <w:r w:rsidRPr="00196579">
        <w:rPr>
          <w:rFonts w:ascii="Arial" w:hAnsi="Arial" w:cs="Arial"/>
          <w:sz w:val="20"/>
          <w:szCs w:val="20"/>
        </w:rPr>
        <w:t xml:space="preserve">inanceiro são documentos que deverão ser apresentados pela CONTRATADA com a definição de ações, resultados esperados e prazos </w:t>
      </w:r>
      <w:r>
        <w:rPr>
          <w:rFonts w:ascii="Arial" w:hAnsi="Arial" w:cs="Arial"/>
          <w:sz w:val="20"/>
          <w:szCs w:val="20"/>
        </w:rPr>
        <w:t xml:space="preserve">de atendimento, </w:t>
      </w:r>
      <w:r w:rsidRPr="00196579">
        <w:rPr>
          <w:rFonts w:ascii="Arial" w:hAnsi="Arial" w:cs="Arial"/>
          <w:sz w:val="20"/>
          <w:szCs w:val="20"/>
        </w:rPr>
        <w:t xml:space="preserve">conforme previsto neste </w:t>
      </w:r>
      <w:r>
        <w:rPr>
          <w:rFonts w:ascii="Arial" w:hAnsi="Arial" w:cs="Arial"/>
          <w:sz w:val="20"/>
          <w:szCs w:val="20"/>
        </w:rPr>
        <w:t>documento</w:t>
      </w:r>
      <w:r w:rsidRPr="00196579">
        <w:rPr>
          <w:rFonts w:ascii="Arial" w:hAnsi="Arial" w:cs="Arial"/>
          <w:sz w:val="20"/>
          <w:szCs w:val="20"/>
        </w:rPr>
        <w:t xml:space="preserve">. </w:t>
      </w:r>
      <w:r>
        <w:rPr>
          <w:rFonts w:ascii="Arial" w:hAnsi="Arial" w:cs="Arial"/>
          <w:sz w:val="20"/>
          <w:szCs w:val="20"/>
        </w:rPr>
        <w:t>Os</w:t>
      </w:r>
      <w:r w:rsidRPr="00196579">
        <w:rPr>
          <w:rFonts w:ascii="Arial" w:hAnsi="Arial" w:cs="Arial"/>
          <w:sz w:val="20"/>
          <w:szCs w:val="20"/>
        </w:rPr>
        <w:t xml:space="preserve"> documentos </w:t>
      </w:r>
      <w:r>
        <w:rPr>
          <w:rFonts w:ascii="Arial" w:hAnsi="Arial" w:cs="Arial"/>
          <w:sz w:val="20"/>
          <w:szCs w:val="20"/>
        </w:rPr>
        <w:t xml:space="preserve">citados </w:t>
      </w:r>
      <w:r w:rsidRPr="00196579">
        <w:rPr>
          <w:rFonts w:ascii="Arial" w:hAnsi="Arial" w:cs="Arial"/>
          <w:sz w:val="20"/>
          <w:szCs w:val="20"/>
        </w:rPr>
        <w:t xml:space="preserve">deverão ser apresentados </w:t>
      </w:r>
      <w:r>
        <w:rPr>
          <w:rFonts w:ascii="Arial" w:hAnsi="Arial" w:cs="Arial"/>
          <w:sz w:val="20"/>
          <w:szCs w:val="20"/>
        </w:rPr>
        <w:t xml:space="preserve">(atualizados) </w:t>
      </w:r>
      <w:r w:rsidRPr="00196579">
        <w:rPr>
          <w:rFonts w:ascii="Arial" w:hAnsi="Arial" w:cs="Arial"/>
          <w:sz w:val="20"/>
          <w:szCs w:val="20"/>
        </w:rPr>
        <w:t>em 15 dias</w:t>
      </w:r>
      <w:r>
        <w:rPr>
          <w:rFonts w:ascii="Arial" w:hAnsi="Arial" w:cs="Arial"/>
          <w:sz w:val="20"/>
          <w:szCs w:val="20"/>
        </w:rPr>
        <w:t>,</w:t>
      </w:r>
      <w:r w:rsidRPr="00196579">
        <w:rPr>
          <w:rFonts w:ascii="Arial" w:hAnsi="Arial" w:cs="Arial"/>
          <w:sz w:val="20"/>
          <w:szCs w:val="20"/>
        </w:rPr>
        <w:t xml:space="preserve"> após a emissão da primeira ordem de serviços.</w:t>
      </w:r>
    </w:p>
    <w:p w14:paraId="0C66D0FB" w14:textId="55AD5E09" w:rsidR="0083065B" w:rsidRPr="00273071" w:rsidRDefault="0083065B" w:rsidP="0083065B">
      <w:pPr>
        <w:spacing w:before="100" w:beforeAutospacing="1" w:after="100" w:afterAutospacing="1" w:line="360" w:lineRule="auto"/>
        <w:jc w:val="both"/>
        <w:rPr>
          <w:rFonts w:cs="Arial"/>
          <w:color w:val="000000" w:themeColor="text1"/>
        </w:rPr>
      </w:pPr>
      <w:r w:rsidRPr="00273071">
        <w:rPr>
          <w:rFonts w:cs="Arial"/>
          <w:color w:val="000000" w:themeColor="text1"/>
        </w:rPr>
        <w:t xml:space="preserve">As atividades descritas </w:t>
      </w:r>
      <w:r w:rsidR="000C4238">
        <w:rPr>
          <w:rFonts w:cs="Arial"/>
          <w:color w:val="000000" w:themeColor="text1"/>
        </w:rPr>
        <w:t>acima</w:t>
      </w:r>
      <w:r w:rsidR="00762D67">
        <w:rPr>
          <w:rFonts w:cs="Arial"/>
          <w:color w:val="000000" w:themeColor="text1"/>
        </w:rPr>
        <w:t>,</w:t>
      </w:r>
      <w:r w:rsidR="00762D67" w:rsidRPr="00273071">
        <w:rPr>
          <w:rFonts w:cs="Arial"/>
          <w:color w:val="000000" w:themeColor="text1"/>
        </w:rPr>
        <w:t xml:space="preserve"> </w:t>
      </w:r>
      <w:r w:rsidRPr="00273071">
        <w:rPr>
          <w:rFonts w:cs="Arial"/>
          <w:color w:val="000000" w:themeColor="text1"/>
        </w:rPr>
        <w:t xml:space="preserve">referem-se aos itens </w:t>
      </w:r>
      <w:r w:rsidR="005C666B" w:rsidRPr="00273071">
        <w:rPr>
          <w:rFonts w:cs="Arial"/>
          <w:color w:val="000000" w:themeColor="text1"/>
        </w:rPr>
        <w:t>1</w:t>
      </w:r>
      <w:r w:rsidR="00520677">
        <w:rPr>
          <w:rFonts w:cs="Arial"/>
          <w:color w:val="000000" w:themeColor="text1"/>
        </w:rPr>
        <w:t>.1</w:t>
      </w:r>
      <w:r w:rsidR="005C666B" w:rsidRPr="00273071">
        <w:rPr>
          <w:rFonts w:cs="Arial"/>
          <w:color w:val="000000" w:themeColor="text1"/>
        </w:rPr>
        <w:t xml:space="preserve"> e </w:t>
      </w:r>
      <w:r w:rsidR="00520677">
        <w:rPr>
          <w:rFonts w:cs="Arial"/>
          <w:color w:val="000000" w:themeColor="text1"/>
        </w:rPr>
        <w:t>1.2</w:t>
      </w:r>
      <w:r w:rsidRPr="00273071">
        <w:rPr>
          <w:rFonts w:cs="Arial"/>
          <w:color w:val="000000" w:themeColor="text1"/>
        </w:rPr>
        <w:t xml:space="preserve"> do QQP.</w:t>
      </w:r>
    </w:p>
    <w:bookmarkEnd w:id="16"/>
    <w:p w14:paraId="27D489D9" w14:textId="474C7979" w:rsidR="00361D8C" w:rsidRPr="007F56A4" w:rsidRDefault="00F9302C" w:rsidP="00E7087B">
      <w:pPr>
        <w:pStyle w:val="Corpodetexto2"/>
        <w:numPr>
          <w:ilvl w:val="1"/>
          <w:numId w:val="25"/>
        </w:numPr>
        <w:tabs>
          <w:tab w:val="left" w:pos="0"/>
          <w:tab w:val="left" w:pos="426"/>
        </w:tabs>
        <w:spacing w:before="100" w:beforeAutospacing="1" w:after="100" w:afterAutospacing="1" w:line="360" w:lineRule="auto"/>
        <w:ind w:left="0" w:firstLine="0"/>
        <w:jc w:val="both"/>
        <w:rPr>
          <w:rFonts w:cs="Arial"/>
          <w:b/>
          <w:bCs/>
          <w:sz w:val="28"/>
          <w:szCs w:val="28"/>
        </w:rPr>
      </w:pPr>
      <w:r>
        <w:rPr>
          <w:rFonts w:cs="Arial"/>
          <w:b/>
          <w:bCs/>
          <w:sz w:val="28"/>
          <w:szCs w:val="28"/>
        </w:rPr>
        <w:t>APOIO À ELABORAÇÃO</w:t>
      </w:r>
      <w:r w:rsidR="00C468AA">
        <w:rPr>
          <w:rFonts w:cs="Arial"/>
          <w:b/>
          <w:bCs/>
          <w:sz w:val="28"/>
          <w:szCs w:val="28"/>
        </w:rPr>
        <w:t xml:space="preserve"> </w:t>
      </w:r>
      <w:r>
        <w:rPr>
          <w:rFonts w:cs="Arial"/>
          <w:b/>
          <w:bCs/>
          <w:sz w:val="28"/>
          <w:szCs w:val="28"/>
        </w:rPr>
        <w:t xml:space="preserve">DO CADASTRO AMBIENTAL RURAL (CAR), </w:t>
      </w:r>
      <w:r w:rsidR="00361D8C" w:rsidRPr="007F56A4">
        <w:rPr>
          <w:rFonts w:cs="Arial"/>
          <w:b/>
          <w:bCs/>
          <w:sz w:val="28"/>
          <w:szCs w:val="28"/>
        </w:rPr>
        <w:t xml:space="preserve">VALIDAÇÃO </w:t>
      </w:r>
      <w:r>
        <w:rPr>
          <w:rFonts w:cs="Arial"/>
          <w:b/>
          <w:bCs/>
          <w:sz w:val="28"/>
          <w:szCs w:val="28"/>
        </w:rPr>
        <w:t>DE ÁREAS</w:t>
      </w:r>
      <w:r w:rsidR="00883536">
        <w:rPr>
          <w:rFonts w:cs="Arial"/>
          <w:b/>
          <w:bCs/>
          <w:sz w:val="28"/>
          <w:szCs w:val="28"/>
        </w:rPr>
        <w:t xml:space="preserve">, </w:t>
      </w:r>
      <w:r w:rsidR="00044C42">
        <w:rPr>
          <w:rFonts w:cs="Arial"/>
          <w:b/>
          <w:bCs/>
          <w:sz w:val="28"/>
          <w:szCs w:val="28"/>
        </w:rPr>
        <w:t>ESTAQUEAMENTO</w:t>
      </w:r>
      <w:r w:rsidR="00883536">
        <w:rPr>
          <w:rFonts w:cs="Arial"/>
          <w:b/>
          <w:bCs/>
          <w:sz w:val="28"/>
          <w:szCs w:val="28"/>
        </w:rPr>
        <w:t xml:space="preserve"> E CERCAMENTO</w:t>
      </w:r>
    </w:p>
    <w:p w14:paraId="4A01C920" w14:textId="09BEF7D7" w:rsidR="002A6C7C" w:rsidRDefault="002A6C7C" w:rsidP="002A6C7C">
      <w:pPr>
        <w:spacing w:before="100" w:beforeAutospacing="1" w:after="100" w:afterAutospacing="1" w:line="360" w:lineRule="auto"/>
        <w:jc w:val="both"/>
        <w:rPr>
          <w:rFonts w:cs="Arial"/>
        </w:rPr>
      </w:pPr>
      <w:bookmarkStart w:id="17" w:name="_Hlk65483337"/>
      <w:r w:rsidRPr="002A6C7C">
        <w:rPr>
          <w:rFonts w:cs="Arial"/>
        </w:rPr>
        <w:t>A FUNDAÇÃO RENOVA disponibilizará</w:t>
      </w:r>
      <w:r w:rsidR="00C468AA">
        <w:rPr>
          <w:rFonts w:cs="Arial"/>
        </w:rPr>
        <w:t>,</w:t>
      </w:r>
      <w:r w:rsidRPr="002A6C7C">
        <w:rPr>
          <w:rFonts w:cs="Arial"/>
        </w:rPr>
        <w:t xml:space="preserve"> após efetivada a contratação, juntamente à O.S. inicial, uma lista de produtores rurais locais, credenciados e interessados em participar do programa, para a CONTRATADA validar as áreas de interesse, </w:t>
      </w:r>
      <w:r w:rsidR="00C25BA5">
        <w:rPr>
          <w:rFonts w:cs="Arial"/>
        </w:rPr>
        <w:t xml:space="preserve">coletar documentos </w:t>
      </w:r>
      <w:r w:rsidR="00040EF6">
        <w:rPr>
          <w:rFonts w:cs="Arial"/>
        </w:rPr>
        <w:t xml:space="preserve">(do produtor e da propriedade) </w:t>
      </w:r>
      <w:r w:rsidR="00C25BA5">
        <w:rPr>
          <w:rFonts w:cs="Arial"/>
        </w:rPr>
        <w:t xml:space="preserve">necessários </w:t>
      </w:r>
      <w:r w:rsidR="00040EF6">
        <w:rPr>
          <w:rFonts w:cs="Arial"/>
        </w:rPr>
        <w:t xml:space="preserve">à </w:t>
      </w:r>
      <w:r w:rsidR="00C25BA5">
        <w:rPr>
          <w:rFonts w:cs="Arial"/>
        </w:rPr>
        <w:t xml:space="preserve">inclusão no programa, </w:t>
      </w:r>
      <w:r w:rsidR="00266493">
        <w:rPr>
          <w:rFonts w:cs="Arial"/>
        </w:rPr>
        <w:t>dar apoio à elaboração</w:t>
      </w:r>
      <w:r w:rsidR="00C468AA">
        <w:rPr>
          <w:rFonts w:cs="Arial"/>
        </w:rPr>
        <w:t xml:space="preserve"> </w:t>
      </w:r>
      <w:r w:rsidR="00266493">
        <w:rPr>
          <w:rFonts w:cs="Arial"/>
        </w:rPr>
        <w:t>do CAR (quando necessário)</w:t>
      </w:r>
      <w:r w:rsidR="00C72811">
        <w:rPr>
          <w:rFonts w:cs="Arial"/>
        </w:rPr>
        <w:t xml:space="preserve"> e </w:t>
      </w:r>
      <w:r w:rsidR="00201016" w:rsidRPr="002A6C7C">
        <w:rPr>
          <w:rFonts w:cs="Arial"/>
        </w:rPr>
        <w:t xml:space="preserve">executar o </w:t>
      </w:r>
      <w:r w:rsidR="00044C42">
        <w:rPr>
          <w:rFonts w:cs="Arial"/>
        </w:rPr>
        <w:t>estaqueamento</w:t>
      </w:r>
      <w:r w:rsidR="00C72811">
        <w:rPr>
          <w:rFonts w:cs="Arial"/>
        </w:rPr>
        <w:t>.</w:t>
      </w:r>
    </w:p>
    <w:p w14:paraId="359E6472" w14:textId="19D49C5A" w:rsidR="00BC6078" w:rsidRPr="002A6C7C" w:rsidRDefault="00D974F8" w:rsidP="002A6C7C">
      <w:pPr>
        <w:spacing w:before="100" w:beforeAutospacing="1" w:after="100" w:afterAutospacing="1" w:line="360" w:lineRule="auto"/>
        <w:jc w:val="both"/>
        <w:rPr>
          <w:rFonts w:cs="Arial"/>
        </w:rPr>
      </w:pPr>
      <w:r>
        <w:rPr>
          <w:rFonts w:cs="Arial"/>
        </w:rPr>
        <w:t xml:space="preserve">Além do apoio a </w:t>
      </w:r>
      <w:r w:rsidR="00BC6078">
        <w:rPr>
          <w:rFonts w:cs="Arial"/>
        </w:rPr>
        <w:t xml:space="preserve">elaboração do CAR, </w:t>
      </w:r>
      <w:r>
        <w:rPr>
          <w:rFonts w:cs="Arial"/>
        </w:rPr>
        <w:t xml:space="preserve">as proponentes deverão prever apoio </w:t>
      </w:r>
      <w:r w:rsidR="00E37B55">
        <w:rPr>
          <w:rFonts w:cs="Arial"/>
        </w:rPr>
        <w:t>à</w:t>
      </w:r>
      <w:r>
        <w:rPr>
          <w:rFonts w:cs="Arial"/>
        </w:rPr>
        <w:t xml:space="preserve"> retificação dos perímetros da</w:t>
      </w:r>
      <w:r w:rsidR="00E37B55">
        <w:rPr>
          <w:rFonts w:cs="Arial"/>
        </w:rPr>
        <w:t>s</w:t>
      </w:r>
      <w:r>
        <w:rPr>
          <w:rFonts w:cs="Arial"/>
        </w:rPr>
        <w:t xml:space="preserve"> propriedade</w:t>
      </w:r>
      <w:r w:rsidR="00E37B55">
        <w:rPr>
          <w:rFonts w:cs="Arial"/>
        </w:rPr>
        <w:t>s</w:t>
      </w:r>
      <w:r>
        <w:rPr>
          <w:rFonts w:cs="Arial"/>
        </w:rPr>
        <w:t xml:space="preserve">, </w:t>
      </w:r>
      <w:r w:rsidR="00E37B55">
        <w:rPr>
          <w:rFonts w:cs="Arial"/>
        </w:rPr>
        <w:t xml:space="preserve">quando o </w:t>
      </w:r>
      <w:r>
        <w:rPr>
          <w:rFonts w:cs="Arial"/>
        </w:rPr>
        <w:t xml:space="preserve">CAR não </w:t>
      </w:r>
      <w:r w:rsidR="00E37B55">
        <w:rPr>
          <w:rFonts w:cs="Arial"/>
        </w:rPr>
        <w:t>garantir</w:t>
      </w:r>
      <w:r>
        <w:rPr>
          <w:rFonts w:cs="Arial"/>
        </w:rPr>
        <w:t xml:space="preserve"> essa segurança</w:t>
      </w:r>
      <w:r w:rsidR="00E37B55">
        <w:rPr>
          <w:rFonts w:cs="Arial"/>
        </w:rPr>
        <w:t>, para evitar</w:t>
      </w:r>
      <w:r w:rsidR="00BC6078">
        <w:rPr>
          <w:rFonts w:cs="Arial"/>
        </w:rPr>
        <w:t xml:space="preserve"> impasses ao programa e principalmente à restauração da propriedade. </w:t>
      </w:r>
    </w:p>
    <w:p w14:paraId="1AB97998" w14:textId="176E0673" w:rsidR="0079189E" w:rsidRPr="00F64175" w:rsidRDefault="0079189E" w:rsidP="006A04D3">
      <w:pPr>
        <w:spacing w:before="100" w:beforeAutospacing="1" w:after="100" w:afterAutospacing="1" w:line="360" w:lineRule="auto"/>
        <w:jc w:val="both"/>
        <w:rPr>
          <w:rFonts w:cs="Arial"/>
          <w:lang w:eastAsia="pt-BR"/>
        </w:rPr>
      </w:pPr>
      <w:r>
        <w:rPr>
          <w:rFonts w:cs="Arial"/>
        </w:rPr>
        <w:t>Desta forma, a</w:t>
      </w:r>
      <w:r w:rsidRPr="00F64175">
        <w:rPr>
          <w:rFonts w:cs="Arial"/>
        </w:rPr>
        <w:t xml:space="preserve"> CONTRATADA deverá, conforme indicação da FUNDAÇÃO RENOVA, mobilizar e engajar propriedades rurais que tenham o CAR e o interesse em realizar a restauração florestal. Para tanto, a CONTRATADA deverá realizar vistorias de campo para selecionar e validar previamente as áreas potenciais e de interesse. A </w:t>
      </w:r>
      <w:r w:rsidRPr="00F64175">
        <w:rPr>
          <w:rFonts w:cs="Arial"/>
          <w:lang w:eastAsia="pt-BR"/>
        </w:rPr>
        <w:t xml:space="preserve">validação das áreas é uma etapa em que a equipe técnica da CONTRATADA irá a campo verificar junto aos produtores rurais se as áreas indicadas estão em conformidade com a legislação ambiental, bem como com as premissas estabelecidas pela FUNDAÇÃO RENOVA para a recuperação da vegetação nativa em </w:t>
      </w:r>
      <w:proofErr w:type="spellStart"/>
      <w:r w:rsidRPr="00F64175">
        <w:rPr>
          <w:rFonts w:cs="Arial"/>
          <w:lang w:eastAsia="pt-BR"/>
        </w:rPr>
        <w:t>APPs</w:t>
      </w:r>
      <w:proofErr w:type="spellEnd"/>
      <w:r w:rsidRPr="00F64175">
        <w:rPr>
          <w:rFonts w:cs="Arial"/>
          <w:lang w:eastAsia="pt-BR"/>
        </w:rPr>
        <w:t xml:space="preserve"> e </w:t>
      </w:r>
      <w:proofErr w:type="spellStart"/>
      <w:r w:rsidRPr="00F64175">
        <w:rPr>
          <w:rFonts w:cs="Arial"/>
          <w:lang w:eastAsia="pt-BR"/>
        </w:rPr>
        <w:t>ARHs</w:t>
      </w:r>
      <w:proofErr w:type="spellEnd"/>
      <w:r w:rsidRPr="00F64175">
        <w:rPr>
          <w:rFonts w:cs="Arial"/>
          <w:lang w:eastAsia="pt-BR"/>
        </w:rPr>
        <w:t>.</w:t>
      </w:r>
    </w:p>
    <w:p w14:paraId="2F4E1713" w14:textId="6C4584FE" w:rsidR="00D4778D" w:rsidRDefault="009A42D6" w:rsidP="006A04D3">
      <w:pPr>
        <w:spacing w:before="100" w:beforeAutospacing="1" w:after="100" w:afterAutospacing="1" w:line="360" w:lineRule="auto"/>
        <w:jc w:val="both"/>
        <w:rPr>
          <w:rFonts w:cs="Arial"/>
        </w:rPr>
      </w:pPr>
      <w:r>
        <w:rPr>
          <w:rFonts w:cs="Arial"/>
        </w:rPr>
        <w:t>A</w:t>
      </w:r>
      <w:r w:rsidR="002A6C7C" w:rsidRPr="002A6C7C">
        <w:rPr>
          <w:rFonts w:cs="Arial"/>
        </w:rPr>
        <w:t xml:space="preserve"> validação de áreas de interesse ao programa </w:t>
      </w:r>
      <w:r w:rsidR="001B7583">
        <w:rPr>
          <w:rFonts w:cs="Arial"/>
        </w:rPr>
        <w:t>(</w:t>
      </w:r>
      <w:proofErr w:type="spellStart"/>
      <w:r w:rsidR="001B7583">
        <w:rPr>
          <w:rFonts w:cs="Arial"/>
        </w:rPr>
        <w:t>APPs</w:t>
      </w:r>
      <w:proofErr w:type="spellEnd"/>
      <w:r w:rsidR="001B7583">
        <w:rPr>
          <w:rFonts w:cs="Arial"/>
        </w:rPr>
        <w:t xml:space="preserve"> e </w:t>
      </w:r>
      <w:proofErr w:type="spellStart"/>
      <w:r w:rsidR="001B7583">
        <w:rPr>
          <w:rFonts w:cs="Arial"/>
        </w:rPr>
        <w:t>ARHs</w:t>
      </w:r>
      <w:proofErr w:type="spellEnd"/>
      <w:r w:rsidR="001B7583">
        <w:rPr>
          <w:rFonts w:cs="Arial"/>
        </w:rPr>
        <w:t xml:space="preserve">) </w:t>
      </w:r>
      <w:r w:rsidR="002A6C7C" w:rsidRPr="002A6C7C">
        <w:rPr>
          <w:rFonts w:cs="Arial"/>
        </w:rPr>
        <w:t>deve considerar a logística e proximidade e</w:t>
      </w:r>
      <w:r w:rsidR="00E37B55">
        <w:rPr>
          <w:rFonts w:cs="Arial"/>
        </w:rPr>
        <w:t>ntre</w:t>
      </w:r>
      <w:r w:rsidR="002A6C7C" w:rsidRPr="002A6C7C">
        <w:rPr>
          <w:rFonts w:cs="Arial"/>
        </w:rPr>
        <w:t xml:space="preserve"> áreas de interesse (</w:t>
      </w:r>
      <w:r w:rsidR="00E37B55">
        <w:rPr>
          <w:rFonts w:cs="Arial"/>
        </w:rPr>
        <w:t xml:space="preserve">dentro ou fora da </w:t>
      </w:r>
      <w:r w:rsidR="002A6C7C" w:rsidRPr="002A6C7C">
        <w:rPr>
          <w:rFonts w:cs="Arial"/>
        </w:rPr>
        <w:t xml:space="preserve">na ou entre propriedades), otimização </w:t>
      </w:r>
      <w:r w:rsidR="002A6C7C" w:rsidRPr="002A6C7C">
        <w:rPr>
          <w:rFonts w:cs="Arial"/>
        </w:rPr>
        <w:lastRenderedPageBreak/>
        <w:t>de recurso e deslocamento de equipe, entre outros aspectos, mas fundamentalmente coletar informações que possam evidenciar a inclusão da área ao programa.</w:t>
      </w:r>
      <w:r w:rsidR="00D754B6">
        <w:rPr>
          <w:rFonts w:cs="Arial"/>
        </w:rPr>
        <w:t xml:space="preserve"> Portanto, u</w:t>
      </w:r>
      <w:r w:rsidR="00D4778D" w:rsidRPr="00D4778D">
        <w:rPr>
          <w:rFonts w:cs="Arial"/>
        </w:rPr>
        <w:t>m</w:t>
      </w:r>
      <w:r w:rsidR="00986D22">
        <w:rPr>
          <w:rFonts w:cs="Arial"/>
        </w:rPr>
        <w:t>a</w:t>
      </w:r>
      <w:r w:rsidR="00D4778D" w:rsidRPr="00D4778D">
        <w:rPr>
          <w:rFonts w:cs="Arial"/>
        </w:rPr>
        <w:t xml:space="preserve"> das </w:t>
      </w:r>
      <w:r w:rsidR="00D4778D">
        <w:rPr>
          <w:rFonts w:cs="Arial"/>
        </w:rPr>
        <w:t>primeiras atividades a serem realizadas</w:t>
      </w:r>
      <w:r w:rsidR="008B2672">
        <w:rPr>
          <w:rFonts w:cs="Arial"/>
        </w:rPr>
        <w:t xml:space="preserve"> em decorrência da prestação de serviços</w:t>
      </w:r>
      <w:r w:rsidR="00141BBA">
        <w:rPr>
          <w:rFonts w:cs="Arial"/>
        </w:rPr>
        <w:t xml:space="preserve">, </w:t>
      </w:r>
      <w:r w:rsidR="00CC0977">
        <w:rPr>
          <w:rFonts w:cs="Arial"/>
        </w:rPr>
        <w:t>são</w:t>
      </w:r>
      <w:r w:rsidR="00D4778D">
        <w:rPr>
          <w:rFonts w:cs="Arial"/>
        </w:rPr>
        <w:t xml:space="preserve"> a</w:t>
      </w:r>
      <w:r w:rsidR="00CC0977">
        <w:rPr>
          <w:rFonts w:cs="Arial"/>
        </w:rPr>
        <w:t>s</w:t>
      </w:r>
      <w:r w:rsidR="00D4778D">
        <w:rPr>
          <w:rFonts w:cs="Arial"/>
        </w:rPr>
        <w:t xml:space="preserve"> visita</w:t>
      </w:r>
      <w:r w:rsidR="00CC0977">
        <w:rPr>
          <w:rFonts w:cs="Arial"/>
        </w:rPr>
        <w:t>s</w:t>
      </w:r>
      <w:r w:rsidR="00E37B55">
        <w:rPr>
          <w:rFonts w:cs="Arial"/>
        </w:rPr>
        <w:t xml:space="preserve"> à</w:t>
      </w:r>
      <w:r w:rsidR="00D4778D">
        <w:rPr>
          <w:rFonts w:cs="Arial"/>
        </w:rPr>
        <w:t>s propriedades rurais inscritas n</w:t>
      </w:r>
      <w:r w:rsidR="004C5415">
        <w:rPr>
          <w:rFonts w:cs="Arial"/>
        </w:rPr>
        <w:t>o edital de mobilização,</w:t>
      </w:r>
      <w:r w:rsidR="00E37B55">
        <w:rPr>
          <w:rFonts w:cs="Arial"/>
        </w:rPr>
        <w:t xml:space="preserve"> além d</w:t>
      </w:r>
      <w:r w:rsidR="004C5415">
        <w:rPr>
          <w:rFonts w:cs="Arial"/>
        </w:rPr>
        <w:t>a busca ativa de áreas de interesse a restauração florestal para ganho de escala</w:t>
      </w:r>
      <w:r w:rsidR="009B3DE3">
        <w:rPr>
          <w:rFonts w:cs="Arial"/>
        </w:rPr>
        <w:t xml:space="preserve">. Durante este trabalho a equipe técnica deverá </w:t>
      </w:r>
      <w:r w:rsidR="001844F0">
        <w:rPr>
          <w:rFonts w:cs="Arial"/>
        </w:rPr>
        <w:t>realizar avaliação para a validação de áreas passíveis à restauração florestal, ativa e assistida</w:t>
      </w:r>
      <w:r w:rsidR="005844C8">
        <w:rPr>
          <w:rFonts w:cs="Arial"/>
        </w:rPr>
        <w:t xml:space="preserve">, e entregar </w:t>
      </w:r>
      <w:r w:rsidR="0041730D">
        <w:rPr>
          <w:rFonts w:cs="Arial"/>
        </w:rPr>
        <w:t xml:space="preserve">documento de </w:t>
      </w:r>
      <w:r w:rsidR="005844C8">
        <w:rPr>
          <w:rFonts w:cs="Arial"/>
        </w:rPr>
        <w:t xml:space="preserve">evidência por meio de documentos de validação </w:t>
      </w:r>
      <w:r w:rsidR="0041730D">
        <w:rPr>
          <w:rFonts w:cs="Arial"/>
        </w:rPr>
        <w:t xml:space="preserve">de áreas, incluindo </w:t>
      </w:r>
      <w:proofErr w:type="spellStart"/>
      <w:r w:rsidR="005844C8">
        <w:rPr>
          <w:rFonts w:cs="Arial"/>
        </w:rPr>
        <w:t>shapefiles</w:t>
      </w:r>
      <w:proofErr w:type="spellEnd"/>
      <w:r w:rsidR="005844C8">
        <w:rPr>
          <w:rFonts w:cs="Arial"/>
        </w:rPr>
        <w:t xml:space="preserve"> das áreas</w:t>
      </w:r>
      <w:r w:rsidR="0041730D">
        <w:rPr>
          <w:rFonts w:cs="Arial"/>
        </w:rPr>
        <w:t>,</w:t>
      </w:r>
      <w:r w:rsidR="005844C8">
        <w:rPr>
          <w:rFonts w:cs="Arial"/>
        </w:rPr>
        <w:t xml:space="preserve"> para aprovação da equipe técnica da Fundação Renova.</w:t>
      </w:r>
    </w:p>
    <w:p w14:paraId="688BF670" w14:textId="007AF6D9" w:rsidR="00D754B6" w:rsidRPr="002A6C7C" w:rsidRDefault="008F6699" w:rsidP="00773C62">
      <w:pPr>
        <w:spacing w:before="100" w:beforeAutospacing="1" w:after="100" w:afterAutospacing="1" w:line="360" w:lineRule="auto"/>
        <w:jc w:val="both"/>
        <w:rPr>
          <w:rFonts w:cs="Arial"/>
        </w:rPr>
      </w:pPr>
      <w:r>
        <w:rPr>
          <w:rFonts w:cs="Arial"/>
        </w:rPr>
        <w:t xml:space="preserve">Para esta atividade </w:t>
      </w:r>
      <w:r w:rsidR="00986D22">
        <w:rPr>
          <w:rFonts w:cs="Arial"/>
        </w:rPr>
        <w:t>deverá ser levada em consideração o estudo de áreas prioritárias</w:t>
      </w:r>
      <w:r w:rsidR="00BB4D6A">
        <w:rPr>
          <w:rFonts w:cs="Arial"/>
        </w:rPr>
        <w:t xml:space="preserve">, o qual a Fundação Renova irá fornecer </w:t>
      </w:r>
      <w:r w:rsidR="001D0490">
        <w:rPr>
          <w:rFonts w:cs="Arial"/>
        </w:rPr>
        <w:t>no início das atividades junto com treinamentos específicos</w:t>
      </w:r>
      <w:r w:rsidR="00BB4D6A">
        <w:rPr>
          <w:rFonts w:cs="Arial"/>
        </w:rPr>
        <w:t xml:space="preserve">, </w:t>
      </w:r>
      <w:r w:rsidR="0041730D">
        <w:rPr>
          <w:rFonts w:cs="Arial"/>
        </w:rPr>
        <w:t>bem como realizar coleta de informações</w:t>
      </w:r>
      <w:r w:rsidR="00141BBA">
        <w:rPr>
          <w:rFonts w:cs="Arial"/>
        </w:rPr>
        <w:t xml:space="preserve">, tais com identificação de espécies arbóreas e </w:t>
      </w:r>
      <w:r w:rsidR="00773C62">
        <w:rPr>
          <w:rFonts w:cs="Arial"/>
        </w:rPr>
        <w:t xml:space="preserve">dendrometria, características relacionadas a regeneração ou degradação </w:t>
      </w:r>
      <w:r w:rsidR="00141BBA">
        <w:rPr>
          <w:rFonts w:cs="Arial"/>
        </w:rPr>
        <w:t>em áreas de fragmentos florestais em estágio inicial para inclusão no PG 26</w:t>
      </w:r>
      <w:r w:rsidR="00773C62">
        <w:rPr>
          <w:rFonts w:cs="Arial"/>
        </w:rPr>
        <w:t xml:space="preserve">. Após coleta e análise destes dados, deverá ser elaborado os </w:t>
      </w:r>
      <w:r w:rsidR="00604200">
        <w:rPr>
          <w:rFonts w:cs="Arial"/>
        </w:rPr>
        <w:t>documentos de validação de áreas</w:t>
      </w:r>
      <w:r w:rsidR="00DB3061">
        <w:rPr>
          <w:rFonts w:cs="Arial"/>
        </w:rPr>
        <w:t>.</w:t>
      </w:r>
      <w:r w:rsidR="0041730D">
        <w:rPr>
          <w:rFonts w:cs="Arial"/>
        </w:rPr>
        <w:t xml:space="preserve"> Um aspecto importante a ser relatado aqui é que</w:t>
      </w:r>
      <w:r w:rsidR="009B59E3">
        <w:rPr>
          <w:rFonts w:cs="Arial"/>
        </w:rPr>
        <w:t xml:space="preserve">, </w:t>
      </w:r>
      <w:r w:rsidR="00160D3E">
        <w:rPr>
          <w:rFonts w:cs="Arial"/>
        </w:rPr>
        <w:t xml:space="preserve">a validação de áreas refere-se </w:t>
      </w:r>
      <w:proofErr w:type="gramStart"/>
      <w:r w:rsidR="00160D3E">
        <w:rPr>
          <w:rFonts w:cs="Arial"/>
        </w:rPr>
        <w:t>à</w:t>
      </w:r>
      <w:proofErr w:type="gramEnd"/>
      <w:r w:rsidR="009B59E3" w:rsidRPr="00160D3E">
        <w:rPr>
          <w:rFonts w:cs="Arial"/>
        </w:rPr>
        <w:t xml:space="preserve"> pastage</w:t>
      </w:r>
      <w:r w:rsidR="00160D3E">
        <w:rPr>
          <w:rFonts w:cs="Arial"/>
        </w:rPr>
        <w:t>ns</w:t>
      </w:r>
      <w:r w:rsidR="009B59E3" w:rsidRPr="00160D3E">
        <w:rPr>
          <w:rFonts w:cs="Arial"/>
        </w:rPr>
        <w:t xml:space="preserve">, </w:t>
      </w:r>
      <w:r w:rsidR="00160D3E">
        <w:rPr>
          <w:rFonts w:cs="Arial"/>
        </w:rPr>
        <w:t xml:space="preserve">silvicultura, </w:t>
      </w:r>
      <w:r w:rsidR="009B59E3" w:rsidRPr="00160D3E">
        <w:rPr>
          <w:rFonts w:cs="Arial"/>
        </w:rPr>
        <w:t>solo exposto, entre outr</w:t>
      </w:r>
      <w:r w:rsidR="00160D3E">
        <w:rPr>
          <w:rFonts w:cs="Arial"/>
        </w:rPr>
        <w:t>a</w:t>
      </w:r>
      <w:r w:rsidR="009B59E3" w:rsidRPr="00160D3E">
        <w:rPr>
          <w:rFonts w:cs="Arial"/>
        </w:rPr>
        <w:t>s,</w:t>
      </w:r>
      <w:r w:rsidR="00160D3E">
        <w:rPr>
          <w:rFonts w:cs="Arial"/>
        </w:rPr>
        <w:t xml:space="preserve"> e </w:t>
      </w:r>
      <w:r w:rsidR="009B59E3">
        <w:rPr>
          <w:rFonts w:cs="Arial"/>
        </w:rPr>
        <w:t>os</w:t>
      </w:r>
      <w:r w:rsidR="0041730D">
        <w:rPr>
          <w:rFonts w:cs="Arial"/>
        </w:rPr>
        <w:t xml:space="preserve"> </w:t>
      </w:r>
      <w:r w:rsidR="00535E97">
        <w:rPr>
          <w:rFonts w:cs="Arial"/>
        </w:rPr>
        <w:t>fragmentos florestais em estágio inicial de regeneração</w:t>
      </w:r>
      <w:r w:rsidR="00B14C2B">
        <w:rPr>
          <w:rFonts w:cs="Arial"/>
        </w:rPr>
        <w:t xml:space="preserve"> </w:t>
      </w:r>
      <w:r w:rsidR="00B14C2B" w:rsidRPr="002A6C7C">
        <w:rPr>
          <w:rFonts w:cs="Arial"/>
        </w:rPr>
        <w:t xml:space="preserve">(vide Resolução CONAMA </w:t>
      </w:r>
      <w:r w:rsidR="00B14C2B">
        <w:rPr>
          <w:rFonts w:cs="Arial"/>
        </w:rPr>
        <w:t xml:space="preserve">MG </w:t>
      </w:r>
      <w:r w:rsidR="00B14C2B" w:rsidRPr="002A6C7C">
        <w:rPr>
          <w:rFonts w:cs="Arial"/>
        </w:rPr>
        <w:t>392/07</w:t>
      </w:r>
      <w:r w:rsidR="00B14C2B">
        <w:rPr>
          <w:rFonts w:cs="Arial"/>
        </w:rPr>
        <w:t xml:space="preserve"> e ES 29/1994</w:t>
      </w:r>
      <w:r w:rsidR="00B14C2B" w:rsidRPr="002A6C7C">
        <w:rPr>
          <w:rFonts w:cs="Arial"/>
        </w:rPr>
        <w:t>)</w:t>
      </w:r>
      <w:r w:rsidR="00535E97">
        <w:rPr>
          <w:rFonts w:cs="Arial"/>
        </w:rPr>
        <w:t>, com perturbações evidentes</w:t>
      </w:r>
      <w:r w:rsidR="00190664">
        <w:rPr>
          <w:rFonts w:cs="Arial"/>
        </w:rPr>
        <w:t xml:space="preserve"> e</w:t>
      </w:r>
      <w:r w:rsidR="00535E97">
        <w:rPr>
          <w:rFonts w:cs="Arial"/>
        </w:rPr>
        <w:t>, consequente</w:t>
      </w:r>
      <w:r w:rsidR="00C468AA">
        <w:rPr>
          <w:rFonts w:cs="Arial"/>
        </w:rPr>
        <w:t xml:space="preserve"> a</w:t>
      </w:r>
      <w:r w:rsidR="00535E97">
        <w:rPr>
          <w:rFonts w:cs="Arial"/>
        </w:rPr>
        <w:t xml:space="preserve"> necessidade </w:t>
      </w:r>
      <w:r w:rsidR="00190664">
        <w:rPr>
          <w:rFonts w:cs="Arial"/>
        </w:rPr>
        <w:t>de intervenções para atingir os indicadores ecológicos necessários ao compromisso</w:t>
      </w:r>
      <w:r w:rsidR="00C468AA">
        <w:rPr>
          <w:rFonts w:cs="Arial"/>
        </w:rPr>
        <w:t>,</w:t>
      </w:r>
      <w:r w:rsidR="00190664">
        <w:rPr>
          <w:rFonts w:cs="Arial"/>
        </w:rPr>
        <w:t xml:space="preserve"> </w:t>
      </w:r>
      <w:r w:rsidR="00065376">
        <w:rPr>
          <w:rFonts w:cs="Arial"/>
        </w:rPr>
        <w:t xml:space="preserve">podem ser validadas. Porém, deve seguir metodologia de coleta de dados para </w:t>
      </w:r>
      <w:r w:rsidR="00B111E4">
        <w:rPr>
          <w:rFonts w:cs="Arial"/>
        </w:rPr>
        <w:t xml:space="preserve">evidência do diagnóstico e </w:t>
      </w:r>
      <w:r w:rsidR="00065376">
        <w:rPr>
          <w:rFonts w:cs="Arial"/>
        </w:rPr>
        <w:t>sua validação</w:t>
      </w:r>
      <w:r w:rsidR="00B111E4">
        <w:rPr>
          <w:rFonts w:cs="Arial"/>
        </w:rPr>
        <w:t xml:space="preserve"> por meio de documento</w:t>
      </w:r>
      <w:r w:rsidR="00141BBA">
        <w:rPr>
          <w:rFonts w:cs="Arial"/>
        </w:rPr>
        <w:t xml:space="preserve"> </w:t>
      </w:r>
      <w:r w:rsidR="00450933">
        <w:rPr>
          <w:rFonts w:cs="Arial"/>
        </w:rPr>
        <w:t>apontando necessi</w:t>
      </w:r>
      <w:r w:rsidR="004B4BAF">
        <w:rPr>
          <w:rFonts w:cs="Arial"/>
        </w:rPr>
        <w:t>dade</w:t>
      </w:r>
      <w:r w:rsidR="00D754B6" w:rsidRPr="002A6C7C">
        <w:rPr>
          <w:rFonts w:cs="Arial"/>
        </w:rPr>
        <w:t xml:space="preserve"> de intervenção </w:t>
      </w:r>
      <w:r w:rsidR="00141BBA">
        <w:rPr>
          <w:rFonts w:cs="Arial"/>
        </w:rPr>
        <w:t xml:space="preserve">antrópica </w:t>
      </w:r>
      <w:r w:rsidR="00D754B6" w:rsidRPr="002A6C7C">
        <w:rPr>
          <w:rFonts w:cs="Arial"/>
        </w:rPr>
        <w:t>para que a sucessão ecológica seja promovida ou potencializada.</w:t>
      </w:r>
    </w:p>
    <w:p w14:paraId="487B6987" w14:textId="1169AE81" w:rsidR="007F56A4" w:rsidRPr="00993B16" w:rsidRDefault="002646B4" w:rsidP="006A04D3">
      <w:pPr>
        <w:spacing w:before="100" w:beforeAutospacing="1" w:after="100" w:afterAutospacing="1" w:line="360" w:lineRule="auto"/>
        <w:jc w:val="both"/>
        <w:rPr>
          <w:rFonts w:cs="Arial"/>
          <w:color w:val="000000" w:themeColor="text1"/>
        </w:rPr>
      </w:pPr>
      <w:r>
        <w:rPr>
          <w:rFonts w:cs="Arial"/>
          <w:color w:val="000000" w:themeColor="text1"/>
        </w:rPr>
        <w:t>Para validação de uma área e inclusão no programa (PG 26), além das condições acima descritas, é</w:t>
      </w:r>
      <w:r w:rsidR="007F56A4" w:rsidRPr="00993B16">
        <w:rPr>
          <w:rFonts w:cs="Arial"/>
          <w:color w:val="000000" w:themeColor="text1"/>
        </w:rPr>
        <w:t xml:space="preserve"> uma </w:t>
      </w:r>
      <w:r w:rsidR="007F56A4" w:rsidRPr="002646B4">
        <w:rPr>
          <w:rFonts w:cs="Arial"/>
          <w:i/>
          <w:iCs/>
          <w:color w:val="000000" w:themeColor="text1"/>
        </w:rPr>
        <w:t>premissa</w:t>
      </w:r>
      <w:r w:rsidR="007F56A4" w:rsidRPr="00993B16">
        <w:rPr>
          <w:rFonts w:cs="Arial"/>
          <w:color w:val="000000" w:themeColor="text1"/>
        </w:rPr>
        <w:t xml:space="preserve"> do programa que as propriedades tenham o Cadastro Ambiental Rural (CAR)</w:t>
      </w:r>
      <w:r w:rsidR="000D31DD" w:rsidRPr="00993B16">
        <w:rPr>
          <w:rFonts w:cs="Arial"/>
          <w:color w:val="000000" w:themeColor="text1"/>
        </w:rPr>
        <w:t xml:space="preserve">, </w:t>
      </w:r>
      <w:r w:rsidR="00F46EFA">
        <w:rPr>
          <w:rFonts w:cs="Arial"/>
          <w:color w:val="000000" w:themeColor="text1"/>
        </w:rPr>
        <w:t xml:space="preserve">mas </w:t>
      </w:r>
      <w:r w:rsidR="000D31DD" w:rsidRPr="00993B16">
        <w:rPr>
          <w:rFonts w:cs="Arial"/>
          <w:color w:val="000000" w:themeColor="text1"/>
        </w:rPr>
        <w:t xml:space="preserve">caso a propriedade interessada em participar do programa não possua </w:t>
      </w:r>
      <w:r w:rsidR="00F46EFA">
        <w:rPr>
          <w:rFonts w:cs="Arial"/>
          <w:color w:val="000000" w:themeColor="text1"/>
        </w:rPr>
        <w:t xml:space="preserve">este cadastro, a </w:t>
      </w:r>
      <w:r w:rsidR="00CB597F" w:rsidRPr="00993B16">
        <w:rPr>
          <w:rFonts w:cs="Arial"/>
          <w:color w:val="000000" w:themeColor="text1"/>
        </w:rPr>
        <w:t xml:space="preserve">CONTRATADA </w:t>
      </w:r>
      <w:r w:rsidR="00F46EFA" w:rsidRPr="00160D3E">
        <w:rPr>
          <w:rFonts w:cs="Arial"/>
          <w:color w:val="000000" w:themeColor="text1"/>
        </w:rPr>
        <w:t>poderá</w:t>
      </w:r>
      <w:r w:rsidR="00C468AA" w:rsidRPr="00160D3E">
        <w:rPr>
          <w:rFonts w:cs="Arial"/>
          <w:color w:val="000000" w:themeColor="text1"/>
        </w:rPr>
        <w:t xml:space="preserve"> </w:t>
      </w:r>
      <w:r w:rsidR="00CB597F" w:rsidRPr="00993B16">
        <w:rPr>
          <w:rFonts w:cs="Arial"/>
          <w:color w:val="000000" w:themeColor="text1"/>
        </w:rPr>
        <w:t xml:space="preserve">dar apoio ao proprietário para </w:t>
      </w:r>
      <w:r w:rsidR="00F46EFA">
        <w:rPr>
          <w:rFonts w:cs="Arial"/>
          <w:color w:val="000000" w:themeColor="text1"/>
        </w:rPr>
        <w:t xml:space="preserve">efetiva </w:t>
      </w:r>
      <w:r w:rsidR="00CB597F" w:rsidRPr="00993B16">
        <w:rPr>
          <w:rFonts w:cs="Arial"/>
          <w:color w:val="000000" w:themeColor="text1"/>
        </w:rPr>
        <w:t>inscrição.</w:t>
      </w:r>
    </w:p>
    <w:p w14:paraId="35001428" w14:textId="69A4FF4E" w:rsidR="00CB597F" w:rsidRPr="00D26853" w:rsidRDefault="00CB597F" w:rsidP="006A04D3">
      <w:pPr>
        <w:spacing w:before="100" w:beforeAutospacing="1" w:after="100" w:afterAutospacing="1" w:line="360" w:lineRule="auto"/>
        <w:jc w:val="both"/>
        <w:rPr>
          <w:rFonts w:cs="Arial"/>
          <w:color w:val="000000" w:themeColor="text1"/>
        </w:rPr>
      </w:pPr>
      <w:r w:rsidRPr="00D26853">
        <w:rPr>
          <w:color w:val="000000" w:themeColor="text1"/>
        </w:rPr>
        <w:t>Para elaboração do CAR deverá utilizado o Módulo de Cadastro do SICAR disponível no www.car.gov.br. A metodologia de inscrição seguirá as disposições contidas no Decreto Federal nº 7.830/12, na Instrução Normativa do MMA nº 02/2014, bem como no Manual do Usuário disponibilizado pelo Serviço Florestal Brasileiro (MMA/SFB, 2010). Outro instrumento de consulta constante é o Manual do Usuário do IEF/MG e dos Manuais de uso do SIMLAM do IDAF/ES. Serão conferidas todas as informações exigidas pelo Art.29 da Lei 12.651/12 e do Art. 14 da IN MMA nº 02/2014, a saber: área do imóvel; área de remanescentes de vegetação nativa; área de Reserva Legal; áreas de Preservação Permanente; áreas de uso consolidado; áreas de uso restrito; áreas de servidão administrativa; e áreas de compensação.</w:t>
      </w:r>
    </w:p>
    <w:p w14:paraId="5F3B6D49" w14:textId="4484C460" w:rsidR="00DE1CC8" w:rsidRPr="00D26853" w:rsidRDefault="00983F35" w:rsidP="006A04D3">
      <w:pPr>
        <w:spacing w:before="100" w:beforeAutospacing="1" w:after="100" w:afterAutospacing="1" w:line="360" w:lineRule="auto"/>
        <w:jc w:val="both"/>
        <w:rPr>
          <w:rFonts w:cs="Arial"/>
        </w:rPr>
      </w:pPr>
      <w:r w:rsidRPr="00D26853">
        <w:rPr>
          <w:rFonts w:cs="Arial"/>
        </w:rPr>
        <w:lastRenderedPageBreak/>
        <w:t xml:space="preserve">Após APROVAÇÃO técnica </w:t>
      </w:r>
      <w:r w:rsidR="00CD1A84" w:rsidRPr="00D26853">
        <w:rPr>
          <w:rFonts w:cs="Arial"/>
        </w:rPr>
        <w:t>para a área, coletado todos os documentos (do produtor e da propriedade)</w:t>
      </w:r>
      <w:r w:rsidR="00091AB8" w:rsidRPr="00D26853">
        <w:rPr>
          <w:rFonts w:cs="Arial"/>
        </w:rPr>
        <w:t>, o CAR ou evidência de que este será feito, a CONTRATADA deverá solicitar</w:t>
      </w:r>
      <w:r w:rsidR="00CF78AF" w:rsidRPr="00D26853">
        <w:rPr>
          <w:rFonts w:cs="Arial"/>
        </w:rPr>
        <w:t xml:space="preserve">, </w:t>
      </w:r>
      <w:r w:rsidR="00DE2318" w:rsidRPr="00D26853">
        <w:rPr>
          <w:rFonts w:cs="Arial"/>
        </w:rPr>
        <w:t>por meio de documento</w:t>
      </w:r>
      <w:r w:rsidR="00CF78AF" w:rsidRPr="00D26853">
        <w:rPr>
          <w:rFonts w:cs="Arial"/>
        </w:rPr>
        <w:t>, à FUNDAÇÃO RENOVA</w:t>
      </w:r>
      <w:r w:rsidR="00DE2318" w:rsidRPr="00D26853">
        <w:rPr>
          <w:rFonts w:cs="Arial"/>
        </w:rPr>
        <w:t xml:space="preserve"> </w:t>
      </w:r>
      <w:r w:rsidR="00091AB8" w:rsidRPr="00D26853">
        <w:rPr>
          <w:rFonts w:cs="Arial"/>
        </w:rPr>
        <w:t>os insumos referente</w:t>
      </w:r>
      <w:r w:rsidR="001024F5">
        <w:rPr>
          <w:rFonts w:cs="Arial"/>
        </w:rPr>
        <w:t>s</w:t>
      </w:r>
      <w:r w:rsidR="00091AB8" w:rsidRPr="00D26853">
        <w:rPr>
          <w:rFonts w:cs="Arial"/>
        </w:rPr>
        <w:t xml:space="preserve"> </w:t>
      </w:r>
      <w:r w:rsidR="00DE2318" w:rsidRPr="00D26853">
        <w:rPr>
          <w:rFonts w:cs="Arial"/>
        </w:rPr>
        <w:t xml:space="preserve">ao </w:t>
      </w:r>
      <w:r w:rsidR="00044C42">
        <w:rPr>
          <w:rFonts w:cs="Arial"/>
        </w:rPr>
        <w:t>estaqueamento</w:t>
      </w:r>
      <w:r w:rsidR="007F56A4" w:rsidRPr="00D26853">
        <w:rPr>
          <w:rFonts w:cs="Arial"/>
        </w:rPr>
        <w:t xml:space="preserve"> </w:t>
      </w:r>
      <w:r w:rsidR="00DE2318" w:rsidRPr="00D26853">
        <w:rPr>
          <w:rFonts w:cs="Arial"/>
        </w:rPr>
        <w:t>da área.</w:t>
      </w:r>
    </w:p>
    <w:p w14:paraId="3AAC8F40" w14:textId="0416E4E8" w:rsidR="007F56A4" w:rsidRPr="00D26853" w:rsidRDefault="00DE2318" w:rsidP="006A04D3">
      <w:pPr>
        <w:spacing w:before="100" w:beforeAutospacing="1" w:after="100" w:afterAutospacing="1" w:line="360" w:lineRule="auto"/>
        <w:jc w:val="both"/>
        <w:rPr>
          <w:rFonts w:cs="Arial"/>
        </w:rPr>
      </w:pPr>
      <w:r w:rsidRPr="00D26853">
        <w:rPr>
          <w:rFonts w:cs="Arial"/>
        </w:rPr>
        <w:t xml:space="preserve">O </w:t>
      </w:r>
      <w:r w:rsidR="00044C42">
        <w:rPr>
          <w:rFonts w:cs="Arial"/>
        </w:rPr>
        <w:t>estaqueamento</w:t>
      </w:r>
      <w:r w:rsidRPr="00D26853">
        <w:rPr>
          <w:rFonts w:cs="Arial"/>
        </w:rPr>
        <w:t xml:space="preserve"> </w:t>
      </w:r>
      <w:r w:rsidR="007F56A4" w:rsidRPr="00D26853">
        <w:rPr>
          <w:rFonts w:cs="Arial"/>
        </w:rPr>
        <w:t xml:space="preserve">é uma etapa posterior a validação de áreas, </w:t>
      </w:r>
      <w:r w:rsidR="00DE1CC8" w:rsidRPr="00D26853">
        <w:rPr>
          <w:rFonts w:cs="Arial"/>
        </w:rPr>
        <w:t>onde a CONTRATADA deverá elaborar documento de com desenho de polígono com del</w:t>
      </w:r>
      <w:r w:rsidR="007F56A4" w:rsidRPr="00D26853">
        <w:rPr>
          <w:rFonts w:cs="Arial"/>
        </w:rPr>
        <w:t xml:space="preserve">imitação da área de intervenção indicada pelo proprietário rural local para restauração florestal, avaliada pelo técnico da CONTRATADA e aprovada pela equipe da FUNDAÇÃO RENOVA. O </w:t>
      </w:r>
      <w:r w:rsidR="00044C42">
        <w:rPr>
          <w:rFonts w:cs="Arial"/>
        </w:rPr>
        <w:t>estaqueamento</w:t>
      </w:r>
      <w:r w:rsidR="007F56A4" w:rsidRPr="00D26853">
        <w:rPr>
          <w:rFonts w:cs="Arial"/>
        </w:rPr>
        <w:t xml:space="preserve"> deverá ser feito através do georreferenciamento dos vértices, acordados com o proprietário e obedecendo as legislações ambientais para o cercamento e elaboração de projetos de restauração florestal.</w:t>
      </w:r>
    </w:p>
    <w:p w14:paraId="4CE95C7E" w14:textId="04B9C2D0" w:rsidR="00883536" w:rsidRPr="00D26853" w:rsidRDefault="00883536" w:rsidP="006A04D3">
      <w:pPr>
        <w:spacing w:before="100" w:beforeAutospacing="1" w:after="100" w:afterAutospacing="1" w:line="360" w:lineRule="auto"/>
        <w:jc w:val="both"/>
        <w:rPr>
          <w:rFonts w:cs="Arial"/>
          <w:color w:val="000000"/>
          <w:bdr w:val="none" w:sz="0" w:space="0" w:color="auto" w:frame="1"/>
        </w:rPr>
      </w:pPr>
      <w:r w:rsidRPr="00D26853">
        <w:rPr>
          <w:rFonts w:cs="Arial"/>
          <w:bCs/>
        </w:rPr>
        <w:t xml:space="preserve">Após o </w:t>
      </w:r>
      <w:r w:rsidR="00044C42">
        <w:rPr>
          <w:rFonts w:cs="Arial"/>
          <w:bCs/>
        </w:rPr>
        <w:t>estaqueamento</w:t>
      </w:r>
      <w:r w:rsidRPr="00D26853">
        <w:rPr>
          <w:rFonts w:cs="Arial"/>
          <w:bCs/>
        </w:rPr>
        <w:t>, o cercamento das áreas de interesse, deverão ser realizados considerando uma ação prioritária, preventiva, de proteção e isolamento da área contra a degradação das unidades de intervenção, podendo ser realizado, antes, durante ou concomitante a elaboração dos projetos.</w:t>
      </w:r>
    </w:p>
    <w:p w14:paraId="075A0BEC" w14:textId="77777777" w:rsidR="00DD246A" w:rsidRPr="00D26853" w:rsidRDefault="00883536" w:rsidP="006A04D3">
      <w:pPr>
        <w:tabs>
          <w:tab w:val="left" w:pos="0"/>
        </w:tabs>
        <w:spacing w:before="100" w:beforeAutospacing="1" w:after="100" w:afterAutospacing="1" w:line="360" w:lineRule="auto"/>
        <w:jc w:val="both"/>
        <w:rPr>
          <w:rFonts w:cs="Arial"/>
          <w:bCs/>
        </w:rPr>
      </w:pPr>
      <w:r w:rsidRPr="00D26853">
        <w:rPr>
          <w:rFonts w:cs="Arial"/>
          <w:bCs/>
        </w:rPr>
        <w:t>Esse procedimento será efetivado através do cercamento de todo o perímetro onde houver implantação do subprojeto de recuperação da vegetação nativa (</w:t>
      </w:r>
      <w:proofErr w:type="spellStart"/>
      <w:r w:rsidRPr="00D26853">
        <w:rPr>
          <w:rFonts w:cs="Arial"/>
          <w:bCs/>
        </w:rPr>
        <w:t>APPs</w:t>
      </w:r>
      <w:proofErr w:type="spellEnd"/>
      <w:r w:rsidRPr="00D26853">
        <w:rPr>
          <w:rFonts w:cs="Arial"/>
          <w:bCs/>
        </w:rPr>
        <w:t xml:space="preserve"> e </w:t>
      </w:r>
      <w:proofErr w:type="spellStart"/>
      <w:r w:rsidRPr="00D26853">
        <w:rPr>
          <w:rFonts w:cs="Arial"/>
          <w:bCs/>
        </w:rPr>
        <w:t>ARHs</w:t>
      </w:r>
      <w:proofErr w:type="spellEnd"/>
      <w:r w:rsidRPr="00D26853">
        <w:rPr>
          <w:rFonts w:cs="Arial"/>
          <w:bCs/>
        </w:rPr>
        <w:t>) sempre que houver possibilidade de risco para a área em implantação (na maioria das vezes imposto por animais domésticos).</w:t>
      </w:r>
    </w:p>
    <w:p w14:paraId="7B29CD28" w14:textId="77777777" w:rsidR="00DD246A"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Para a construção de cercas:</w:t>
      </w:r>
    </w:p>
    <w:p w14:paraId="059A1D24" w14:textId="77777777" w:rsidR="00DD246A"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deverá</w:t>
      </w:r>
      <w:proofErr w:type="gramEnd"/>
      <w:r w:rsidRPr="00D26853">
        <w:rPr>
          <w:rFonts w:cs="Arial"/>
          <w:color w:val="000000"/>
          <w:bdr w:val="none" w:sz="0" w:space="0" w:color="auto" w:frame="1"/>
        </w:rPr>
        <w:t xml:space="preserve"> ser executada com espaçamento entre estacas de 2,50 m para arames FARPADO e, 3,00 m para arame LISO;</w:t>
      </w:r>
    </w:p>
    <w:p w14:paraId="318833DD" w14:textId="77777777" w:rsidR="00DD246A"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os</w:t>
      </w:r>
      <w:proofErr w:type="gramEnd"/>
      <w:r w:rsidRPr="00D26853">
        <w:rPr>
          <w:rFonts w:cs="Arial"/>
          <w:color w:val="000000"/>
          <w:bdr w:val="none" w:sz="0" w:space="0" w:color="auto" w:frame="1"/>
        </w:rPr>
        <w:t xml:space="preserve"> esticadores deverão ter espaçamento entre eles de 60,00 m como também 1 em cada vértice;</w:t>
      </w:r>
    </w:p>
    <w:p w14:paraId="6A39CAC9" w14:textId="072F5022" w:rsidR="00DD246A"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a</w:t>
      </w:r>
      <w:proofErr w:type="gramEnd"/>
      <w:r w:rsidRPr="00D26853">
        <w:rPr>
          <w:rFonts w:cs="Arial"/>
          <w:color w:val="000000"/>
          <w:bdr w:val="none" w:sz="0" w:space="0" w:color="auto" w:frame="1"/>
        </w:rPr>
        <w:t xml:space="preserve"> cerca será composta por 5 fios com espaçamento entre eles de 30 cm a 40 cm;</w:t>
      </w:r>
    </w:p>
    <w:p w14:paraId="5BB2D1CA" w14:textId="77777777" w:rsidR="00DD246A"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a</w:t>
      </w:r>
      <w:proofErr w:type="gramEnd"/>
      <w:r w:rsidRPr="00D26853">
        <w:rPr>
          <w:rFonts w:cs="Arial"/>
          <w:color w:val="000000"/>
          <w:bdr w:val="none" w:sz="0" w:space="0" w:color="auto" w:frame="1"/>
        </w:rPr>
        <w:t xml:space="preserve"> altura das estacas e esticadores é de 2,20 m, ficando 1,60 m acima do nível do solo (deverão ser bem fixadas, de modo a ficarem bem firmes);</w:t>
      </w:r>
    </w:p>
    <w:p w14:paraId="20827674" w14:textId="77777777" w:rsidR="00D26853" w:rsidRPr="00D26853" w:rsidRDefault="00DD246A"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no</w:t>
      </w:r>
      <w:proofErr w:type="gramEnd"/>
      <w:r w:rsidRPr="00D26853">
        <w:rPr>
          <w:rFonts w:cs="Arial"/>
          <w:color w:val="000000"/>
          <w:bdr w:val="none" w:sz="0" w:space="0" w:color="auto" w:frame="1"/>
        </w:rPr>
        <w:t xml:space="preserve"> caso da cerca ser executada com arame farpado, o primeiro fio junto ao chão, deverá ser em fio de arame liso</w:t>
      </w:r>
      <w:r w:rsidR="00D26853" w:rsidRPr="00D26853">
        <w:rPr>
          <w:rFonts w:cs="Arial"/>
          <w:color w:val="000000"/>
          <w:bdr w:val="none" w:sz="0" w:space="0" w:color="auto" w:frame="1"/>
        </w:rPr>
        <w:t>;</w:t>
      </w:r>
    </w:p>
    <w:p w14:paraId="33ED9D54" w14:textId="2B8D69B0" w:rsidR="00DD246A" w:rsidRPr="00D26853" w:rsidRDefault="00D26853" w:rsidP="006A04D3">
      <w:pPr>
        <w:shd w:val="clear" w:color="auto" w:fill="FFFFFF"/>
        <w:tabs>
          <w:tab w:val="left" w:pos="0"/>
        </w:tabs>
        <w:spacing w:before="100" w:beforeAutospacing="1" w:after="100" w:afterAutospacing="1" w:line="360" w:lineRule="auto"/>
        <w:jc w:val="both"/>
        <w:textAlignment w:val="baseline"/>
        <w:rPr>
          <w:rFonts w:cs="Arial"/>
          <w:color w:val="000000"/>
          <w:bdr w:val="none" w:sz="0" w:space="0" w:color="auto" w:frame="1"/>
        </w:rPr>
      </w:pPr>
      <w:r w:rsidRPr="00D26853">
        <w:rPr>
          <w:rFonts w:cs="Arial"/>
          <w:color w:val="000000"/>
          <w:bdr w:val="none" w:sz="0" w:space="0" w:color="auto" w:frame="1"/>
        </w:rPr>
        <w:t xml:space="preserve">- </w:t>
      </w:r>
      <w:proofErr w:type="gramStart"/>
      <w:r w:rsidRPr="00D26853">
        <w:rPr>
          <w:rFonts w:cs="Arial"/>
          <w:color w:val="000000"/>
          <w:bdr w:val="none" w:sz="0" w:space="0" w:color="auto" w:frame="1"/>
        </w:rPr>
        <w:t>r</w:t>
      </w:r>
      <w:r w:rsidR="00DD246A" w:rsidRPr="00D26853">
        <w:rPr>
          <w:rFonts w:cs="Arial"/>
          <w:color w:val="000000"/>
          <w:bdr w:val="none" w:sz="0" w:space="0" w:color="auto" w:frame="1"/>
        </w:rPr>
        <w:t>ecomenda-se</w:t>
      </w:r>
      <w:proofErr w:type="gramEnd"/>
      <w:r w:rsidR="00DD246A" w:rsidRPr="00D26853">
        <w:rPr>
          <w:rFonts w:cs="Arial"/>
          <w:color w:val="000000"/>
          <w:bdr w:val="none" w:sz="0" w:space="0" w:color="auto" w:frame="1"/>
        </w:rPr>
        <w:t xml:space="preserve"> deixar, no mínimo, uma passagem tipo colchetes ou portão, para permitir de forma segura, o acesso de pessoas, materiais e equipamentos durante as atividades de restauração.</w:t>
      </w:r>
    </w:p>
    <w:p w14:paraId="1D7220B1" w14:textId="6A9358AD" w:rsidR="00DD246A" w:rsidRPr="00D26853" w:rsidRDefault="00DD246A" w:rsidP="006A04D3">
      <w:pPr>
        <w:tabs>
          <w:tab w:val="left" w:pos="0"/>
        </w:tabs>
        <w:spacing w:before="100" w:beforeAutospacing="1" w:after="100" w:afterAutospacing="1" w:line="360" w:lineRule="auto"/>
        <w:jc w:val="both"/>
        <w:rPr>
          <w:rFonts w:cs="Arial"/>
          <w:bCs/>
        </w:rPr>
      </w:pPr>
      <w:r w:rsidRPr="00D26853">
        <w:rPr>
          <w:rFonts w:cs="Arial"/>
          <w:color w:val="000000"/>
          <w:bdr w:val="none" w:sz="0" w:space="0" w:color="auto" w:frame="1"/>
        </w:rPr>
        <w:lastRenderedPageBreak/>
        <w:t xml:space="preserve">A cerca deverá respeitar o croqui </w:t>
      </w:r>
      <w:r w:rsidR="00770E9B">
        <w:rPr>
          <w:rFonts w:cs="Arial"/>
          <w:color w:val="000000"/>
          <w:bdr w:val="none" w:sz="0" w:space="0" w:color="auto" w:frame="1"/>
        </w:rPr>
        <w:t>apresentado</w:t>
      </w:r>
      <w:r w:rsidR="00770E9B" w:rsidRPr="00D26853">
        <w:rPr>
          <w:rFonts w:cs="Arial"/>
          <w:color w:val="000000"/>
          <w:bdr w:val="none" w:sz="0" w:space="0" w:color="auto" w:frame="1"/>
        </w:rPr>
        <w:t xml:space="preserve"> </w:t>
      </w:r>
      <w:r w:rsidR="00770E9B">
        <w:rPr>
          <w:rFonts w:cs="Arial"/>
          <w:color w:val="000000"/>
          <w:bdr w:val="none" w:sz="0" w:space="0" w:color="auto" w:frame="1"/>
        </w:rPr>
        <w:t>em</w:t>
      </w:r>
      <w:r w:rsidR="00996C0F">
        <w:rPr>
          <w:rFonts w:cs="Arial"/>
          <w:color w:val="000000"/>
          <w:bdr w:val="none" w:sz="0" w:space="0" w:color="auto" w:frame="1"/>
        </w:rPr>
        <w:t xml:space="preserve"> Projeto </w:t>
      </w:r>
      <w:r w:rsidR="005D1313">
        <w:rPr>
          <w:rFonts w:cs="Arial"/>
          <w:color w:val="000000"/>
          <w:bdr w:val="none" w:sz="0" w:space="0" w:color="auto" w:frame="1"/>
        </w:rPr>
        <w:t>à</w:t>
      </w:r>
      <w:r w:rsidR="00996C0F">
        <w:rPr>
          <w:rFonts w:cs="Arial"/>
          <w:color w:val="000000"/>
          <w:bdr w:val="none" w:sz="0" w:space="0" w:color="auto" w:frame="1"/>
        </w:rPr>
        <w:t xml:space="preserve"> </w:t>
      </w:r>
      <w:r w:rsidR="005D1313">
        <w:rPr>
          <w:rFonts w:cs="Arial"/>
          <w:color w:val="000000"/>
          <w:bdr w:val="none" w:sz="0" w:space="0" w:color="auto" w:frame="1"/>
        </w:rPr>
        <w:t>FUNDAÇÃO RENOVA</w:t>
      </w:r>
      <w:r w:rsidR="00996C0F">
        <w:rPr>
          <w:rFonts w:cs="Arial"/>
          <w:color w:val="000000"/>
          <w:bdr w:val="none" w:sz="0" w:space="0" w:color="auto" w:frame="1"/>
        </w:rPr>
        <w:t xml:space="preserve"> e </w:t>
      </w:r>
      <w:r w:rsidR="005D1313">
        <w:rPr>
          <w:rFonts w:cs="Arial"/>
          <w:color w:val="000000"/>
          <w:bdr w:val="none" w:sz="0" w:space="0" w:color="auto" w:frame="1"/>
        </w:rPr>
        <w:t>APROVADO</w:t>
      </w:r>
      <w:r w:rsidRPr="00D26853">
        <w:rPr>
          <w:rFonts w:cs="Arial"/>
          <w:color w:val="000000"/>
          <w:bdr w:val="none" w:sz="0" w:space="0" w:color="auto" w:frame="1"/>
        </w:rPr>
        <w:t>, evidenciando para tal o raio mínimo legal estabelecido pela Lei 12.651/20</w:t>
      </w:r>
    </w:p>
    <w:p w14:paraId="13641A66" w14:textId="18115A5E" w:rsidR="00D26853" w:rsidRPr="00290770" w:rsidRDefault="00883536" w:rsidP="006A04D3">
      <w:pPr>
        <w:spacing w:before="100" w:beforeAutospacing="1" w:after="100" w:afterAutospacing="1" w:line="360" w:lineRule="auto"/>
        <w:jc w:val="both"/>
        <w:rPr>
          <w:rFonts w:cs="Arial"/>
          <w:bCs/>
        </w:rPr>
      </w:pPr>
      <w:r w:rsidRPr="00D26853">
        <w:rPr>
          <w:rFonts w:cs="Arial"/>
          <w:bCs/>
        </w:rPr>
        <w:t xml:space="preserve">Deverá ser estimada a implantação do cercamento nas áreas de intervenções, tendo como premissa em área de trabalho em </w:t>
      </w:r>
      <w:proofErr w:type="spellStart"/>
      <w:r w:rsidRPr="00D26853">
        <w:rPr>
          <w:rFonts w:cs="Arial"/>
          <w:bCs/>
        </w:rPr>
        <w:t>APPs</w:t>
      </w:r>
      <w:proofErr w:type="spellEnd"/>
      <w:r w:rsidRPr="00D26853">
        <w:rPr>
          <w:rFonts w:cs="Arial"/>
          <w:bCs/>
        </w:rPr>
        <w:t xml:space="preserve"> e </w:t>
      </w:r>
      <w:proofErr w:type="spellStart"/>
      <w:r w:rsidRPr="00D26853">
        <w:rPr>
          <w:rFonts w:cs="Arial"/>
          <w:bCs/>
        </w:rPr>
        <w:t>ARHs</w:t>
      </w:r>
      <w:proofErr w:type="spellEnd"/>
      <w:r w:rsidRPr="00D26853">
        <w:rPr>
          <w:rFonts w:cs="Arial"/>
          <w:bCs/>
        </w:rPr>
        <w:t xml:space="preserve"> a cada 2 h</w:t>
      </w:r>
      <w:r w:rsidR="005D1313">
        <w:rPr>
          <w:rFonts w:cs="Arial"/>
          <w:bCs/>
        </w:rPr>
        <w:t>ectares</w:t>
      </w:r>
      <w:r w:rsidRPr="00D26853">
        <w:rPr>
          <w:rFonts w:cs="Arial"/>
          <w:bCs/>
        </w:rPr>
        <w:t xml:space="preserve"> deverá ser previsto 28</w:t>
      </w:r>
      <w:r w:rsidR="00AF7D46">
        <w:rPr>
          <w:rFonts w:cs="Arial"/>
          <w:bCs/>
        </w:rPr>
        <w:t>3</w:t>
      </w:r>
      <w:r w:rsidRPr="00D26853">
        <w:rPr>
          <w:rFonts w:cs="Arial"/>
          <w:bCs/>
        </w:rPr>
        <w:t xml:space="preserve"> m/</w:t>
      </w:r>
      <w:r w:rsidR="00D26853">
        <w:rPr>
          <w:rFonts w:cs="Arial"/>
          <w:bCs/>
        </w:rPr>
        <w:t>ha.</w:t>
      </w:r>
    </w:p>
    <w:p w14:paraId="279837EE" w14:textId="77777777" w:rsidR="00883536" w:rsidRDefault="00883536" w:rsidP="006A04D3">
      <w:pPr>
        <w:spacing w:before="100" w:beforeAutospacing="1" w:after="100" w:afterAutospacing="1" w:line="360" w:lineRule="auto"/>
        <w:jc w:val="both"/>
        <w:rPr>
          <w:rFonts w:cs="Arial"/>
          <w:bCs/>
        </w:rPr>
      </w:pPr>
      <w:r w:rsidRPr="00290770">
        <w:rPr>
          <w:rFonts w:cs="Arial"/>
          <w:bCs/>
        </w:rPr>
        <w:t>Recomenda-se deixar, no mínimo, uma passagem para pedestres, tipo colchetes ou portão para permitir, de forma segura, o acesso de pessoas, materiais e equipamentos ao interior das</w:t>
      </w:r>
      <w:r>
        <w:rPr>
          <w:rFonts w:cs="Arial"/>
          <w:bCs/>
        </w:rPr>
        <w:t xml:space="preserve"> áreas cercadas.</w:t>
      </w:r>
    </w:p>
    <w:p w14:paraId="15A66D3F" w14:textId="77777777" w:rsidR="00883536" w:rsidRDefault="00883536" w:rsidP="006A04D3">
      <w:pPr>
        <w:spacing w:before="100" w:beforeAutospacing="1" w:after="100" w:afterAutospacing="1" w:line="360" w:lineRule="auto"/>
        <w:jc w:val="both"/>
        <w:rPr>
          <w:rFonts w:cs="Arial"/>
          <w:bCs/>
        </w:rPr>
      </w:pPr>
      <w:r>
        <w:rPr>
          <w:rFonts w:cs="Arial"/>
          <w:bCs/>
        </w:rPr>
        <w:t>A implantação do cercamento deverá ser realizada, conforme modelo proposto, em concordância com proprietário rural. Raras exceções, caso o cercamento não seja realizado como previsto, deverá haver justificativa técnica e assinatura do proprietário rural no projeto.</w:t>
      </w:r>
    </w:p>
    <w:p w14:paraId="2CB9BDD0" w14:textId="17F3319C" w:rsidR="00883536" w:rsidRPr="005664F4" w:rsidRDefault="00883536" w:rsidP="006A04D3">
      <w:pPr>
        <w:spacing w:before="100" w:beforeAutospacing="1" w:after="100" w:afterAutospacing="1" w:line="360" w:lineRule="auto"/>
        <w:jc w:val="both"/>
        <w:rPr>
          <w:rFonts w:cs="Arial"/>
          <w:bCs/>
        </w:rPr>
      </w:pPr>
      <w:r w:rsidRPr="00AF7D46">
        <w:rPr>
          <w:rFonts w:cs="Arial"/>
          <w:b/>
        </w:rPr>
        <w:t>O cercamento deverá ser instalado pela CONTRATADA e o material (os insumos) serão fornecidos pela FUNDAÇÃO RENOVA</w:t>
      </w:r>
      <w:r w:rsidRPr="00731D1B">
        <w:rPr>
          <w:rFonts w:cs="Arial"/>
          <w:bCs/>
        </w:rPr>
        <w:t>.</w:t>
      </w:r>
      <w:r>
        <w:rPr>
          <w:rFonts w:cs="Arial"/>
          <w:bCs/>
        </w:rPr>
        <w:t xml:space="preserve"> A </w:t>
      </w:r>
      <w:r w:rsidR="002A502A">
        <w:rPr>
          <w:rFonts w:cs="Arial"/>
          <w:bCs/>
        </w:rPr>
        <w:t>CONTRATADA</w:t>
      </w:r>
      <w:r>
        <w:rPr>
          <w:rFonts w:cs="Arial"/>
          <w:bCs/>
        </w:rPr>
        <w:t xml:space="preserve"> deverá apresentar, por meio de documentos, a estimativa de material necessário para o mês subsequente, com antecedência mínima de 30 (trinta) dias corridos. A gestão, guarda, armazenamento e transporte dos materiais requisitados para cada uma das propriedades a serem atendidas será responsabilidade da </w:t>
      </w:r>
      <w:r w:rsidRPr="00D26853">
        <w:rPr>
          <w:rFonts w:cs="Arial"/>
          <w:bCs/>
        </w:rPr>
        <w:t xml:space="preserve">Contratada. Os materiais serão disponibilizados pela Contratante no ponto de apoio que a </w:t>
      </w:r>
      <w:r w:rsidRPr="005664F4">
        <w:rPr>
          <w:rFonts w:cs="Arial"/>
          <w:bCs/>
        </w:rPr>
        <w:t>contratada indicar.</w:t>
      </w:r>
    </w:p>
    <w:p w14:paraId="75A91276" w14:textId="77777777" w:rsidR="002A502A" w:rsidRDefault="00D26853" w:rsidP="006A04D3">
      <w:pPr>
        <w:spacing w:before="100" w:beforeAutospacing="1" w:after="100" w:afterAutospacing="1" w:line="360" w:lineRule="auto"/>
        <w:jc w:val="both"/>
        <w:rPr>
          <w:rFonts w:cs="Arial"/>
          <w:color w:val="000000"/>
          <w:bdr w:val="none" w:sz="0" w:space="0" w:color="auto" w:frame="1"/>
        </w:rPr>
      </w:pPr>
      <w:r w:rsidRPr="005664F4">
        <w:rPr>
          <w:rFonts w:cs="Arial"/>
          <w:color w:val="000000"/>
          <w:bdr w:val="none" w:sz="0" w:space="0" w:color="auto" w:frame="1"/>
        </w:rPr>
        <w:t>Todas as etapas do cercamento deverão ser acompanhadas pelo técnico responsável, devendo verificar se a execução da cerca está obedecendo o desenho traçado e acordado, distância entre estacas e esticadores, uso dos insumos, execução dos palanques como também a qualidade da cerca</w:t>
      </w:r>
      <w:r w:rsidR="005664F4">
        <w:rPr>
          <w:rFonts w:cs="Arial"/>
          <w:color w:val="000000"/>
          <w:bdr w:val="none" w:sz="0" w:space="0" w:color="auto" w:frame="1"/>
        </w:rPr>
        <w:t>. Com a implantação do cercamento, deverão elaborados documentos “</w:t>
      </w:r>
      <w:r w:rsidR="002A502A">
        <w:rPr>
          <w:rFonts w:cs="Arial"/>
          <w:color w:val="000000"/>
          <w:bdr w:val="none" w:sz="0" w:space="0" w:color="auto" w:frame="1"/>
        </w:rPr>
        <w:t>a</w:t>
      </w:r>
      <w:r w:rsidR="005664F4" w:rsidRPr="005664F4">
        <w:rPr>
          <w:rFonts w:cs="Arial"/>
          <w:color w:val="000000"/>
          <w:bdr w:val="none" w:sz="0" w:space="0" w:color="auto" w:frame="1"/>
        </w:rPr>
        <w:t>s</w:t>
      </w:r>
      <w:r w:rsidR="005664F4">
        <w:rPr>
          <w:rFonts w:cs="Arial"/>
          <w:color w:val="000000"/>
          <w:bdr w:val="none" w:sz="0" w:space="0" w:color="auto" w:frame="1"/>
        </w:rPr>
        <w:t xml:space="preserve"> </w:t>
      </w:r>
      <w:proofErr w:type="spellStart"/>
      <w:r w:rsidR="002A502A">
        <w:rPr>
          <w:rFonts w:cs="Arial"/>
          <w:color w:val="000000"/>
          <w:bdr w:val="none" w:sz="0" w:space="0" w:color="auto" w:frame="1"/>
        </w:rPr>
        <w:t>b</w:t>
      </w:r>
      <w:r w:rsidR="005664F4" w:rsidRPr="005664F4">
        <w:rPr>
          <w:rFonts w:cs="Arial"/>
          <w:color w:val="000000"/>
          <w:bdr w:val="none" w:sz="0" w:space="0" w:color="auto" w:frame="1"/>
        </w:rPr>
        <w:t>uilt</w:t>
      </w:r>
      <w:proofErr w:type="spellEnd"/>
      <w:r w:rsidR="005664F4">
        <w:rPr>
          <w:rFonts w:cs="Arial"/>
          <w:color w:val="000000"/>
          <w:bdr w:val="none" w:sz="0" w:space="0" w:color="auto" w:frame="1"/>
        </w:rPr>
        <w:t xml:space="preserve">” para a real </w:t>
      </w:r>
      <w:r w:rsidR="005664F4" w:rsidRPr="005664F4">
        <w:rPr>
          <w:rFonts w:cs="Arial"/>
          <w:color w:val="000000"/>
          <w:bdr w:val="none" w:sz="0" w:space="0" w:color="auto" w:frame="1"/>
        </w:rPr>
        <w:t xml:space="preserve">representação geográfica da cerca </w:t>
      </w:r>
      <w:r w:rsidR="005664F4">
        <w:rPr>
          <w:rFonts w:cs="Arial"/>
          <w:color w:val="000000"/>
          <w:bdr w:val="none" w:sz="0" w:space="0" w:color="auto" w:frame="1"/>
        </w:rPr>
        <w:t>e insumos utilizados</w:t>
      </w:r>
      <w:r w:rsidR="002A502A">
        <w:rPr>
          <w:rFonts w:cs="Arial"/>
          <w:color w:val="000000"/>
          <w:bdr w:val="none" w:sz="0" w:space="0" w:color="auto" w:frame="1"/>
        </w:rPr>
        <w:t xml:space="preserve"> (obs.: p</w:t>
      </w:r>
      <w:r w:rsidR="005664F4" w:rsidRPr="005664F4">
        <w:rPr>
          <w:rFonts w:cs="Arial"/>
          <w:color w:val="000000"/>
          <w:bdr w:val="none" w:sz="0" w:space="0" w:color="auto" w:frame="1"/>
        </w:rPr>
        <w:t>ara medir o c</w:t>
      </w:r>
      <w:r w:rsidR="005664F4">
        <w:rPr>
          <w:rFonts w:cs="Arial"/>
          <w:color w:val="000000"/>
          <w:bdr w:val="none" w:sz="0" w:space="0" w:color="auto" w:frame="1"/>
        </w:rPr>
        <w:t>o</w:t>
      </w:r>
      <w:r w:rsidR="005664F4" w:rsidRPr="005664F4">
        <w:rPr>
          <w:rFonts w:cs="Arial"/>
          <w:color w:val="000000"/>
          <w:bdr w:val="none" w:sz="0" w:space="0" w:color="auto" w:frame="1"/>
        </w:rPr>
        <w:t xml:space="preserve">mprimento da cerca se utilizará a </w:t>
      </w:r>
      <w:r w:rsidR="005664F4">
        <w:rPr>
          <w:rFonts w:cs="Arial"/>
          <w:color w:val="000000"/>
          <w:bdr w:val="none" w:sz="0" w:space="0" w:color="auto" w:frame="1"/>
        </w:rPr>
        <w:t>t</w:t>
      </w:r>
      <w:r w:rsidR="005664F4" w:rsidRPr="005664F4">
        <w:rPr>
          <w:rFonts w:cs="Arial"/>
          <w:color w:val="000000"/>
          <w:bdr w:val="none" w:sz="0" w:space="0" w:color="auto" w:frame="1"/>
        </w:rPr>
        <w:t>rena, uma vez que a medida dada pelo aplicativo de georreferenciamento difere ligeiramente por causa da topografia</w:t>
      </w:r>
      <w:r w:rsidR="002A502A">
        <w:rPr>
          <w:rFonts w:cs="Arial"/>
          <w:color w:val="000000"/>
          <w:bdr w:val="none" w:sz="0" w:space="0" w:color="auto" w:frame="1"/>
        </w:rPr>
        <w:t>)</w:t>
      </w:r>
      <w:r w:rsidR="005664F4" w:rsidRPr="005664F4">
        <w:rPr>
          <w:rFonts w:cs="Arial"/>
          <w:color w:val="000000"/>
          <w:bdr w:val="none" w:sz="0" w:space="0" w:color="auto" w:frame="1"/>
        </w:rPr>
        <w:t>.</w:t>
      </w:r>
      <w:r w:rsidR="002A502A">
        <w:rPr>
          <w:rFonts w:cs="Arial"/>
          <w:color w:val="000000"/>
          <w:bdr w:val="none" w:sz="0" w:space="0" w:color="auto" w:frame="1"/>
        </w:rPr>
        <w:t xml:space="preserve"> A c</w:t>
      </w:r>
      <w:r w:rsidR="005664F4" w:rsidRPr="005664F4">
        <w:rPr>
          <w:rFonts w:cs="Arial"/>
          <w:color w:val="000000"/>
          <w:bdr w:val="none" w:sz="0" w:space="0" w:color="auto" w:frame="1"/>
        </w:rPr>
        <w:t xml:space="preserve">ontagem de todos os insumos utilizados na cerca: </w:t>
      </w:r>
      <w:r w:rsidR="002A502A">
        <w:rPr>
          <w:rFonts w:cs="Arial"/>
          <w:color w:val="000000"/>
          <w:bdr w:val="none" w:sz="0" w:space="0" w:color="auto" w:frame="1"/>
        </w:rPr>
        <w:t>e</w:t>
      </w:r>
      <w:r w:rsidR="005664F4" w:rsidRPr="005664F4">
        <w:rPr>
          <w:rFonts w:cs="Arial"/>
          <w:color w:val="000000"/>
          <w:bdr w:val="none" w:sz="0" w:space="0" w:color="auto" w:frame="1"/>
        </w:rPr>
        <w:t xml:space="preserve">stacas, </w:t>
      </w:r>
      <w:r w:rsidR="002A502A">
        <w:rPr>
          <w:rFonts w:cs="Arial"/>
          <w:color w:val="000000"/>
          <w:bdr w:val="none" w:sz="0" w:space="0" w:color="auto" w:frame="1"/>
        </w:rPr>
        <w:t>e</w:t>
      </w:r>
      <w:r w:rsidR="005664F4" w:rsidRPr="005664F4">
        <w:rPr>
          <w:rFonts w:cs="Arial"/>
          <w:color w:val="000000"/>
          <w:bdr w:val="none" w:sz="0" w:space="0" w:color="auto" w:frame="1"/>
        </w:rPr>
        <w:t xml:space="preserve">sticadores, </w:t>
      </w:r>
      <w:r w:rsidR="002A502A">
        <w:rPr>
          <w:rFonts w:cs="Arial"/>
          <w:color w:val="000000"/>
          <w:bdr w:val="none" w:sz="0" w:space="0" w:color="auto" w:frame="1"/>
        </w:rPr>
        <w:t>t</w:t>
      </w:r>
      <w:r w:rsidR="005664F4" w:rsidRPr="005664F4">
        <w:rPr>
          <w:rFonts w:cs="Arial"/>
          <w:color w:val="000000"/>
          <w:bdr w:val="none" w:sz="0" w:space="0" w:color="auto" w:frame="1"/>
        </w:rPr>
        <w:t xml:space="preserve">ravesseiros, como também a verificação da qualidade da cerca consiste na verificação esticamento dos arames, fixação das estacas e esticadores, distanciamento entre estacas e esticadores e execução dos </w:t>
      </w:r>
      <w:r w:rsidR="002A502A">
        <w:rPr>
          <w:rFonts w:cs="Arial"/>
          <w:color w:val="000000"/>
          <w:bdr w:val="none" w:sz="0" w:space="0" w:color="auto" w:frame="1"/>
        </w:rPr>
        <w:t>p</w:t>
      </w:r>
      <w:r w:rsidR="005664F4" w:rsidRPr="005664F4">
        <w:rPr>
          <w:rFonts w:cs="Arial"/>
          <w:color w:val="000000"/>
          <w:bdr w:val="none" w:sz="0" w:space="0" w:color="auto" w:frame="1"/>
        </w:rPr>
        <w:t xml:space="preserve">alanques. O </w:t>
      </w:r>
      <w:r w:rsidR="002A502A">
        <w:rPr>
          <w:rFonts w:cs="Arial"/>
          <w:color w:val="000000"/>
          <w:bdr w:val="none" w:sz="0" w:space="0" w:color="auto" w:frame="1"/>
        </w:rPr>
        <w:t>documento “a</w:t>
      </w:r>
      <w:r w:rsidR="005664F4" w:rsidRPr="005664F4">
        <w:rPr>
          <w:rFonts w:cs="Arial"/>
          <w:color w:val="000000"/>
          <w:bdr w:val="none" w:sz="0" w:space="0" w:color="auto" w:frame="1"/>
        </w:rPr>
        <w:t xml:space="preserve">s </w:t>
      </w:r>
      <w:proofErr w:type="spellStart"/>
      <w:r w:rsidR="005664F4" w:rsidRPr="005664F4">
        <w:rPr>
          <w:rFonts w:cs="Arial"/>
          <w:color w:val="000000"/>
          <w:bdr w:val="none" w:sz="0" w:space="0" w:color="auto" w:frame="1"/>
        </w:rPr>
        <w:t>buit</w:t>
      </w:r>
      <w:proofErr w:type="spellEnd"/>
      <w:r w:rsidR="002A502A">
        <w:rPr>
          <w:rFonts w:cs="Arial"/>
          <w:color w:val="000000"/>
          <w:bdr w:val="none" w:sz="0" w:space="0" w:color="auto" w:frame="1"/>
        </w:rPr>
        <w:t>”</w:t>
      </w:r>
      <w:r w:rsidR="005664F4" w:rsidRPr="005664F4">
        <w:rPr>
          <w:rFonts w:cs="Arial"/>
          <w:color w:val="000000"/>
          <w:bdr w:val="none" w:sz="0" w:space="0" w:color="auto" w:frame="1"/>
        </w:rPr>
        <w:t xml:space="preserve"> constará nos documentos que serão utilizados para a solicitação do pagamento do serviço, como também regularizar a situação dos insumos enviados para o cercamento.</w:t>
      </w:r>
    </w:p>
    <w:p w14:paraId="2BC63491" w14:textId="440B0419" w:rsidR="005664F4" w:rsidRPr="005664F4" w:rsidRDefault="005664F4" w:rsidP="006A04D3">
      <w:pPr>
        <w:spacing w:before="100" w:beforeAutospacing="1" w:after="100" w:afterAutospacing="1" w:line="360" w:lineRule="auto"/>
        <w:jc w:val="both"/>
        <w:rPr>
          <w:rFonts w:cs="Arial"/>
          <w:color w:val="000000"/>
          <w:bdr w:val="none" w:sz="0" w:space="0" w:color="auto" w:frame="1"/>
        </w:rPr>
      </w:pPr>
      <w:r w:rsidRPr="005664F4">
        <w:rPr>
          <w:rFonts w:cs="Arial"/>
          <w:color w:val="000000"/>
          <w:bdr w:val="none" w:sz="0" w:space="0" w:color="auto" w:frame="1"/>
        </w:rPr>
        <w:t>Deverá ser emitido para insumos excedentes o "TERMO DE DEVOLUÇÃO DE MATERIAL E-OU EQUIPAMENTOS" e para insumos extraviados o "RELATÓRIO DE MATERIAL DESAPARECIDO" TERMO DE DEVOLUÇÃO DE MATERIAL E-OU EQUIPAMENTOS.</w:t>
      </w:r>
    </w:p>
    <w:p w14:paraId="6FE2CCBA" w14:textId="22EB5A5A" w:rsidR="00E64C48" w:rsidRPr="004D55ED" w:rsidRDefault="00E64C48" w:rsidP="007F56A4">
      <w:pPr>
        <w:spacing w:before="100" w:beforeAutospacing="1" w:after="100" w:afterAutospacing="1" w:line="360" w:lineRule="auto"/>
        <w:jc w:val="both"/>
        <w:rPr>
          <w:rFonts w:cs="Arial"/>
        </w:rPr>
      </w:pPr>
      <w:r w:rsidRPr="004D55ED">
        <w:rPr>
          <w:rFonts w:cs="Arial"/>
        </w:rPr>
        <w:lastRenderedPageBreak/>
        <w:t xml:space="preserve">As atividades descritas </w:t>
      </w:r>
      <w:r w:rsidR="00B66933">
        <w:rPr>
          <w:rFonts w:cs="Arial"/>
        </w:rPr>
        <w:t>acima</w:t>
      </w:r>
      <w:r w:rsidR="005243A6" w:rsidRPr="004D55ED">
        <w:rPr>
          <w:rFonts w:cs="Arial"/>
        </w:rPr>
        <w:t xml:space="preserve"> </w:t>
      </w:r>
      <w:r w:rsidRPr="004D55ED">
        <w:rPr>
          <w:rFonts w:cs="Arial"/>
        </w:rPr>
        <w:t xml:space="preserve">referem-se aos itens </w:t>
      </w:r>
      <w:r w:rsidR="00413A27" w:rsidRPr="004D55ED">
        <w:rPr>
          <w:rFonts w:cs="Arial"/>
        </w:rPr>
        <w:t>inserir itens</w:t>
      </w:r>
      <w:r w:rsidR="00515159" w:rsidRPr="004D55ED">
        <w:rPr>
          <w:rFonts w:cs="Arial"/>
        </w:rPr>
        <w:t xml:space="preserve"> </w:t>
      </w:r>
      <w:r w:rsidR="004D55ED" w:rsidRPr="004D55ED">
        <w:rPr>
          <w:rFonts w:cs="Arial"/>
        </w:rPr>
        <w:t xml:space="preserve">2.1, 2.2, </w:t>
      </w:r>
      <w:r w:rsidR="00044C42">
        <w:rPr>
          <w:rFonts w:cs="Arial"/>
        </w:rPr>
        <w:t>2.3,</w:t>
      </w:r>
      <w:r w:rsidR="004D55ED" w:rsidRPr="004D55ED">
        <w:rPr>
          <w:rFonts w:cs="Arial"/>
        </w:rPr>
        <w:t xml:space="preserve"> </w:t>
      </w:r>
      <w:r w:rsidR="00520677">
        <w:rPr>
          <w:rFonts w:cs="Arial"/>
        </w:rPr>
        <w:t xml:space="preserve">2.11, </w:t>
      </w:r>
      <w:r w:rsidR="004D55ED" w:rsidRPr="004D55ED">
        <w:rPr>
          <w:rFonts w:cs="Arial"/>
        </w:rPr>
        <w:t>40.</w:t>
      </w:r>
      <w:r w:rsidR="00044C42">
        <w:rPr>
          <w:rFonts w:cs="Arial"/>
        </w:rPr>
        <w:t>1</w:t>
      </w:r>
      <w:r w:rsidR="004D55ED" w:rsidRPr="004D55ED">
        <w:rPr>
          <w:rFonts w:cs="Arial"/>
        </w:rPr>
        <w:t>, 40.</w:t>
      </w:r>
      <w:r w:rsidR="00044C42">
        <w:rPr>
          <w:rFonts w:cs="Arial"/>
        </w:rPr>
        <w:t xml:space="preserve">2, 40.3, </w:t>
      </w:r>
      <w:r w:rsidR="00520677">
        <w:rPr>
          <w:rFonts w:cs="Arial"/>
        </w:rPr>
        <w:t xml:space="preserve">40.11, </w:t>
      </w:r>
      <w:r w:rsidR="00044C42">
        <w:rPr>
          <w:rFonts w:cs="Arial"/>
        </w:rPr>
        <w:t xml:space="preserve">78.1, 78.2, 78.3, </w:t>
      </w:r>
      <w:r w:rsidR="00520677">
        <w:rPr>
          <w:rFonts w:cs="Arial"/>
        </w:rPr>
        <w:t xml:space="preserve">78.11, </w:t>
      </w:r>
      <w:r w:rsidR="00044C42">
        <w:rPr>
          <w:rFonts w:cs="Arial"/>
        </w:rPr>
        <w:t xml:space="preserve">116.1, 116.2, 116.3, </w:t>
      </w:r>
      <w:r w:rsidR="00520677">
        <w:rPr>
          <w:rFonts w:cs="Arial"/>
        </w:rPr>
        <w:t xml:space="preserve">116.11, </w:t>
      </w:r>
      <w:r w:rsidR="00044C42">
        <w:rPr>
          <w:rFonts w:cs="Arial"/>
        </w:rPr>
        <w:t xml:space="preserve">154.1, 154.2, 154.3, </w:t>
      </w:r>
      <w:r w:rsidR="00520677">
        <w:rPr>
          <w:rFonts w:cs="Arial"/>
        </w:rPr>
        <w:t xml:space="preserve">154.11, </w:t>
      </w:r>
      <w:r w:rsidR="00044C42">
        <w:rPr>
          <w:rFonts w:cs="Arial"/>
        </w:rPr>
        <w:t>192.1</w:t>
      </w:r>
      <w:r w:rsidR="00846D47">
        <w:rPr>
          <w:rFonts w:cs="Arial"/>
        </w:rPr>
        <w:t>, 192.2, 192.3</w:t>
      </w:r>
      <w:r w:rsidR="00520677">
        <w:rPr>
          <w:rFonts w:cs="Arial"/>
        </w:rPr>
        <w:t>, 192.11</w:t>
      </w:r>
      <w:r w:rsidR="004D55ED" w:rsidRPr="004D55ED">
        <w:rPr>
          <w:rFonts w:cs="Arial"/>
        </w:rPr>
        <w:t xml:space="preserve"> </w:t>
      </w:r>
      <w:r w:rsidRPr="004D55ED">
        <w:rPr>
          <w:rFonts w:cs="Arial"/>
        </w:rPr>
        <w:t>do QQP</w:t>
      </w:r>
      <w:r w:rsidR="006531CB">
        <w:rPr>
          <w:rFonts w:cs="Arial"/>
        </w:rPr>
        <w:t xml:space="preserve"> – Quadro de Quantidades e Preços</w:t>
      </w:r>
      <w:r w:rsidRPr="004D55ED">
        <w:rPr>
          <w:rFonts w:cs="Arial"/>
        </w:rPr>
        <w:t>.</w:t>
      </w:r>
    </w:p>
    <w:p w14:paraId="772FC025" w14:textId="5FC934A3" w:rsidR="006E1302" w:rsidRPr="00993B16" w:rsidRDefault="00993B16" w:rsidP="00993B16">
      <w:pPr>
        <w:spacing w:before="100" w:beforeAutospacing="1" w:after="100" w:afterAutospacing="1" w:line="360" w:lineRule="auto"/>
        <w:jc w:val="both"/>
        <w:rPr>
          <w:rFonts w:cs="Arial"/>
          <w:i/>
          <w:iCs/>
          <w:u w:val="single"/>
        </w:rPr>
      </w:pPr>
      <w:r w:rsidRPr="00993B16">
        <w:rPr>
          <w:rFonts w:cs="Arial"/>
          <w:color w:val="000000" w:themeColor="text1"/>
        </w:rPr>
        <w:t>OBS.:</w:t>
      </w:r>
      <w:r>
        <w:rPr>
          <w:rFonts w:cs="Arial"/>
          <w:b/>
          <w:bCs/>
          <w:color w:val="000000" w:themeColor="text1"/>
        </w:rPr>
        <w:t xml:space="preserve"> </w:t>
      </w:r>
      <w:r w:rsidR="008603E1" w:rsidRPr="00993B16">
        <w:rPr>
          <w:rFonts w:cs="Arial"/>
          <w:i/>
          <w:iCs/>
          <w:color w:val="000000" w:themeColor="text1"/>
          <w:u w:val="single"/>
        </w:rPr>
        <w:t>Considerando as exigências da FUNDAÇÃO RENOVA no que se refere a coleta e a organização documental, a(s) CONTRATADA(S) deverá(</w:t>
      </w:r>
      <w:proofErr w:type="spellStart"/>
      <w:r w:rsidR="008603E1" w:rsidRPr="00993B16">
        <w:rPr>
          <w:rFonts w:cs="Arial"/>
          <w:i/>
          <w:iCs/>
          <w:color w:val="000000" w:themeColor="text1"/>
          <w:u w:val="single"/>
        </w:rPr>
        <w:t>ão</w:t>
      </w:r>
      <w:proofErr w:type="spellEnd"/>
      <w:r w:rsidR="008603E1" w:rsidRPr="00993B16">
        <w:rPr>
          <w:rFonts w:cs="Arial"/>
          <w:i/>
          <w:iCs/>
          <w:color w:val="000000" w:themeColor="text1"/>
          <w:u w:val="single"/>
        </w:rPr>
        <w:t xml:space="preserve">) realizar visitas técnicas aos produtores rurais para coletar todos </w:t>
      </w:r>
      <w:r w:rsidRPr="00993B16">
        <w:rPr>
          <w:rFonts w:cs="Arial"/>
          <w:i/>
          <w:iCs/>
          <w:color w:val="000000" w:themeColor="text1"/>
          <w:u w:val="single"/>
        </w:rPr>
        <w:t xml:space="preserve">os </w:t>
      </w:r>
      <w:r w:rsidR="008603E1" w:rsidRPr="00993B16">
        <w:rPr>
          <w:rFonts w:cs="Arial"/>
          <w:i/>
          <w:iCs/>
          <w:color w:val="000000" w:themeColor="text1"/>
          <w:u w:val="single"/>
        </w:rPr>
        <w:t>documentos necessários a inclusão da propriedade no programa</w:t>
      </w:r>
      <w:r w:rsidR="00661653">
        <w:rPr>
          <w:rFonts w:cs="Arial"/>
          <w:i/>
          <w:iCs/>
          <w:color w:val="000000" w:themeColor="text1"/>
          <w:u w:val="single"/>
        </w:rPr>
        <w:t>. Os custos relativos a este serviço de</w:t>
      </w:r>
      <w:r w:rsidR="00A331D8">
        <w:rPr>
          <w:rFonts w:cs="Arial"/>
          <w:i/>
          <w:iCs/>
          <w:color w:val="000000" w:themeColor="text1"/>
          <w:u w:val="single"/>
        </w:rPr>
        <w:t xml:space="preserve">verão ser diluídos no valor unitário ofertado </w:t>
      </w:r>
      <w:r w:rsidR="00E64C48">
        <w:rPr>
          <w:rFonts w:cs="Arial"/>
          <w:i/>
          <w:iCs/>
          <w:color w:val="000000" w:themeColor="text1"/>
          <w:u w:val="single"/>
        </w:rPr>
        <w:t>nos itens</w:t>
      </w:r>
      <w:r w:rsidR="00846D47">
        <w:rPr>
          <w:rFonts w:cs="Arial"/>
          <w:i/>
          <w:iCs/>
          <w:color w:val="000000" w:themeColor="text1"/>
          <w:u w:val="single"/>
        </w:rPr>
        <w:t xml:space="preserve"> acima relacionados</w:t>
      </w:r>
      <w:bookmarkEnd w:id="17"/>
      <w:r w:rsidR="00846D47">
        <w:rPr>
          <w:rFonts w:cs="Arial"/>
          <w:i/>
          <w:iCs/>
          <w:color w:val="000000" w:themeColor="text1"/>
          <w:u w:val="single"/>
        </w:rPr>
        <w:t>.</w:t>
      </w:r>
    </w:p>
    <w:p w14:paraId="3A8D4F72" w14:textId="77777777" w:rsidR="008603E1" w:rsidRPr="000178A6" w:rsidRDefault="008603E1" w:rsidP="008603E1">
      <w:pPr>
        <w:pStyle w:val="Corpodetexto2"/>
        <w:tabs>
          <w:tab w:val="left" w:pos="0"/>
          <w:tab w:val="left" w:pos="426"/>
        </w:tabs>
        <w:spacing w:before="100" w:beforeAutospacing="1" w:after="100" w:afterAutospacing="1" w:line="360" w:lineRule="auto"/>
        <w:jc w:val="both"/>
        <w:rPr>
          <w:rFonts w:cs="Arial"/>
          <w:b/>
          <w:bCs/>
          <w:sz w:val="28"/>
          <w:szCs w:val="28"/>
        </w:rPr>
      </w:pPr>
      <w:bookmarkStart w:id="18" w:name="_Toc377131953"/>
      <w:bookmarkStart w:id="19" w:name="_Toc404087686"/>
      <w:bookmarkStart w:id="20" w:name="_Toc423966041"/>
      <w:r w:rsidRPr="008603E1">
        <w:rPr>
          <w:rFonts w:cs="Arial"/>
          <w:b/>
          <w:bCs/>
          <w:sz w:val="28"/>
          <w:szCs w:val="28"/>
        </w:rPr>
        <w:t xml:space="preserve">4.4. </w:t>
      </w:r>
      <w:r w:rsidR="00084DB2" w:rsidRPr="008603E1">
        <w:rPr>
          <w:rFonts w:cs="Arial"/>
          <w:b/>
          <w:bCs/>
          <w:sz w:val="28"/>
          <w:szCs w:val="28"/>
        </w:rPr>
        <w:t>ELABORAÇÃO DE PROJETO INDIVIDUAL DA PROPRIEDADE (PIP)</w:t>
      </w:r>
      <w:r>
        <w:rPr>
          <w:rFonts w:cs="Arial"/>
          <w:b/>
          <w:bCs/>
          <w:sz w:val="28"/>
          <w:szCs w:val="28"/>
        </w:rPr>
        <w:t xml:space="preserve"> </w:t>
      </w:r>
      <w:r w:rsidRPr="000178A6">
        <w:rPr>
          <w:rFonts w:cs="Arial"/>
          <w:b/>
          <w:bCs/>
          <w:sz w:val="28"/>
          <w:szCs w:val="28"/>
        </w:rPr>
        <w:t>E ACOMPANHAMENTO TÉCNICO DE OPERAÇÕES (ATO)</w:t>
      </w:r>
    </w:p>
    <w:p w14:paraId="5D0ECC5A" w14:textId="5595B90B" w:rsidR="003252E4" w:rsidRDefault="003252E4" w:rsidP="003252E4">
      <w:pPr>
        <w:spacing w:before="100" w:beforeAutospacing="1" w:after="100" w:afterAutospacing="1" w:line="360" w:lineRule="auto"/>
        <w:jc w:val="both"/>
        <w:rPr>
          <w:rFonts w:cs="Arial"/>
        </w:rPr>
      </w:pPr>
      <w:bookmarkStart w:id="21" w:name="_Hlk65485243"/>
      <w:r>
        <w:rPr>
          <w:rFonts w:cs="Arial"/>
        </w:rPr>
        <w:t>Conforme mencionado anteriormente, p</w:t>
      </w:r>
      <w:r w:rsidRPr="00A21E52">
        <w:rPr>
          <w:rFonts w:cs="Arial"/>
        </w:rPr>
        <w:t xml:space="preserve">ara elegibilidade junto ao </w:t>
      </w:r>
      <w:r>
        <w:rPr>
          <w:rFonts w:cs="Arial"/>
        </w:rPr>
        <w:t xml:space="preserve">programa de restauração florestal, </w:t>
      </w:r>
      <w:r w:rsidRPr="00A21E52">
        <w:rPr>
          <w:rFonts w:cs="Arial"/>
        </w:rPr>
        <w:t>os produtores</w:t>
      </w:r>
      <w:r w:rsidR="009B59E3">
        <w:rPr>
          <w:rFonts w:cs="Arial"/>
        </w:rPr>
        <w:t xml:space="preserve"> </w:t>
      </w:r>
      <w:r w:rsidR="009B59E3" w:rsidRPr="00160D3E">
        <w:rPr>
          <w:rFonts w:cs="Arial"/>
        </w:rPr>
        <w:t>rurais</w:t>
      </w:r>
      <w:r w:rsidRPr="00160D3E">
        <w:rPr>
          <w:rFonts w:cs="Arial"/>
        </w:rPr>
        <w:t>,</w:t>
      </w:r>
      <w:r w:rsidRPr="00A21E52">
        <w:rPr>
          <w:rFonts w:cs="Arial"/>
        </w:rPr>
        <w:t xml:space="preserve"> proprietários e posseiros interessados em participar indicando suas áreas como de interesse à recuperação da vegetação nativa devem ter o Cadastro Ambiental Rural (CAR).</w:t>
      </w:r>
    </w:p>
    <w:p w14:paraId="1BC27635" w14:textId="5CFA9E8C" w:rsidR="003252E4" w:rsidRPr="00A21E52" w:rsidRDefault="003252E4" w:rsidP="003252E4">
      <w:pPr>
        <w:spacing w:before="100" w:beforeAutospacing="1" w:after="100" w:afterAutospacing="1" w:line="360" w:lineRule="auto"/>
        <w:jc w:val="both"/>
        <w:rPr>
          <w:rFonts w:cs="Arial"/>
        </w:rPr>
      </w:pPr>
      <w:r>
        <w:rPr>
          <w:rFonts w:cs="Arial"/>
        </w:rPr>
        <w:t xml:space="preserve">As áreas indicadas, avaliadas, validadas e piqueteadas com objetivo da restauração florestal deverão ter </w:t>
      </w:r>
      <w:r w:rsidR="009B59E3">
        <w:rPr>
          <w:rFonts w:cs="Arial"/>
        </w:rPr>
        <w:t>projetos elaborados embasados em</w:t>
      </w:r>
      <w:r>
        <w:rPr>
          <w:rFonts w:cs="Arial"/>
        </w:rPr>
        <w:t xml:space="preserve"> informações básicas (projeto básico, sugerido por município) e, mais especificamente o projeto in</w:t>
      </w:r>
      <w:r w:rsidRPr="00A21E52">
        <w:rPr>
          <w:rFonts w:cs="Arial"/>
        </w:rPr>
        <w:t>dividual</w:t>
      </w:r>
      <w:r>
        <w:rPr>
          <w:rFonts w:cs="Arial"/>
        </w:rPr>
        <w:t xml:space="preserve"> por p</w:t>
      </w:r>
      <w:r w:rsidRPr="00A21E52">
        <w:rPr>
          <w:rFonts w:cs="Arial"/>
        </w:rPr>
        <w:t>ropriedade (PIP)</w:t>
      </w:r>
      <w:r>
        <w:rPr>
          <w:rFonts w:cs="Arial"/>
        </w:rPr>
        <w:t>.</w:t>
      </w:r>
    </w:p>
    <w:p w14:paraId="0E3D9D1C" w14:textId="6CFB0679" w:rsidR="003252E4" w:rsidRDefault="003252E4" w:rsidP="003252E4">
      <w:pPr>
        <w:autoSpaceDE w:val="0"/>
        <w:autoSpaceDN w:val="0"/>
        <w:adjustRightInd w:val="0"/>
        <w:spacing w:before="100" w:beforeAutospacing="1" w:after="100" w:afterAutospacing="1" w:line="360" w:lineRule="auto"/>
        <w:jc w:val="both"/>
        <w:rPr>
          <w:rFonts w:cs="Arial"/>
        </w:rPr>
      </w:pPr>
      <w:r>
        <w:rPr>
          <w:rFonts w:cs="Arial"/>
        </w:rPr>
        <w:t xml:space="preserve">Os </w:t>
      </w:r>
      <w:proofErr w:type="spellStart"/>
      <w:r w:rsidRPr="00DA038A">
        <w:rPr>
          <w:rFonts w:cs="Arial"/>
        </w:rPr>
        <w:t>PIPs</w:t>
      </w:r>
      <w:proofErr w:type="spellEnd"/>
      <w:r>
        <w:rPr>
          <w:rFonts w:cs="Arial"/>
        </w:rPr>
        <w:t xml:space="preserve"> deverão ser precedidos pela elaboração de projetos básicos, que darão suporte e irão contribuir com informações obtidas em dados secundários </w:t>
      </w:r>
      <w:r w:rsidRPr="00DA038A">
        <w:rPr>
          <w:rFonts w:cs="Arial"/>
        </w:rPr>
        <w:t>de interesse</w:t>
      </w:r>
      <w:r>
        <w:rPr>
          <w:rFonts w:cs="Arial"/>
        </w:rPr>
        <w:t>, tais como: bacia hidrográfica, clima, vegetação, histórico de ocupação e degradação, entre outr</w:t>
      </w:r>
      <w:r w:rsidR="009B59E3">
        <w:rPr>
          <w:rFonts w:cs="Arial"/>
        </w:rPr>
        <w:t>o</w:t>
      </w:r>
      <w:r>
        <w:rPr>
          <w:rFonts w:cs="Arial"/>
        </w:rPr>
        <w:t>s aspectos relevantes (</w:t>
      </w:r>
      <w:r w:rsidRPr="00DA038A">
        <w:rPr>
          <w:rFonts w:cs="Arial"/>
        </w:rPr>
        <w:t>sugerindo a sua elaboração por município</w:t>
      </w:r>
      <w:r>
        <w:rPr>
          <w:rFonts w:cs="Arial"/>
        </w:rPr>
        <w:t>) que possam caracterizar a região de abrangência das áreas a serem restauradas. Os projetos básicos têm como objetivo</w:t>
      </w:r>
      <w:r w:rsidR="009B59E3">
        <w:rPr>
          <w:rFonts w:cs="Arial"/>
        </w:rPr>
        <w:t>,</w:t>
      </w:r>
      <w:r>
        <w:rPr>
          <w:rFonts w:cs="Arial"/>
        </w:rPr>
        <w:t xml:space="preserve"> </w:t>
      </w:r>
      <w:r w:rsidR="009B59E3">
        <w:rPr>
          <w:rFonts w:cs="Arial"/>
        </w:rPr>
        <w:t xml:space="preserve">subsidiar </w:t>
      </w:r>
      <w:r>
        <w:rPr>
          <w:rFonts w:cs="Arial"/>
        </w:rPr>
        <w:t xml:space="preserve">com informações relevantes que caracterizam a região, e assim contribuir na elaboração dos </w:t>
      </w:r>
      <w:r w:rsidRPr="00DA038A">
        <w:rPr>
          <w:rFonts w:cs="Arial"/>
        </w:rPr>
        <w:t>projeto</w:t>
      </w:r>
      <w:r>
        <w:rPr>
          <w:rFonts w:cs="Arial"/>
        </w:rPr>
        <w:t>s</w:t>
      </w:r>
      <w:r w:rsidRPr="00DA038A">
        <w:rPr>
          <w:rFonts w:cs="Arial"/>
        </w:rPr>
        <w:t xml:space="preserve"> individua</w:t>
      </w:r>
      <w:r>
        <w:rPr>
          <w:rFonts w:cs="Arial"/>
        </w:rPr>
        <w:t>is</w:t>
      </w:r>
      <w:r w:rsidRPr="00DA038A">
        <w:rPr>
          <w:rFonts w:cs="Arial"/>
        </w:rPr>
        <w:t xml:space="preserve"> específico</w:t>
      </w:r>
      <w:r>
        <w:rPr>
          <w:rFonts w:cs="Arial"/>
        </w:rPr>
        <w:t xml:space="preserve">s </w:t>
      </w:r>
      <w:r w:rsidRPr="00DA038A">
        <w:rPr>
          <w:rFonts w:cs="Arial"/>
        </w:rPr>
        <w:t>para cada uma das propriedades incluídas no</w:t>
      </w:r>
      <w:r>
        <w:rPr>
          <w:rFonts w:cs="Arial"/>
        </w:rPr>
        <w:t>s</w:t>
      </w:r>
      <w:r w:rsidRPr="00DA038A">
        <w:rPr>
          <w:rFonts w:cs="Arial"/>
        </w:rPr>
        <w:t xml:space="preserve"> programa</w:t>
      </w:r>
      <w:r>
        <w:rPr>
          <w:rFonts w:cs="Arial"/>
        </w:rPr>
        <w:t>s (PG 26)</w:t>
      </w:r>
      <w:r w:rsidRPr="00DA038A">
        <w:rPr>
          <w:rFonts w:cs="Arial"/>
        </w:rPr>
        <w:t>.</w:t>
      </w:r>
    </w:p>
    <w:p w14:paraId="6CC0E415" w14:textId="7E851AC1" w:rsidR="003252E4" w:rsidRDefault="003252E4" w:rsidP="003252E4">
      <w:pPr>
        <w:spacing w:before="100" w:beforeAutospacing="1" w:after="100" w:afterAutospacing="1" w:line="360" w:lineRule="auto"/>
        <w:jc w:val="both"/>
        <w:rPr>
          <w:rFonts w:cs="Arial"/>
        </w:rPr>
      </w:pPr>
      <w:r>
        <w:rPr>
          <w:rFonts w:cs="Arial"/>
        </w:rPr>
        <w:t xml:space="preserve">Os </w:t>
      </w:r>
      <w:proofErr w:type="spellStart"/>
      <w:r>
        <w:rPr>
          <w:rFonts w:cs="Arial"/>
        </w:rPr>
        <w:t>PIPs</w:t>
      </w:r>
      <w:proofErr w:type="spellEnd"/>
      <w:r>
        <w:rPr>
          <w:rFonts w:cs="Arial"/>
        </w:rPr>
        <w:t xml:space="preserve">, neste caso, devem conter a proposta de restauração florestal, conforme </w:t>
      </w:r>
      <w:r w:rsidRPr="00A21E52">
        <w:rPr>
          <w:rFonts w:cs="Arial"/>
        </w:rPr>
        <w:t xml:space="preserve">ferramenta sugerida nas deliberações CIF nº 27 e 65 a fim de conferir elegibilidade e ranqueamento </w:t>
      </w:r>
      <w:r>
        <w:rPr>
          <w:rFonts w:cs="Arial"/>
        </w:rPr>
        <w:t xml:space="preserve">dos </w:t>
      </w:r>
      <w:r w:rsidRPr="00A21E52">
        <w:rPr>
          <w:rFonts w:cs="Arial"/>
        </w:rPr>
        <w:t>produtores rurais para receber o Pagamento por Serviços Ambientais (PSA)</w:t>
      </w:r>
      <w:r>
        <w:rPr>
          <w:rFonts w:cs="Arial"/>
        </w:rPr>
        <w:t>.</w:t>
      </w:r>
    </w:p>
    <w:p w14:paraId="3EFADA36" w14:textId="5D731BD3"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Desta forma, o</w:t>
      </w:r>
      <w:r>
        <w:rPr>
          <w:rFonts w:cs="Arial"/>
        </w:rPr>
        <w:t>s</w:t>
      </w:r>
      <w:r w:rsidRPr="00A21E52">
        <w:rPr>
          <w:rFonts w:cs="Arial"/>
        </w:rPr>
        <w:t xml:space="preserve"> </w:t>
      </w:r>
      <w:proofErr w:type="spellStart"/>
      <w:r w:rsidRPr="00A21E52">
        <w:rPr>
          <w:rFonts w:cs="Arial"/>
        </w:rPr>
        <w:t>PIP</w:t>
      </w:r>
      <w:r>
        <w:rPr>
          <w:rFonts w:cs="Arial"/>
        </w:rPr>
        <w:t>s</w:t>
      </w:r>
      <w:proofErr w:type="spellEnd"/>
      <w:r w:rsidRPr="00A21E52">
        <w:rPr>
          <w:rFonts w:cs="Arial"/>
        </w:rPr>
        <w:t xml:space="preserve"> dever</w:t>
      </w:r>
      <w:r>
        <w:rPr>
          <w:rFonts w:cs="Arial"/>
        </w:rPr>
        <w:t>ão</w:t>
      </w:r>
      <w:r w:rsidRPr="00A21E52">
        <w:rPr>
          <w:rFonts w:cs="Arial"/>
        </w:rPr>
        <w:t xml:space="preserve"> ser elaborado para pequenas, médias e grandes propriedades</w:t>
      </w:r>
      <w:r>
        <w:rPr>
          <w:rFonts w:cs="Arial"/>
        </w:rPr>
        <w:t xml:space="preserve">, após </w:t>
      </w:r>
      <w:r w:rsidR="00846D47">
        <w:rPr>
          <w:rFonts w:cs="Arial"/>
        </w:rPr>
        <w:t>estaqueamento</w:t>
      </w:r>
      <w:r>
        <w:rPr>
          <w:rFonts w:cs="Arial"/>
        </w:rPr>
        <w:t xml:space="preserve"> das áreas de interesse validadas, antes, durante ou posteriormente, a execução do cercamento das áreas de intervenção. A sugestão é que a elaboração dos projetos </w:t>
      </w:r>
      <w:r>
        <w:rPr>
          <w:rFonts w:cs="Arial"/>
        </w:rPr>
        <w:lastRenderedPageBreak/>
        <w:t xml:space="preserve">ocorra concomitantemente as atividades de validação das áreas, após o </w:t>
      </w:r>
      <w:r w:rsidR="00846D47">
        <w:rPr>
          <w:rFonts w:cs="Arial"/>
        </w:rPr>
        <w:t>estaqueamento</w:t>
      </w:r>
      <w:r>
        <w:rPr>
          <w:rFonts w:cs="Arial"/>
        </w:rPr>
        <w:t>, e os projetos sejam entregues (previstas e realizadas) para a FUNDAÇÃO RENOVA para aprovação, e posterior implantação e manutenção da restauração florestal e infraestruturas previstas por propriedades, conforme necessidade.</w:t>
      </w:r>
    </w:p>
    <w:bookmarkEnd w:id="21"/>
    <w:p w14:paraId="094BB916" w14:textId="0EDA4427" w:rsidR="003252E4" w:rsidRPr="003252E4" w:rsidRDefault="003252E4" w:rsidP="00E7087B">
      <w:pPr>
        <w:pStyle w:val="PargrafodaLista"/>
        <w:numPr>
          <w:ilvl w:val="2"/>
          <w:numId w:val="37"/>
        </w:numPr>
        <w:tabs>
          <w:tab w:val="left" w:pos="567"/>
        </w:tabs>
        <w:spacing w:before="100" w:beforeAutospacing="1" w:after="100" w:afterAutospacing="1" w:line="360" w:lineRule="auto"/>
        <w:jc w:val="both"/>
        <w:rPr>
          <w:rFonts w:ascii="Arial" w:hAnsi="Arial" w:cs="Arial"/>
          <w:b/>
          <w:sz w:val="28"/>
          <w:szCs w:val="28"/>
          <w:lang w:val="pt-PT"/>
        </w:rPr>
      </w:pPr>
      <w:r w:rsidRPr="003252E4">
        <w:rPr>
          <w:rFonts w:ascii="Arial" w:hAnsi="Arial" w:cs="Arial"/>
          <w:b/>
          <w:sz w:val="28"/>
          <w:szCs w:val="28"/>
          <w:lang w:val="pt-PT"/>
        </w:rPr>
        <w:t>PROJETO BÁSICO</w:t>
      </w:r>
    </w:p>
    <w:p w14:paraId="39084314"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O Projeto Básico consiste num conjunto de elementos necessários, realizado a partir de dados secundários, para caracterizar a região de interesse onde </w:t>
      </w:r>
      <w:r>
        <w:rPr>
          <w:rFonts w:cs="Arial"/>
        </w:rPr>
        <w:t>ocorrerão a restauração florestal, ou r</w:t>
      </w:r>
      <w:r w:rsidRPr="00A21E52">
        <w:rPr>
          <w:rFonts w:cs="Arial"/>
        </w:rPr>
        <w:t>ecuperação da vegetação nativa</w:t>
      </w:r>
      <w:r>
        <w:rPr>
          <w:rFonts w:cs="Arial"/>
        </w:rPr>
        <w:t xml:space="preserve">, e a proposta (sugestão) é que sejam elaborados </w:t>
      </w:r>
      <w:r w:rsidRPr="00A21E52">
        <w:rPr>
          <w:rFonts w:cs="Arial"/>
        </w:rPr>
        <w:t>por municípios</w:t>
      </w:r>
      <w:r>
        <w:rPr>
          <w:rFonts w:cs="Arial"/>
        </w:rPr>
        <w:t xml:space="preserve">. O </w:t>
      </w:r>
      <w:r w:rsidRPr="00A21E52">
        <w:rPr>
          <w:rFonts w:cs="Arial"/>
        </w:rPr>
        <w:t>conteúdo mínimo</w:t>
      </w:r>
      <w:r>
        <w:rPr>
          <w:rFonts w:cs="Arial"/>
        </w:rPr>
        <w:t xml:space="preserve"> solicitado segue</w:t>
      </w:r>
      <w:r w:rsidRPr="00A21E52">
        <w:rPr>
          <w:rFonts w:cs="Arial"/>
        </w:rPr>
        <w:t>:</w:t>
      </w:r>
    </w:p>
    <w:p w14:paraId="0D02380D"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a) </w:t>
      </w:r>
      <w:r w:rsidRPr="00A21E52">
        <w:rPr>
          <w:rFonts w:cs="Arial"/>
          <w:bCs/>
        </w:rPr>
        <w:t xml:space="preserve">Introdução: </w:t>
      </w:r>
      <w:r w:rsidRPr="00A21E52">
        <w:rPr>
          <w:rFonts w:cs="Arial"/>
        </w:rPr>
        <w:t>deve ser breve</w:t>
      </w:r>
      <w:r>
        <w:rPr>
          <w:rFonts w:cs="Arial"/>
        </w:rPr>
        <w:t xml:space="preserve"> e </w:t>
      </w:r>
      <w:r w:rsidRPr="00A21E52">
        <w:rPr>
          <w:rFonts w:cs="Arial"/>
        </w:rPr>
        <w:t>apresentar a contextualização do trabalho proposto;</w:t>
      </w:r>
    </w:p>
    <w:p w14:paraId="292CFFC6" w14:textId="6F3F7151" w:rsidR="003252E4" w:rsidRDefault="009B59E3" w:rsidP="003252E4">
      <w:pPr>
        <w:pStyle w:val="Corpodetexto2"/>
        <w:tabs>
          <w:tab w:val="left" w:pos="284"/>
        </w:tabs>
        <w:spacing w:before="100" w:beforeAutospacing="1" w:after="100" w:afterAutospacing="1" w:line="360" w:lineRule="auto"/>
        <w:jc w:val="both"/>
        <w:rPr>
          <w:rFonts w:cs="Arial"/>
        </w:rPr>
      </w:pPr>
      <w:r>
        <w:rPr>
          <w:rFonts w:cs="Arial"/>
          <w:bCs/>
        </w:rPr>
        <w:t xml:space="preserve">b) </w:t>
      </w:r>
      <w:r w:rsidR="003252E4">
        <w:rPr>
          <w:rFonts w:cs="Arial"/>
          <w:bCs/>
        </w:rPr>
        <w:t>J</w:t>
      </w:r>
      <w:r w:rsidR="003252E4" w:rsidRPr="00A21E52">
        <w:rPr>
          <w:rFonts w:cs="Arial"/>
          <w:bCs/>
        </w:rPr>
        <w:t>ustificativa</w:t>
      </w:r>
      <w:r w:rsidR="003252E4" w:rsidRPr="00A21E52">
        <w:rPr>
          <w:rFonts w:cs="Arial"/>
        </w:rPr>
        <w:t xml:space="preserve">: deve ser breve e informar sobre a importância dos projetos </w:t>
      </w:r>
      <w:r w:rsidR="003252E4">
        <w:rPr>
          <w:rFonts w:cs="Arial"/>
        </w:rPr>
        <w:t>(</w:t>
      </w:r>
      <w:proofErr w:type="spellStart"/>
      <w:r w:rsidR="003252E4">
        <w:rPr>
          <w:rFonts w:cs="Arial"/>
        </w:rPr>
        <w:t>PIPs</w:t>
      </w:r>
      <w:proofErr w:type="spellEnd"/>
      <w:r w:rsidR="003252E4">
        <w:rPr>
          <w:rFonts w:cs="Arial"/>
        </w:rPr>
        <w:t xml:space="preserve">) </w:t>
      </w:r>
      <w:r w:rsidR="003252E4" w:rsidRPr="00A21E52">
        <w:rPr>
          <w:rFonts w:cs="Arial"/>
        </w:rPr>
        <w:t>a serem elaborados, executados e mantidos nas propriedades;</w:t>
      </w:r>
    </w:p>
    <w:p w14:paraId="3E5D197C" w14:textId="67B59B80"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c) </w:t>
      </w:r>
      <w:r w:rsidRPr="00A21E52">
        <w:rPr>
          <w:rFonts w:cs="Arial"/>
          <w:bCs/>
        </w:rPr>
        <w:t>Objetivos</w:t>
      </w:r>
      <w:r w:rsidRPr="00A21E52">
        <w:rPr>
          <w:rFonts w:cs="Arial"/>
        </w:rPr>
        <w:t xml:space="preserve">: </w:t>
      </w:r>
      <w:r>
        <w:rPr>
          <w:rFonts w:cs="Arial"/>
        </w:rPr>
        <w:t>deve descrever de maneira geral qual a contribuição deste, de maneira específica e condizente, para atendimento ao PG 26 da FUNDAÇÂO RENOVA</w:t>
      </w:r>
      <w:r w:rsidRPr="00976358">
        <w:rPr>
          <w:rFonts w:cs="Arial"/>
        </w:rPr>
        <w:t xml:space="preserve"> </w:t>
      </w:r>
      <w:r>
        <w:rPr>
          <w:rFonts w:cs="Arial"/>
        </w:rPr>
        <w:t>a serem realizados na Bacia do Rio Doce;</w:t>
      </w:r>
    </w:p>
    <w:p w14:paraId="14A779A0"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d) </w:t>
      </w:r>
      <w:r w:rsidRPr="00A21E52">
        <w:rPr>
          <w:rFonts w:cs="Arial"/>
          <w:bCs/>
        </w:rPr>
        <w:t>Materiais e Métodos:</w:t>
      </w:r>
      <w:r>
        <w:rPr>
          <w:rFonts w:cs="Arial"/>
          <w:bCs/>
        </w:rPr>
        <w:t xml:space="preserve"> </w:t>
      </w:r>
      <w:r w:rsidRPr="00A21E52">
        <w:rPr>
          <w:rFonts w:cs="Arial"/>
          <w:bCs/>
        </w:rPr>
        <w:t xml:space="preserve">deve </w:t>
      </w:r>
      <w:r>
        <w:rPr>
          <w:rFonts w:cs="Arial"/>
          <w:bCs/>
        </w:rPr>
        <w:t xml:space="preserve">relatar sobre a busca de informações relevantes quanto a caracterização da região levando-se em consideração à restauração florestal, bem como por meio de dados secundários (e até primários, se for o caso) </w:t>
      </w:r>
      <w:r w:rsidRPr="00A21E52">
        <w:rPr>
          <w:rFonts w:cs="Arial"/>
          <w:bCs/>
        </w:rPr>
        <w:t xml:space="preserve">caracterizar </w:t>
      </w:r>
      <w:r>
        <w:rPr>
          <w:rFonts w:cs="Arial"/>
          <w:bCs/>
        </w:rPr>
        <w:t>a área de abrangência d</w:t>
      </w:r>
      <w:r w:rsidRPr="00A21E52">
        <w:rPr>
          <w:rFonts w:cs="Arial"/>
          <w:bCs/>
        </w:rPr>
        <w:t>as áreas de interesse</w:t>
      </w:r>
      <w:r w:rsidRPr="00A21E52">
        <w:rPr>
          <w:rFonts w:cs="Arial"/>
        </w:rPr>
        <w:t xml:space="preserve"> onde os </w:t>
      </w:r>
      <w:proofErr w:type="spellStart"/>
      <w:r>
        <w:rPr>
          <w:rFonts w:cs="Arial"/>
        </w:rPr>
        <w:t>PIPs</w:t>
      </w:r>
      <w:proofErr w:type="spellEnd"/>
      <w:r>
        <w:rPr>
          <w:rFonts w:cs="Arial"/>
        </w:rPr>
        <w:t xml:space="preserve"> </w:t>
      </w:r>
      <w:r w:rsidRPr="00A21E52">
        <w:rPr>
          <w:rFonts w:cs="Arial"/>
        </w:rPr>
        <w:t>estarão inseridos, tais como: o histórico de ocupação, o solo, o relevo, o clima, a hidrografia (bacia e microbacia), o bioma, a formação florestal da região e a vegetação existente no local, a importância ecológica, os indícios da fauna existente</w:t>
      </w:r>
      <w:r>
        <w:rPr>
          <w:rFonts w:cs="Arial"/>
        </w:rPr>
        <w:t xml:space="preserve">, </w:t>
      </w:r>
      <w:r w:rsidRPr="00A21E52">
        <w:rPr>
          <w:rFonts w:cs="Arial"/>
        </w:rPr>
        <w:t xml:space="preserve">registros fotográficos, mapas, </w:t>
      </w:r>
      <w:proofErr w:type="spellStart"/>
      <w:r w:rsidRPr="00A21E52">
        <w:rPr>
          <w:rFonts w:cs="Arial"/>
        </w:rPr>
        <w:t>ortofotos</w:t>
      </w:r>
      <w:proofErr w:type="spellEnd"/>
      <w:r w:rsidRPr="00A21E52">
        <w:rPr>
          <w:rFonts w:cs="Arial"/>
        </w:rPr>
        <w:t xml:space="preserve"> georreferenciadas, entre outros aspectos</w:t>
      </w:r>
      <w:r>
        <w:rPr>
          <w:rFonts w:cs="Arial"/>
        </w:rPr>
        <w:t xml:space="preserve">. Neste contexto também devem ser incluídos registros fotográficos, propostas de </w:t>
      </w:r>
      <w:r w:rsidRPr="00A21E52">
        <w:rPr>
          <w:rFonts w:cs="Arial"/>
        </w:rPr>
        <w:t>soluções técnicas, materiais e métodos</w:t>
      </w:r>
      <w:r>
        <w:rPr>
          <w:rFonts w:cs="Arial"/>
        </w:rPr>
        <w:t xml:space="preserve">, bem como </w:t>
      </w:r>
      <w:r>
        <w:rPr>
          <w:rFonts w:cs="Arial"/>
          <w:bCs/>
        </w:rPr>
        <w:t xml:space="preserve">um </w:t>
      </w:r>
      <w:r w:rsidRPr="00A21E52">
        <w:rPr>
          <w:rFonts w:cs="Arial"/>
        </w:rPr>
        <w:t xml:space="preserve">planejamento </w:t>
      </w:r>
      <w:r>
        <w:rPr>
          <w:rFonts w:cs="Arial"/>
        </w:rPr>
        <w:t xml:space="preserve">de proposta de </w:t>
      </w:r>
      <w:r w:rsidRPr="00A21E52">
        <w:rPr>
          <w:rFonts w:cs="Arial"/>
        </w:rPr>
        <w:t>campanha de campo</w:t>
      </w:r>
      <w:r>
        <w:rPr>
          <w:rFonts w:cs="Arial"/>
        </w:rPr>
        <w:t>;</w:t>
      </w:r>
    </w:p>
    <w:p w14:paraId="77F19EDA"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e) </w:t>
      </w:r>
      <w:r w:rsidRPr="00A21E52">
        <w:rPr>
          <w:rFonts w:cs="Arial"/>
        </w:rPr>
        <w:t xml:space="preserve">Cronograma de implantação: deve ser apresentar todas as atividades que serão realizadas até a implantação dos diferentes </w:t>
      </w:r>
      <w:proofErr w:type="spellStart"/>
      <w:r>
        <w:rPr>
          <w:rFonts w:cs="Arial"/>
        </w:rPr>
        <w:t>PIPs</w:t>
      </w:r>
      <w:proofErr w:type="spellEnd"/>
      <w:r w:rsidRPr="00A21E52">
        <w:rPr>
          <w:rFonts w:cs="Arial"/>
        </w:rPr>
        <w:t>;</w:t>
      </w:r>
    </w:p>
    <w:p w14:paraId="0B680616"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f) </w:t>
      </w:r>
      <w:r w:rsidRPr="00A21E52">
        <w:rPr>
          <w:rFonts w:cs="Arial"/>
        </w:rPr>
        <w:t>Referências Bibliográficas: relação de citações, obras e documentos consultados para a elaboração do projeto</w:t>
      </w:r>
      <w:r>
        <w:rPr>
          <w:rFonts w:cs="Arial"/>
        </w:rPr>
        <w:t xml:space="preserve"> básico</w:t>
      </w:r>
      <w:r w:rsidRPr="00A21E52">
        <w:rPr>
          <w:rFonts w:cs="Arial"/>
        </w:rPr>
        <w:t>;</w:t>
      </w:r>
    </w:p>
    <w:p w14:paraId="30BE3B42" w14:textId="77777777" w:rsidR="003252E4"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g) </w:t>
      </w:r>
      <w:r w:rsidRPr="00A21E52">
        <w:rPr>
          <w:rFonts w:cs="Arial"/>
        </w:rPr>
        <w:t>Anexos: todo e que qualquer informação que enriqueça o projeto</w:t>
      </w:r>
      <w:r>
        <w:rPr>
          <w:rFonts w:cs="Arial"/>
        </w:rPr>
        <w:t xml:space="preserve"> deve ser utilizada</w:t>
      </w:r>
      <w:r w:rsidRPr="00A21E52">
        <w:rPr>
          <w:rFonts w:cs="Arial"/>
        </w:rPr>
        <w:t>, tais como</w:t>
      </w:r>
      <w:r>
        <w:rPr>
          <w:rFonts w:cs="Arial"/>
        </w:rPr>
        <w:t xml:space="preserve">, </w:t>
      </w:r>
      <w:r w:rsidRPr="00A21E52">
        <w:rPr>
          <w:rFonts w:cs="Arial"/>
        </w:rPr>
        <w:t>registros fotográficos, mapas, tabelas, gráficos, planilhas</w:t>
      </w:r>
      <w:r>
        <w:rPr>
          <w:rFonts w:cs="Arial"/>
        </w:rPr>
        <w:t>, entre outros.</w:t>
      </w:r>
    </w:p>
    <w:p w14:paraId="24B0706B" w14:textId="77777777" w:rsidR="00AE6618" w:rsidRDefault="003252E4" w:rsidP="003252E4">
      <w:pPr>
        <w:pStyle w:val="Corpodetexto2"/>
        <w:tabs>
          <w:tab w:val="left" w:pos="284"/>
        </w:tabs>
        <w:spacing w:before="100" w:beforeAutospacing="1" w:after="100" w:afterAutospacing="1" w:line="360" w:lineRule="auto"/>
        <w:jc w:val="both"/>
        <w:rPr>
          <w:rFonts w:cs="Arial"/>
        </w:rPr>
      </w:pPr>
      <w:r>
        <w:rPr>
          <w:rFonts w:cs="Arial"/>
        </w:rPr>
        <w:lastRenderedPageBreak/>
        <w:t xml:space="preserve">h) </w:t>
      </w:r>
      <w:r w:rsidRPr="00A21E52">
        <w:rPr>
          <w:rFonts w:cs="Arial"/>
        </w:rPr>
        <w:t>ART do técnico responsável (engenheiro floresta</w:t>
      </w:r>
      <w:r>
        <w:rPr>
          <w:rFonts w:cs="Arial"/>
        </w:rPr>
        <w:t xml:space="preserve">l, engenheiro </w:t>
      </w:r>
      <w:r w:rsidRPr="00A21E52">
        <w:rPr>
          <w:rFonts w:cs="Arial"/>
        </w:rPr>
        <w:t>agrônomo, biólogo ou outro profissional com experiência comprovada</w:t>
      </w:r>
      <w:r>
        <w:rPr>
          <w:rFonts w:cs="Arial"/>
        </w:rPr>
        <w:t xml:space="preserve"> na área</w:t>
      </w:r>
      <w:r w:rsidRPr="00A21E52">
        <w:rPr>
          <w:rFonts w:cs="Arial"/>
        </w:rPr>
        <w:t>)</w:t>
      </w:r>
      <w:r w:rsidR="00AE6618">
        <w:rPr>
          <w:rFonts w:cs="Arial"/>
        </w:rPr>
        <w:t xml:space="preserve"> que d</w:t>
      </w:r>
      <w:r w:rsidR="00A151AD">
        <w:rPr>
          <w:rFonts w:cs="Arial"/>
        </w:rPr>
        <w:t>everá ser emitida p</w:t>
      </w:r>
      <w:r w:rsidR="00AE6618">
        <w:rPr>
          <w:rFonts w:cs="Arial"/>
        </w:rPr>
        <w:t xml:space="preserve">or </w:t>
      </w:r>
      <w:r w:rsidR="00A151AD">
        <w:rPr>
          <w:rFonts w:cs="Arial"/>
        </w:rPr>
        <w:t>propriedade</w:t>
      </w:r>
      <w:r w:rsidR="004245FF">
        <w:rPr>
          <w:rFonts w:cs="Arial"/>
        </w:rPr>
        <w:t xml:space="preserve"> contemplada</w:t>
      </w:r>
      <w:r w:rsidR="00AE6618">
        <w:rPr>
          <w:rFonts w:cs="Arial"/>
        </w:rPr>
        <w:t xml:space="preserve"> (</w:t>
      </w:r>
      <w:r w:rsidR="004245FF">
        <w:rPr>
          <w:rFonts w:cs="Arial"/>
        </w:rPr>
        <w:t>independente d</w:t>
      </w:r>
      <w:r w:rsidR="00AE6618">
        <w:rPr>
          <w:rFonts w:cs="Arial"/>
        </w:rPr>
        <w:t>a</w:t>
      </w:r>
      <w:r w:rsidR="004245FF">
        <w:rPr>
          <w:rFonts w:cs="Arial"/>
        </w:rPr>
        <w:t xml:space="preserve"> área</w:t>
      </w:r>
      <w:r w:rsidR="00AE6618">
        <w:rPr>
          <w:rFonts w:cs="Arial"/>
        </w:rPr>
        <w:t>).</w:t>
      </w:r>
    </w:p>
    <w:p w14:paraId="09DBF3FA" w14:textId="0CFA4EED" w:rsidR="003252E4" w:rsidRDefault="003252E4" w:rsidP="003252E4">
      <w:pPr>
        <w:autoSpaceDE w:val="0"/>
        <w:autoSpaceDN w:val="0"/>
        <w:adjustRightInd w:val="0"/>
        <w:spacing w:before="100" w:beforeAutospacing="1" w:after="100" w:afterAutospacing="1" w:line="360" w:lineRule="auto"/>
        <w:jc w:val="both"/>
        <w:rPr>
          <w:rFonts w:cs="Arial"/>
        </w:rPr>
      </w:pPr>
      <w:r w:rsidRPr="00DA038A">
        <w:rPr>
          <w:rFonts w:cs="Arial"/>
        </w:rPr>
        <w:t xml:space="preserve">A evidência deste serviço </w:t>
      </w:r>
      <w:r>
        <w:rPr>
          <w:rFonts w:cs="Arial"/>
        </w:rPr>
        <w:t xml:space="preserve">técnico </w:t>
      </w:r>
      <w:r w:rsidRPr="00DA038A">
        <w:rPr>
          <w:rFonts w:cs="Arial"/>
        </w:rPr>
        <w:t xml:space="preserve">será o </w:t>
      </w:r>
      <w:r>
        <w:rPr>
          <w:rFonts w:cs="Arial"/>
        </w:rPr>
        <w:t xml:space="preserve">próprio </w:t>
      </w:r>
      <w:r w:rsidRPr="00DA038A">
        <w:rPr>
          <w:rFonts w:cs="Arial"/>
        </w:rPr>
        <w:t xml:space="preserve">projeto </w:t>
      </w:r>
      <w:r>
        <w:rPr>
          <w:rFonts w:cs="Arial"/>
        </w:rPr>
        <w:t xml:space="preserve">básico, </w:t>
      </w:r>
      <w:r w:rsidRPr="00DA038A">
        <w:rPr>
          <w:rFonts w:cs="Arial"/>
        </w:rPr>
        <w:t xml:space="preserve">com todos os </w:t>
      </w:r>
      <w:proofErr w:type="spellStart"/>
      <w:r w:rsidRPr="00DA038A">
        <w:rPr>
          <w:rFonts w:cs="Arial"/>
        </w:rPr>
        <w:t>shapefiles</w:t>
      </w:r>
      <w:proofErr w:type="spellEnd"/>
      <w:r w:rsidRPr="00DA038A">
        <w:rPr>
          <w:rFonts w:cs="Arial"/>
        </w:rPr>
        <w:t xml:space="preserve"> necessários e solicitados pela FUNDAÇÃO RENOVA, sendo que a</w:t>
      </w:r>
      <w:r>
        <w:rPr>
          <w:rFonts w:cs="Arial"/>
        </w:rPr>
        <w:t>(s)</w:t>
      </w:r>
      <w:r w:rsidRPr="00DA038A">
        <w:rPr>
          <w:rFonts w:cs="Arial"/>
        </w:rPr>
        <w:t xml:space="preserve"> CONTRATADA</w:t>
      </w:r>
      <w:r>
        <w:rPr>
          <w:rFonts w:cs="Arial"/>
        </w:rPr>
        <w:t>(S)</w:t>
      </w:r>
      <w:r w:rsidRPr="00DA038A">
        <w:rPr>
          <w:rFonts w:cs="Arial"/>
        </w:rPr>
        <w:t xml:space="preserve"> deverá</w:t>
      </w:r>
      <w:r>
        <w:rPr>
          <w:rFonts w:cs="Arial"/>
        </w:rPr>
        <w:t>(</w:t>
      </w:r>
      <w:proofErr w:type="spellStart"/>
      <w:r>
        <w:rPr>
          <w:rFonts w:cs="Arial"/>
        </w:rPr>
        <w:t>ão</w:t>
      </w:r>
      <w:proofErr w:type="spellEnd"/>
      <w:r>
        <w:rPr>
          <w:rFonts w:cs="Arial"/>
        </w:rPr>
        <w:t>)</w:t>
      </w:r>
      <w:r w:rsidRPr="00DA038A">
        <w:rPr>
          <w:rFonts w:cs="Arial"/>
        </w:rPr>
        <w:t xml:space="preserve">, inclusive, se comprometer a entregar </w:t>
      </w:r>
      <w:r>
        <w:rPr>
          <w:rFonts w:cs="Arial"/>
        </w:rPr>
        <w:t xml:space="preserve">possíveis </w:t>
      </w:r>
      <w:r w:rsidRPr="00DA038A">
        <w:rPr>
          <w:rFonts w:cs="Arial"/>
        </w:rPr>
        <w:t>correções.</w:t>
      </w:r>
    </w:p>
    <w:p w14:paraId="07635D3F" w14:textId="4C35054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w:t>
      </w:r>
      <w:r w:rsidRPr="002416C3">
        <w:rPr>
          <w:rFonts w:cs="Arial"/>
          <w:i/>
          <w:iCs/>
          <w:color w:val="000000" w:themeColor="text1"/>
          <w:u w:val="single"/>
        </w:rPr>
        <w:t xml:space="preserve"> no item 2.4</w:t>
      </w:r>
      <w:r w:rsidR="00846D47" w:rsidRPr="002416C3">
        <w:rPr>
          <w:rFonts w:cs="Arial"/>
          <w:i/>
          <w:iCs/>
          <w:color w:val="000000" w:themeColor="text1"/>
          <w:u w:val="single"/>
        </w:rPr>
        <w:t>, 40.4, 78.4, 116.4, 154.4, 192.4</w:t>
      </w:r>
      <w:r w:rsidR="006A7B46" w:rsidRPr="002416C3">
        <w:rPr>
          <w:rFonts w:cs="Arial"/>
          <w:i/>
          <w:iCs/>
          <w:color w:val="000000" w:themeColor="text1"/>
          <w:u w:val="single"/>
        </w:rPr>
        <w:t xml:space="preserve"> </w:t>
      </w:r>
      <w:r w:rsidR="006A7B46" w:rsidRPr="002416C3">
        <w:rPr>
          <w:rFonts w:cs="Arial"/>
          <w:i/>
          <w:iCs/>
          <w:u w:val="single"/>
        </w:rPr>
        <w:t>do QQP – Quadro de Quantidades e Preços.</w:t>
      </w:r>
    </w:p>
    <w:p w14:paraId="562B8440" w14:textId="5688A111" w:rsidR="003252E4" w:rsidRPr="00DA038A" w:rsidRDefault="003252E4" w:rsidP="00E7087B">
      <w:pPr>
        <w:pStyle w:val="PargrafodaLista"/>
        <w:numPr>
          <w:ilvl w:val="2"/>
          <w:numId w:val="37"/>
        </w:numPr>
        <w:tabs>
          <w:tab w:val="left" w:pos="567"/>
        </w:tabs>
        <w:spacing w:before="100" w:beforeAutospacing="1" w:after="100" w:afterAutospacing="1" w:line="360" w:lineRule="auto"/>
        <w:rPr>
          <w:rFonts w:ascii="Arial" w:hAnsi="Arial" w:cs="Arial"/>
          <w:b/>
          <w:sz w:val="28"/>
          <w:szCs w:val="28"/>
          <w:lang w:val="pt-PT"/>
        </w:rPr>
      </w:pPr>
      <w:r w:rsidRPr="00DA038A">
        <w:rPr>
          <w:rFonts w:ascii="Arial" w:hAnsi="Arial" w:cs="Arial"/>
          <w:b/>
          <w:sz w:val="28"/>
          <w:szCs w:val="28"/>
          <w:lang w:val="pt-PT"/>
        </w:rPr>
        <w:t>PROJETOS EXECUTIVOS POR PROPRIEDADE</w:t>
      </w:r>
    </w:p>
    <w:p w14:paraId="0FE043E3" w14:textId="7B3FECF0" w:rsidR="002418E7" w:rsidRPr="00160D3E" w:rsidRDefault="003252E4" w:rsidP="002418E7">
      <w:pPr>
        <w:pStyle w:val="Default"/>
        <w:spacing w:before="100" w:beforeAutospacing="1" w:after="100" w:afterAutospacing="1" w:line="360" w:lineRule="auto"/>
        <w:jc w:val="both"/>
        <w:rPr>
          <w:color w:val="000000" w:themeColor="text1"/>
          <w:sz w:val="20"/>
          <w:szCs w:val="20"/>
        </w:rPr>
      </w:pPr>
      <w:r w:rsidRPr="00A21E52">
        <w:rPr>
          <w:color w:val="auto"/>
          <w:sz w:val="20"/>
          <w:szCs w:val="20"/>
        </w:rPr>
        <w:t xml:space="preserve">Nos </w:t>
      </w:r>
      <w:proofErr w:type="spellStart"/>
      <w:r w:rsidRPr="00A21E52">
        <w:rPr>
          <w:color w:val="auto"/>
          <w:sz w:val="20"/>
          <w:szCs w:val="20"/>
        </w:rPr>
        <w:t>PIPs</w:t>
      </w:r>
      <w:proofErr w:type="spellEnd"/>
      <w:r w:rsidRPr="00A21E52">
        <w:rPr>
          <w:color w:val="auto"/>
          <w:sz w:val="20"/>
          <w:szCs w:val="20"/>
        </w:rPr>
        <w:t xml:space="preserve"> </w:t>
      </w:r>
      <w:r>
        <w:rPr>
          <w:color w:val="auto"/>
          <w:sz w:val="20"/>
          <w:szCs w:val="20"/>
        </w:rPr>
        <w:t xml:space="preserve">a serem elaborados para atendimento deste edital deverão </w:t>
      </w:r>
      <w:r w:rsidRPr="00A21E52">
        <w:rPr>
          <w:color w:val="auto"/>
          <w:sz w:val="20"/>
          <w:szCs w:val="20"/>
        </w:rPr>
        <w:t xml:space="preserve">constar </w:t>
      </w:r>
      <w:r>
        <w:rPr>
          <w:color w:val="auto"/>
          <w:sz w:val="20"/>
          <w:szCs w:val="20"/>
        </w:rPr>
        <w:t>da elaboração d</w:t>
      </w:r>
      <w:r w:rsidRPr="00A21E52">
        <w:rPr>
          <w:color w:val="auto"/>
          <w:sz w:val="20"/>
          <w:szCs w:val="20"/>
        </w:rPr>
        <w:t xml:space="preserve">os </w:t>
      </w:r>
      <w:r w:rsidRPr="00993B16">
        <w:rPr>
          <w:color w:val="000000" w:themeColor="text1"/>
          <w:sz w:val="20"/>
          <w:szCs w:val="20"/>
        </w:rPr>
        <w:t xml:space="preserve">subprojetos executivos relacionado à recuperação da vegetação nativa </w:t>
      </w:r>
      <w:r w:rsidR="002418E7" w:rsidRPr="00993B16">
        <w:rPr>
          <w:color w:val="000000" w:themeColor="text1"/>
          <w:sz w:val="20"/>
          <w:szCs w:val="20"/>
        </w:rPr>
        <w:t>(</w:t>
      </w:r>
      <w:r w:rsidRPr="00993B16">
        <w:rPr>
          <w:color w:val="000000" w:themeColor="text1"/>
          <w:sz w:val="20"/>
          <w:szCs w:val="20"/>
        </w:rPr>
        <w:t>restauração florestal</w:t>
      </w:r>
      <w:r w:rsidR="002418E7" w:rsidRPr="00993B16">
        <w:rPr>
          <w:color w:val="000000" w:themeColor="text1"/>
          <w:sz w:val="20"/>
          <w:szCs w:val="20"/>
        </w:rPr>
        <w:t>) e de infraestruturas, tais como:</w:t>
      </w:r>
      <w:r w:rsidRPr="00993B16">
        <w:rPr>
          <w:color w:val="000000" w:themeColor="text1"/>
          <w:sz w:val="20"/>
          <w:szCs w:val="20"/>
        </w:rPr>
        <w:t xml:space="preserve"> </w:t>
      </w:r>
      <w:proofErr w:type="spellStart"/>
      <w:r w:rsidRPr="00993B16">
        <w:rPr>
          <w:color w:val="000000" w:themeColor="text1"/>
          <w:sz w:val="20"/>
          <w:szCs w:val="20"/>
        </w:rPr>
        <w:t>barraginhas</w:t>
      </w:r>
      <w:proofErr w:type="spellEnd"/>
      <w:r w:rsidR="002418E7" w:rsidRPr="00993B16">
        <w:rPr>
          <w:color w:val="000000" w:themeColor="text1"/>
          <w:sz w:val="20"/>
          <w:szCs w:val="20"/>
        </w:rPr>
        <w:t xml:space="preserve">, </w:t>
      </w:r>
      <w:r w:rsidRPr="00993B16">
        <w:rPr>
          <w:color w:val="000000" w:themeColor="text1"/>
          <w:sz w:val="20"/>
          <w:szCs w:val="20"/>
        </w:rPr>
        <w:t>dessedentação animal</w:t>
      </w:r>
      <w:r w:rsidR="002418E7" w:rsidRPr="00993B16">
        <w:rPr>
          <w:color w:val="000000" w:themeColor="text1"/>
          <w:sz w:val="20"/>
          <w:szCs w:val="20"/>
        </w:rPr>
        <w:t xml:space="preserve"> e saneamento </w:t>
      </w:r>
      <w:r w:rsidR="002418E7" w:rsidRPr="00160D3E">
        <w:rPr>
          <w:color w:val="000000" w:themeColor="text1"/>
          <w:sz w:val="20"/>
          <w:szCs w:val="20"/>
        </w:rPr>
        <w:t>rural.</w:t>
      </w:r>
    </w:p>
    <w:p w14:paraId="490A8B86" w14:textId="415A8A48" w:rsidR="001E7FC0" w:rsidRDefault="001E7FC0" w:rsidP="001E7FC0">
      <w:pPr>
        <w:pStyle w:val="Corpodetexto2"/>
        <w:tabs>
          <w:tab w:val="left" w:pos="284"/>
        </w:tabs>
        <w:spacing w:before="100" w:beforeAutospacing="1" w:after="100" w:afterAutospacing="1" w:line="360" w:lineRule="auto"/>
        <w:jc w:val="both"/>
        <w:rPr>
          <w:rFonts w:cs="Arial"/>
        </w:rPr>
      </w:pPr>
      <w:r w:rsidRPr="00160D3E">
        <w:rPr>
          <w:rFonts w:cs="Arial"/>
        </w:rPr>
        <w:t>OBS.: Foram estimad</w:t>
      </w:r>
      <w:r w:rsidR="00F06F77">
        <w:rPr>
          <w:rFonts w:cs="Arial"/>
        </w:rPr>
        <w:t>a</w:t>
      </w:r>
      <w:r w:rsidRPr="00160D3E">
        <w:rPr>
          <w:rFonts w:cs="Arial"/>
        </w:rPr>
        <w:t xml:space="preserve">s a possibilidade de atuação </w:t>
      </w:r>
      <w:r w:rsidR="00160D3E" w:rsidRPr="00160D3E">
        <w:rPr>
          <w:rFonts w:cs="Arial"/>
        </w:rPr>
        <w:t xml:space="preserve">em </w:t>
      </w:r>
      <w:r w:rsidRPr="00160D3E">
        <w:rPr>
          <w:rFonts w:cs="Arial"/>
        </w:rPr>
        <w:t>30 propriedades por lote.</w:t>
      </w:r>
    </w:p>
    <w:p w14:paraId="721CBFD1" w14:textId="77777777" w:rsidR="003252E4" w:rsidRPr="00DA038A" w:rsidRDefault="003252E4" w:rsidP="00E7087B">
      <w:pPr>
        <w:pStyle w:val="PargrafodaLista"/>
        <w:numPr>
          <w:ilvl w:val="3"/>
          <w:numId w:val="37"/>
        </w:numPr>
        <w:tabs>
          <w:tab w:val="left" w:pos="1134"/>
        </w:tabs>
        <w:spacing w:before="100" w:beforeAutospacing="1" w:after="100" w:afterAutospacing="1" w:line="360" w:lineRule="auto"/>
        <w:ind w:left="0" w:firstLine="0"/>
        <w:jc w:val="both"/>
        <w:rPr>
          <w:rFonts w:ascii="Arial" w:hAnsi="Arial" w:cs="Arial"/>
          <w:b/>
          <w:sz w:val="28"/>
          <w:szCs w:val="28"/>
          <w:lang w:val="pt-PT"/>
        </w:rPr>
      </w:pPr>
      <w:r w:rsidRPr="00DA038A">
        <w:rPr>
          <w:rFonts w:ascii="Arial" w:hAnsi="Arial" w:cs="Arial"/>
          <w:b/>
          <w:sz w:val="28"/>
          <w:szCs w:val="28"/>
          <w:lang w:val="pt-PT"/>
        </w:rPr>
        <w:t xml:space="preserve">SUBPROJETO </w:t>
      </w:r>
      <w:r>
        <w:rPr>
          <w:rFonts w:ascii="Arial" w:hAnsi="Arial" w:cs="Arial"/>
          <w:b/>
          <w:sz w:val="28"/>
          <w:szCs w:val="28"/>
          <w:lang w:val="pt-PT"/>
        </w:rPr>
        <w:t xml:space="preserve">EXECUTIVO </w:t>
      </w:r>
      <w:r w:rsidRPr="00DA038A">
        <w:rPr>
          <w:rFonts w:ascii="Arial" w:hAnsi="Arial" w:cs="Arial"/>
          <w:b/>
          <w:sz w:val="28"/>
          <w:szCs w:val="28"/>
          <w:lang w:val="pt-PT"/>
        </w:rPr>
        <w:t>DE RECUPER</w:t>
      </w:r>
      <w:r>
        <w:rPr>
          <w:rFonts w:ascii="Arial" w:hAnsi="Arial" w:cs="Arial"/>
          <w:b/>
          <w:sz w:val="28"/>
          <w:szCs w:val="28"/>
          <w:lang w:val="pt-PT"/>
        </w:rPr>
        <w:t>A</w:t>
      </w:r>
      <w:r w:rsidRPr="00DA038A">
        <w:rPr>
          <w:rFonts w:ascii="Arial" w:hAnsi="Arial" w:cs="Arial"/>
          <w:b/>
          <w:sz w:val="28"/>
          <w:szCs w:val="28"/>
          <w:lang w:val="pt-PT"/>
        </w:rPr>
        <w:t>ÇÃO DA VEGETAÇÃO NATIVA (FLORESTAL)</w:t>
      </w:r>
    </w:p>
    <w:p w14:paraId="53F7B20E" w14:textId="51B54009" w:rsidR="003252E4" w:rsidRPr="00B9090F" w:rsidRDefault="003252E4" w:rsidP="0042792F">
      <w:pPr>
        <w:pStyle w:val="Corpodetexto2"/>
        <w:tabs>
          <w:tab w:val="left" w:pos="0"/>
        </w:tabs>
        <w:spacing w:before="100" w:beforeAutospacing="1" w:after="100" w:afterAutospacing="1" w:line="360" w:lineRule="auto"/>
        <w:jc w:val="both"/>
        <w:rPr>
          <w:rFonts w:cs="Arial"/>
        </w:rPr>
      </w:pPr>
      <w:r w:rsidRPr="00B9090F">
        <w:rPr>
          <w:rFonts w:cs="Arial"/>
        </w:rPr>
        <w:t>Os subprojetos de recuperação da vegetação nativa (</w:t>
      </w:r>
      <w:r w:rsidR="00E33A5D">
        <w:rPr>
          <w:rFonts w:cs="Arial"/>
        </w:rPr>
        <w:t xml:space="preserve">restauração </w:t>
      </w:r>
      <w:r w:rsidRPr="00B9090F">
        <w:rPr>
          <w:rFonts w:cs="Arial"/>
        </w:rPr>
        <w:t xml:space="preserve">florestal) deverão constar em todos os </w:t>
      </w:r>
      <w:proofErr w:type="spellStart"/>
      <w:r w:rsidRPr="00B9090F">
        <w:rPr>
          <w:rFonts w:cs="Arial"/>
        </w:rPr>
        <w:t>PIPs</w:t>
      </w:r>
      <w:proofErr w:type="spellEnd"/>
      <w:r w:rsidRPr="00B9090F">
        <w:rPr>
          <w:rFonts w:cs="Arial"/>
        </w:rPr>
        <w:t xml:space="preserve"> e, para tanto faz parte deste processo a validação de áreas de interesse (por meio de visitas técnicas) junto as propriedades rurais, que devem compor um conjunto sistemático de informações para a viabilidade da implantação e manutenção de serviços técnicos, científicos e </w:t>
      </w:r>
      <w:r w:rsidR="00993B16">
        <w:rPr>
          <w:rFonts w:cs="Arial"/>
        </w:rPr>
        <w:t xml:space="preserve">operacionais </w:t>
      </w:r>
      <w:r w:rsidRPr="00B9090F">
        <w:rPr>
          <w:rFonts w:cs="Arial"/>
        </w:rPr>
        <w:t>de recuperação da vegetação nativa.</w:t>
      </w:r>
    </w:p>
    <w:p w14:paraId="012286BE" w14:textId="4E84BF36" w:rsidR="002418E7" w:rsidRPr="00B9090F" w:rsidRDefault="003252E4" w:rsidP="0042792F">
      <w:pPr>
        <w:pStyle w:val="Default"/>
        <w:spacing w:after="240" w:line="360" w:lineRule="auto"/>
        <w:jc w:val="both"/>
        <w:rPr>
          <w:sz w:val="20"/>
          <w:szCs w:val="20"/>
        </w:rPr>
      </w:pPr>
      <w:r w:rsidRPr="00B9090F">
        <w:rPr>
          <w:sz w:val="20"/>
          <w:szCs w:val="20"/>
        </w:rPr>
        <w:t xml:space="preserve">Para a elaboração </w:t>
      </w:r>
      <w:r w:rsidR="002418E7" w:rsidRPr="00B9090F">
        <w:rPr>
          <w:sz w:val="20"/>
          <w:szCs w:val="20"/>
        </w:rPr>
        <w:t xml:space="preserve">dos projetos deve haver consentimento do proprietário rural </w:t>
      </w:r>
      <w:r w:rsidR="0042792F" w:rsidRPr="00B9090F">
        <w:rPr>
          <w:sz w:val="20"/>
          <w:szCs w:val="20"/>
        </w:rPr>
        <w:t xml:space="preserve">quanto aos perímetros das áreas validadas de interesse. Com a delimitação dos perímetros, para elaboração dos projetos deverá ser aferido o correto diagnóstico da área e delimitação das respectivas Unidades de Trabalho (UT), Unidades de Referência (UR), Unidades de Intervenção (UI). </w:t>
      </w:r>
      <w:r w:rsidR="0042792F" w:rsidRPr="0042792F">
        <w:rPr>
          <w:sz w:val="20"/>
          <w:szCs w:val="20"/>
        </w:rPr>
        <w:t>A Unidade de Trabalho é a classe de referência para quantificar o perímetro da área que será recuperada. É sobre esta medida que diversos insumos, como cerca, são calculados. Dentro de uma Unidade de Trabalho é possível encontrar diversas Unidades de Referência. A Unidade</w:t>
      </w:r>
      <w:r w:rsidR="0042792F" w:rsidRPr="00B9090F">
        <w:rPr>
          <w:sz w:val="20"/>
          <w:szCs w:val="20"/>
        </w:rPr>
        <w:t xml:space="preserve"> </w:t>
      </w:r>
      <w:r w:rsidR="0042792F" w:rsidRPr="0042792F">
        <w:rPr>
          <w:sz w:val="20"/>
          <w:szCs w:val="20"/>
        </w:rPr>
        <w:t xml:space="preserve">de Referência </w:t>
      </w:r>
      <w:r w:rsidR="0042792F" w:rsidRPr="00B9090F">
        <w:rPr>
          <w:sz w:val="20"/>
          <w:szCs w:val="20"/>
        </w:rPr>
        <w:t>refere-se à</w:t>
      </w:r>
      <w:r w:rsidR="0042792F" w:rsidRPr="0042792F">
        <w:rPr>
          <w:sz w:val="20"/>
          <w:szCs w:val="20"/>
        </w:rPr>
        <w:t xml:space="preserve"> classifica</w:t>
      </w:r>
      <w:r w:rsidR="0042792F" w:rsidRPr="00B9090F">
        <w:rPr>
          <w:sz w:val="20"/>
          <w:szCs w:val="20"/>
        </w:rPr>
        <w:t xml:space="preserve">ção das áreas inseridas na UT </w:t>
      </w:r>
      <w:r w:rsidR="0042792F" w:rsidRPr="0042792F">
        <w:rPr>
          <w:sz w:val="20"/>
          <w:szCs w:val="20"/>
        </w:rPr>
        <w:t xml:space="preserve">de acordo com aspectos da </w:t>
      </w:r>
      <w:r w:rsidR="0042792F" w:rsidRPr="0042792F">
        <w:rPr>
          <w:sz w:val="20"/>
          <w:szCs w:val="20"/>
        </w:rPr>
        <w:lastRenderedPageBreak/>
        <w:t>paisagem local</w:t>
      </w:r>
      <w:r w:rsidR="0042792F" w:rsidRPr="00B9090F">
        <w:rPr>
          <w:sz w:val="20"/>
          <w:szCs w:val="20"/>
        </w:rPr>
        <w:t>. A Unidade de Intervenção (UI), que são as áreas que recebem um diagnóstico específico que terá relação com proposta de restauração e prescrições em projetos.</w:t>
      </w:r>
    </w:p>
    <w:p w14:paraId="584E0FD5" w14:textId="44A64A33" w:rsidR="0042792F" w:rsidRPr="0042792F" w:rsidRDefault="0042792F" w:rsidP="00B9090F">
      <w:pPr>
        <w:pStyle w:val="Default"/>
        <w:spacing w:after="240" w:line="360" w:lineRule="auto"/>
        <w:jc w:val="both"/>
        <w:rPr>
          <w:sz w:val="20"/>
          <w:szCs w:val="20"/>
        </w:rPr>
      </w:pPr>
      <w:r w:rsidRPr="00B9090F">
        <w:rPr>
          <w:sz w:val="20"/>
          <w:szCs w:val="20"/>
        </w:rPr>
        <w:t>Após a definição dos respectivos polígonos com as unidades que serão trabalhadas, os técnicos de campo realizam o diagnóstico da área através da aplicação de uma chave de intervenções</w:t>
      </w:r>
      <w:r w:rsidR="00CF7D76">
        <w:rPr>
          <w:sz w:val="20"/>
          <w:szCs w:val="20"/>
        </w:rPr>
        <w:t xml:space="preserve"> </w:t>
      </w:r>
      <w:r w:rsidR="00CF7D76" w:rsidRPr="00186457">
        <w:rPr>
          <w:sz w:val="20"/>
          <w:szCs w:val="20"/>
        </w:rPr>
        <w:t>(Anexo I)</w:t>
      </w:r>
      <w:r w:rsidR="00B9090F" w:rsidRPr="00186457">
        <w:rPr>
          <w:sz w:val="20"/>
          <w:szCs w:val="20"/>
        </w:rPr>
        <w:t xml:space="preserve"> proposta</w:t>
      </w:r>
      <w:r w:rsidR="00B9090F">
        <w:rPr>
          <w:sz w:val="20"/>
          <w:szCs w:val="20"/>
        </w:rPr>
        <w:t xml:space="preserve"> pela FUNDAÇÃO RENOVA</w:t>
      </w:r>
      <w:r w:rsidRPr="00B9090F">
        <w:rPr>
          <w:sz w:val="20"/>
          <w:szCs w:val="20"/>
        </w:rPr>
        <w:t xml:space="preserve">. A chave de intervenções é uma ferramenta com objetivo </w:t>
      </w:r>
      <w:r w:rsidR="00B9090F">
        <w:rPr>
          <w:sz w:val="20"/>
          <w:szCs w:val="20"/>
        </w:rPr>
        <w:t xml:space="preserve">de </w:t>
      </w:r>
      <w:r w:rsidRPr="00B9090F">
        <w:rPr>
          <w:sz w:val="20"/>
          <w:szCs w:val="20"/>
        </w:rPr>
        <w:t xml:space="preserve">propor soluções para os </w:t>
      </w:r>
      <w:r w:rsidRPr="0042792F">
        <w:rPr>
          <w:sz w:val="20"/>
          <w:szCs w:val="20"/>
        </w:rPr>
        <w:t>cenários</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degradação</w:t>
      </w:r>
      <w:r w:rsidRPr="00B9090F">
        <w:rPr>
          <w:sz w:val="20"/>
          <w:szCs w:val="20"/>
        </w:rPr>
        <w:t xml:space="preserve"> </w:t>
      </w:r>
      <w:r w:rsidRPr="0042792F">
        <w:rPr>
          <w:sz w:val="20"/>
          <w:szCs w:val="20"/>
        </w:rPr>
        <w:t>encontrados</w:t>
      </w:r>
      <w:r w:rsidRPr="00B9090F">
        <w:rPr>
          <w:sz w:val="20"/>
          <w:szCs w:val="20"/>
        </w:rPr>
        <w:t xml:space="preserve"> </w:t>
      </w:r>
      <w:r w:rsidRPr="0042792F">
        <w:rPr>
          <w:sz w:val="20"/>
          <w:szCs w:val="20"/>
        </w:rPr>
        <w:t>nas</w:t>
      </w:r>
      <w:r w:rsidRPr="00B9090F">
        <w:rPr>
          <w:sz w:val="20"/>
          <w:szCs w:val="20"/>
        </w:rPr>
        <w:t xml:space="preserve"> </w:t>
      </w:r>
      <w:r w:rsidRPr="0042792F">
        <w:rPr>
          <w:sz w:val="20"/>
          <w:szCs w:val="20"/>
        </w:rPr>
        <w:t>propriedades</w:t>
      </w:r>
      <w:r w:rsidRPr="00B9090F">
        <w:rPr>
          <w:sz w:val="20"/>
          <w:szCs w:val="20"/>
        </w:rPr>
        <w:t xml:space="preserve"> </w:t>
      </w:r>
      <w:r w:rsidRPr="0042792F">
        <w:rPr>
          <w:sz w:val="20"/>
          <w:szCs w:val="20"/>
        </w:rPr>
        <w:t>rurais</w:t>
      </w:r>
      <w:r w:rsidR="00B9090F">
        <w:rPr>
          <w:sz w:val="20"/>
          <w:szCs w:val="20"/>
        </w:rPr>
        <w:t>.</w:t>
      </w:r>
      <w:r w:rsidRPr="00B9090F">
        <w:rPr>
          <w:sz w:val="20"/>
          <w:szCs w:val="20"/>
        </w:rPr>
        <w:t xml:space="preserve"> </w:t>
      </w:r>
      <w:r w:rsidRPr="0042792F">
        <w:rPr>
          <w:sz w:val="20"/>
          <w:szCs w:val="20"/>
        </w:rPr>
        <w:t>Para cada classe</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diagnóstico existe uma intervenção vinculada, compondo as atividades</w:t>
      </w:r>
      <w:r w:rsidRPr="00B9090F">
        <w:rPr>
          <w:sz w:val="20"/>
          <w:szCs w:val="20"/>
        </w:rPr>
        <w:t xml:space="preserve"> </w:t>
      </w:r>
      <w:r w:rsidRPr="0042792F">
        <w:rPr>
          <w:sz w:val="20"/>
          <w:szCs w:val="20"/>
        </w:rPr>
        <w:t>necessárias à execução de um projeto</w:t>
      </w:r>
      <w:r w:rsidRPr="00B9090F">
        <w:rPr>
          <w:sz w:val="20"/>
          <w:szCs w:val="20"/>
        </w:rPr>
        <w:t xml:space="preserve"> </w:t>
      </w:r>
      <w:r w:rsidRPr="0042792F">
        <w:rPr>
          <w:sz w:val="20"/>
          <w:szCs w:val="20"/>
        </w:rPr>
        <w:t>de restauração.</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maneira abrangente,</w:t>
      </w:r>
      <w:r w:rsidRPr="00B9090F">
        <w:rPr>
          <w:sz w:val="20"/>
          <w:szCs w:val="20"/>
        </w:rPr>
        <w:t xml:space="preserve"> </w:t>
      </w:r>
      <w:r w:rsidRPr="0042792F">
        <w:rPr>
          <w:sz w:val="20"/>
          <w:szCs w:val="20"/>
        </w:rPr>
        <w:t>deve-se levar em</w:t>
      </w:r>
      <w:r w:rsidRPr="00B9090F">
        <w:rPr>
          <w:sz w:val="20"/>
          <w:szCs w:val="20"/>
        </w:rPr>
        <w:t xml:space="preserve"> </w:t>
      </w:r>
      <w:r w:rsidRPr="0042792F">
        <w:rPr>
          <w:sz w:val="20"/>
          <w:szCs w:val="20"/>
        </w:rPr>
        <w:t>consideração</w:t>
      </w:r>
      <w:r w:rsidRPr="00B9090F">
        <w:rPr>
          <w:sz w:val="20"/>
          <w:szCs w:val="20"/>
        </w:rPr>
        <w:t xml:space="preserve"> </w:t>
      </w:r>
      <w:r w:rsidRPr="0042792F">
        <w:rPr>
          <w:sz w:val="20"/>
          <w:szCs w:val="20"/>
        </w:rPr>
        <w:t>a densidade</w:t>
      </w:r>
      <w:r w:rsidRPr="00B9090F">
        <w:rPr>
          <w:sz w:val="20"/>
          <w:szCs w:val="20"/>
        </w:rPr>
        <w:t xml:space="preserve"> </w:t>
      </w:r>
      <w:r w:rsidRPr="0042792F">
        <w:rPr>
          <w:sz w:val="20"/>
          <w:szCs w:val="20"/>
        </w:rPr>
        <w:t>de indivíduos</w:t>
      </w:r>
      <w:r w:rsidRPr="00B9090F">
        <w:rPr>
          <w:sz w:val="20"/>
          <w:szCs w:val="20"/>
        </w:rPr>
        <w:t xml:space="preserve"> </w:t>
      </w:r>
      <w:r w:rsidRPr="0042792F">
        <w:rPr>
          <w:sz w:val="20"/>
          <w:szCs w:val="20"/>
        </w:rPr>
        <w:t>regenerantes</w:t>
      </w:r>
      <w:r w:rsidRPr="00B9090F">
        <w:rPr>
          <w:sz w:val="20"/>
          <w:szCs w:val="20"/>
        </w:rPr>
        <w:t xml:space="preserve"> </w:t>
      </w:r>
      <w:r w:rsidRPr="0042792F">
        <w:rPr>
          <w:sz w:val="20"/>
          <w:szCs w:val="20"/>
        </w:rPr>
        <w:t>para sugerir o</w:t>
      </w:r>
      <w:r w:rsidRPr="00B9090F">
        <w:rPr>
          <w:sz w:val="20"/>
          <w:szCs w:val="20"/>
        </w:rPr>
        <w:t xml:space="preserve"> </w:t>
      </w:r>
      <w:r w:rsidRPr="0042792F">
        <w:rPr>
          <w:sz w:val="20"/>
          <w:szCs w:val="20"/>
        </w:rPr>
        <w:t>melhor método de restauração a ser</w:t>
      </w:r>
      <w:r w:rsidRPr="00B9090F">
        <w:rPr>
          <w:sz w:val="20"/>
          <w:szCs w:val="20"/>
        </w:rPr>
        <w:t xml:space="preserve"> </w:t>
      </w:r>
      <w:r w:rsidRPr="0042792F">
        <w:rPr>
          <w:sz w:val="20"/>
          <w:szCs w:val="20"/>
        </w:rPr>
        <w:t>utilizado.</w:t>
      </w:r>
    </w:p>
    <w:p w14:paraId="6076AA1C" w14:textId="0B47670D" w:rsidR="003252E4" w:rsidRPr="0042792F" w:rsidRDefault="00B9090F" w:rsidP="0042792F">
      <w:pPr>
        <w:pStyle w:val="Corpodetexto2"/>
        <w:tabs>
          <w:tab w:val="left" w:pos="0"/>
        </w:tabs>
        <w:spacing w:before="100" w:beforeAutospacing="1" w:after="100" w:afterAutospacing="1" w:line="360" w:lineRule="auto"/>
        <w:jc w:val="both"/>
        <w:rPr>
          <w:rFonts w:cs="Arial"/>
        </w:rPr>
      </w:pPr>
      <w:r>
        <w:rPr>
          <w:rFonts w:cs="Arial"/>
        </w:rPr>
        <w:t xml:space="preserve">Portanto, </w:t>
      </w:r>
      <w:r w:rsidR="0042792F">
        <w:rPr>
          <w:rFonts w:cs="Arial"/>
        </w:rPr>
        <w:t>d</w:t>
      </w:r>
      <w:r w:rsidR="003252E4" w:rsidRPr="0042792F">
        <w:rPr>
          <w:rFonts w:cs="Arial"/>
        </w:rPr>
        <w:t>eve ser levado em consideração o correto diagnóstico da área para a melhor proposta de abrangência e proteção da área, bem como uma avaliação para a prevenção e combate ao incêndio, aplicabilidade da legislação ambiental, coleta e análise físico-química do solo (quando necessário), o controle de espécies competidoras, o manejo de espécies problemas, a seleção de espécies arbóreas nativas a serem utilizadas, recomendações de adubo e calagem, o uso de adubação verde, o controle de formigas cortadeiras e o cronograma executivo para todas as práticas de manutenção dos diferentes métodos de restauração florestal por, em geral, um período de três anos.</w:t>
      </w:r>
    </w:p>
    <w:p w14:paraId="4368EB02" w14:textId="77777777" w:rsidR="003252E4" w:rsidRPr="0042792F" w:rsidRDefault="003252E4" w:rsidP="0042792F">
      <w:pPr>
        <w:pStyle w:val="Corpodetexto2"/>
        <w:tabs>
          <w:tab w:val="left" w:pos="0"/>
        </w:tabs>
        <w:spacing w:before="100" w:beforeAutospacing="1" w:after="100" w:afterAutospacing="1" w:line="360" w:lineRule="auto"/>
        <w:jc w:val="both"/>
        <w:rPr>
          <w:rFonts w:cs="Arial"/>
          <w:b/>
          <w:bCs/>
        </w:rPr>
      </w:pPr>
      <w:r w:rsidRPr="005D4110">
        <w:rPr>
          <w:rFonts w:cs="Arial"/>
        </w:rPr>
        <w:t>A coleta e análise do solo (quando necessário) devem fazer parte do escopo dos subprojetos, a fim de avaliar a fertilidade do solo e estabelecer valores de referência se for necessária a adubação e/ou correção do solo</w:t>
      </w:r>
      <w:r w:rsidRPr="0042792F">
        <w:rPr>
          <w:rFonts w:cs="Arial"/>
        </w:rPr>
        <w:t xml:space="preserve">. A amostra do solo deve ser representativa e a área amostrada deve ser a mais homogênea possível, subdividida em glebas, levando-se em consideração a vegetação, a posição topográfica, as características perceptíveis do solo (cor, textura, condição de </w:t>
      </w:r>
      <w:proofErr w:type="gramStart"/>
      <w:r w:rsidRPr="0042792F">
        <w:rPr>
          <w:rFonts w:cs="Arial"/>
        </w:rPr>
        <w:t>drenagem, etc.</w:t>
      </w:r>
      <w:proofErr w:type="gramEnd"/>
      <w:r w:rsidRPr="0042792F">
        <w:rPr>
          <w:rFonts w:cs="Arial"/>
        </w:rPr>
        <w:t>) e o histórico da área (cultura atual e anterior, produtividade observada, uso de fertilizantes e de corretivos, etc.). As coletas poderão ser de amostras simples e/ou compostas e deverão ser realizadas em profundidades de 0 a 20 cm e de 20 a 40 cm. A análise do solo deverá contemplar os parâmetros químicos (macro e micronutrientes) e físicos (granulometria), necessários ao fornecimento de informações para a recomendação de calagem e de adubação e o laboratório escolhido deverá seguir os padrões do IAC (Instituto Agronômico), sendo acreditado pelo INMETRO.</w:t>
      </w:r>
    </w:p>
    <w:p w14:paraId="2B0C88B7" w14:textId="79A9E8E0" w:rsidR="003252E4" w:rsidRPr="00A21E52" w:rsidRDefault="003252E4" w:rsidP="003252E4">
      <w:pPr>
        <w:pStyle w:val="Corpodetexto2"/>
        <w:tabs>
          <w:tab w:val="left" w:pos="0"/>
        </w:tabs>
        <w:spacing w:before="100" w:beforeAutospacing="1" w:after="100" w:afterAutospacing="1" w:line="360" w:lineRule="auto"/>
        <w:jc w:val="both"/>
        <w:rPr>
          <w:rFonts w:cs="Arial"/>
        </w:rPr>
      </w:pPr>
      <w:r>
        <w:rPr>
          <w:rFonts w:cs="Arial"/>
        </w:rPr>
        <w:t xml:space="preserve">Neste </w:t>
      </w:r>
      <w:r w:rsidR="005C6378">
        <w:rPr>
          <w:rFonts w:cs="Arial"/>
        </w:rPr>
        <w:t xml:space="preserve">Edital </w:t>
      </w:r>
      <w:r>
        <w:rPr>
          <w:rFonts w:cs="Arial"/>
        </w:rPr>
        <w:t xml:space="preserve">deverão ser prioridades as validações de áreas referem-se as </w:t>
      </w:r>
      <w:proofErr w:type="spellStart"/>
      <w:r>
        <w:rPr>
          <w:rFonts w:cs="Arial"/>
        </w:rPr>
        <w:t>APPs</w:t>
      </w:r>
      <w:proofErr w:type="spellEnd"/>
      <w:r w:rsidR="002622B7">
        <w:rPr>
          <w:rFonts w:cs="Arial"/>
        </w:rPr>
        <w:t xml:space="preserve"> e</w:t>
      </w:r>
      <w:r>
        <w:rPr>
          <w:rFonts w:cs="Arial"/>
        </w:rPr>
        <w:t xml:space="preserve"> </w:t>
      </w:r>
      <w:proofErr w:type="spellStart"/>
      <w:r>
        <w:rPr>
          <w:rFonts w:cs="Arial"/>
        </w:rPr>
        <w:t>ARHs</w:t>
      </w:r>
      <w:proofErr w:type="spellEnd"/>
      <w:r>
        <w:rPr>
          <w:rFonts w:cs="Arial"/>
        </w:rPr>
        <w:t xml:space="preserve"> conforme apresentado em cada lote. </w:t>
      </w:r>
      <w:r w:rsidRPr="00A21E52">
        <w:rPr>
          <w:rFonts w:cs="Arial"/>
        </w:rPr>
        <w:t>Na elaboração d</w:t>
      </w:r>
      <w:r>
        <w:rPr>
          <w:rFonts w:cs="Arial"/>
        </w:rPr>
        <w:t xml:space="preserve">os </w:t>
      </w:r>
      <w:r w:rsidRPr="00A21E52">
        <w:rPr>
          <w:rFonts w:cs="Arial"/>
        </w:rPr>
        <w:t>subprojeto</w:t>
      </w:r>
      <w:r>
        <w:rPr>
          <w:rFonts w:cs="Arial"/>
        </w:rPr>
        <w:t>s</w:t>
      </w:r>
      <w:r w:rsidRPr="00A21E52">
        <w:rPr>
          <w:rFonts w:cs="Arial"/>
        </w:rPr>
        <w:t xml:space="preserve"> </w:t>
      </w:r>
      <w:r>
        <w:rPr>
          <w:rFonts w:cs="Arial"/>
        </w:rPr>
        <w:t>devem ser levadas em c</w:t>
      </w:r>
      <w:r w:rsidRPr="00A21E52">
        <w:rPr>
          <w:rFonts w:cs="Arial"/>
        </w:rPr>
        <w:t xml:space="preserve">onsideração </w:t>
      </w:r>
      <w:r>
        <w:rPr>
          <w:rFonts w:cs="Arial"/>
        </w:rPr>
        <w:t xml:space="preserve">premissas quanto ao </w:t>
      </w:r>
      <w:r w:rsidRPr="00A21E52">
        <w:rPr>
          <w:rFonts w:cs="Arial"/>
        </w:rPr>
        <w:t>período chuvoso</w:t>
      </w:r>
      <w:r>
        <w:rPr>
          <w:rFonts w:cs="Arial"/>
        </w:rPr>
        <w:t>, melhor ép</w:t>
      </w:r>
      <w:r w:rsidRPr="00A21E52">
        <w:rPr>
          <w:rFonts w:cs="Arial"/>
        </w:rPr>
        <w:t xml:space="preserve">oca </w:t>
      </w:r>
      <w:r>
        <w:rPr>
          <w:rFonts w:cs="Arial"/>
        </w:rPr>
        <w:t xml:space="preserve">(mais </w:t>
      </w:r>
      <w:r w:rsidRPr="00A21E52">
        <w:rPr>
          <w:rFonts w:cs="Arial"/>
        </w:rPr>
        <w:t>favorável</w:t>
      </w:r>
      <w:r>
        <w:rPr>
          <w:rFonts w:cs="Arial"/>
        </w:rPr>
        <w:t xml:space="preserve">) a realização das práticas de restauração florestal e </w:t>
      </w:r>
      <w:r w:rsidRPr="00A21E52">
        <w:rPr>
          <w:rFonts w:cs="Arial"/>
        </w:rPr>
        <w:t xml:space="preserve">condições edáficas </w:t>
      </w:r>
      <w:r>
        <w:rPr>
          <w:rFonts w:cs="Arial"/>
        </w:rPr>
        <w:t xml:space="preserve">da região </w:t>
      </w:r>
      <w:r w:rsidRPr="00A21E52">
        <w:rPr>
          <w:rFonts w:cs="Arial"/>
        </w:rPr>
        <w:t>s</w:t>
      </w:r>
      <w:r>
        <w:rPr>
          <w:rFonts w:cs="Arial"/>
        </w:rPr>
        <w:t xml:space="preserve">erem </w:t>
      </w:r>
      <w:r w:rsidRPr="00A21E52">
        <w:rPr>
          <w:rFonts w:cs="Arial"/>
        </w:rPr>
        <w:t xml:space="preserve">desfavoráveis à </w:t>
      </w:r>
      <w:r w:rsidRPr="00A21E52">
        <w:rPr>
          <w:rFonts w:cs="Arial"/>
        </w:rPr>
        <w:lastRenderedPageBreak/>
        <w:t>restauração florestal</w:t>
      </w:r>
      <w:r>
        <w:rPr>
          <w:rFonts w:cs="Arial"/>
        </w:rPr>
        <w:t xml:space="preserve"> (</w:t>
      </w:r>
      <w:r w:rsidRPr="00A21E52">
        <w:rPr>
          <w:rFonts w:cs="Arial"/>
        </w:rPr>
        <w:t>baixa resiliência</w:t>
      </w:r>
      <w:r>
        <w:rPr>
          <w:rFonts w:cs="Arial"/>
        </w:rPr>
        <w:t>, possibilidade de incremento na</w:t>
      </w:r>
      <w:r w:rsidRPr="00A21E52">
        <w:rPr>
          <w:rFonts w:cs="Arial"/>
        </w:rPr>
        <w:t xml:space="preserve"> biodiversidade</w:t>
      </w:r>
      <w:r>
        <w:rPr>
          <w:rFonts w:cs="Arial"/>
        </w:rPr>
        <w:t>,</w:t>
      </w:r>
      <w:r w:rsidRPr="00A21E52">
        <w:rPr>
          <w:rFonts w:cs="Arial"/>
        </w:rPr>
        <w:t xml:space="preserve"> recrutamento de espécies nativas da mata atlântica</w:t>
      </w:r>
      <w:r>
        <w:rPr>
          <w:rFonts w:cs="Arial"/>
        </w:rPr>
        <w:t>)</w:t>
      </w:r>
      <w:r w:rsidRPr="00A21E52">
        <w:rPr>
          <w:rFonts w:cs="Arial"/>
        </w:rPr>
        <w:t>.</w:t>
      </w:r>
    </w:p>
    <w:p w14:paraId="1AE597EB" w14:textId="13EBF315"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A proteção das áreas, por meio de cercamento e acei</w:t>
      </w:r>
      <w:r w:rsidR="000F669B">
        <w:rPr>
          <w:rFonts w:ascii="Arial" w:hAnsi="Arial" w:cs="Arial"/>
          <w:sz w:val="20"/>
          <w:szCs w:val="20"/>
        </w:rPr>
        <w:t xml:space="preserve">ros, deve sempre ser prioridade, </w:t>
      </w:r>
      <w:r>
        <w:rPr>
          <w:rFonts w:ascii="Arial" w:hAnsi="Arial" w:cs="Arial"/>
          <w:sz w:val="20"/>
          <w:szCs w:val="20"/>
        </w:rPr>
        <w:t xml:space="preserve">independentemente do método e da técnica associados à </w:t>
      </w:r>
      <w:r w:rsidRPr="00A21E52">
        <w:rPr>
          <w:rFonts w:ascii="Arial" w:hAnsi="Arial" w:cs="Arial"/>
          <w:sz w:val="20"/>
          <w:szCs w:val="20"/>
        </w:rPr>
        <w:t xml:space="preserve">restauração </w:t>
      </w:r>
      <w:r>
        <w:rPr>
          <w:rFonts w:ascii="Arial" w:hAnsi="Arial" w:cs="Arial"/>
          <w:sz w:val="20"/>
          <w:szCs w:val="20"/>
        </w:rPr>
        <w:t xml:space="preserve">florestal, mais especificamente a </w:t>
      </w:r>
      <w:r w:rsidRPr="00A21E52">
        <w:rPr>
          <w:rFonts w:ascii="Arial" w:hAnsi="Arial" w:cs="Arial"/>
          <w:sz w:val="20"/>
          <w:szCs w:val="20"/>
        </w:rPr>
        <w:t xml:space="preserve">passiva. </w:t>
      </w:r>
      <w:r>
        <w:rPr>
          <w:rFonts w:ascii="Arial" w:hAnsi="Arial" w:cs="Arial"/>
          <w:sz w:val="20"/>
          <w:szCs w:val="20"/>
        </w:rPr>
        <w:t>Todas as</w:t>
      </w:r>
      <w:r w:rsidRPr="00A21E52">
        <w:rPr>
          <w:rFonts w:ascii="Arial" w:hAnsi="Arial" w:cs="Arial"/>
          <w:sz w:val="20"/>
          <w:szCs w:val="20"/>
        </w:rPr>
        <w:t xml:space="preserve"> soluções técnicas para restauração </w:t>
      </w:r>
      <w:r>
        <w:rPr>
          <w:rFonts w:ascii="Arial" w:hAnsi="Arial" w:cs="Arial"/>
          <w:sz w:val="20"/>
          <w:szCs w:val="20"/>
        </w:rPr>
        <w:t xml:space="preserve">florestal </w:t>
      </w:r>
      <w:r w:rsidRPr="00A21E52">
        <w:rPr>
          <w:rFonts w:ascii="Arial" w:hAnsi="Arial" w:cs="Arial"/>
          <w:sz w:val="20"/>
          <w:szCs w:val="20"/>
        </w:rPr>
        <w:t xml:space="preserve">deverão </w:t>
      </w:r>
      <w:r>
        <w:rPr>
          <w:rFonts w:ascii="Arial" w:hAnsi="Arial" w:cs="Arial"/>
          <w:sz w:val="20"/>
          <w:szCs w:val="20"/>
        </w:rPr>
        <w:t xml:space="preserve">ser </w:t>
      </w:r>
      <w:r w:rsidRPr="00A21E52">
        <w:rPr>
          <w:rFonts w:ascii="Arial" w:hAnsi="Arial" w:cs="Arial"/>
          <w:sz w:val="20"/>
          <w:szCs w:val="20"/>
        </w:rPr>
        <w:t xml:space="preserve">considerar </w:t>
      </w:r>
      <w:r>
        <w:rPr>
          <w:rFonts w:ascii="Arial" w:hAnsi="Arial" w:cs="Arial"/>
          <w:sz w:val="20"/>
          <w:szCs w:val="20"/>
        </w:rPr>
        <w:t>na elaboração dos subprojetos por propriedade, desde a a</w:t>
      </w:r>
      <w:r w:rsidRPr="00A21E52">
        <w:rPr>
          <w:rFonts w:ascii="Arial" w:hAnsi="Arial" w:cs="Arial"/>
          <w:sz w:val="20"/>
          <w:szCs w:val="20"/>
        </w:rPr>
        <w:t>doção de medidas de prevenção e combate a incêndios florestais</w:t>
      </w:r>
      <w:r>
        <w:rPr>
          <w:rFonts w:ascii="Arial" w:hAnsi="Arial" w:cs="Arial"/>
          <w:sz w:val="20"/>
          <w:szCs w:val="20"/>
        </w:rPr>
        <w:t xml:space="preserve"> e/ou outras formas de p</w:t>
      </w:r>
      <w:r w:rsidRPr="00A21E52">
        <w:rPr>
          <w:rFonts w:ascii="Arial" w:hAnsi="Arial" w:cs="Arial"/>
          <w:sz w:val="20"/>
          <w:szCs w:val="20"/>
        </w:rPr>
        <w:t xml:space="preserve">roteção </w:t>
      </w:r>
      <w:r>
        <w:rPr>
          <w:rFonts w:ascii="Arial" w:hAnsi="Arial" w:cs="Arial"/>
          <w:sz w:val="20"/>
          <w:szCs w:val="20"/>
        </w:rPr>
        <w:t>que devem ser implantadas e mantidas tendo em vista o objetivo a ser alcançado.</w:t>
      </w:r>
    </w:p>
    <w:p w14:paraId="7501D82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Os </w:t>
      </w:r>
      <w:r>
        <w:rPr>
          <w:rFonts w:ascii="Arial" w:hAnsi="Arial" w:cs="Arial"/>
          <w:sz w:val="20"/>
          <w:szCs w:val="20"/>
        </w:rPr>
        <w:t>sub</w:t>
      </w:r>
      <w:r w:rsidRPr="00A21E52">
        <w:rPr>
          <w:rFonts w:ascii="Arial" w:hAnsi="Arial" w:cs="Arial"/>
          <w:sz w:val="20"/>
          <w:szCs w:val="20"/>
        </w:rPr>
        <w:t>projetos executivos deverão ser sucintos e práticos para implantação em campo, seguindo uma ordem lógica de execução</w:t>
      </w:r>
      <w:r>
        <w:rPr>
          <w:rFonts w:ascii="Arial" w:hAnsi="Arial" w:cs="Arial"/>
          <w:sz w:val="20"/>
          <w:szCs w:val="20"/>
        </w:rPr>
        <w:t>.</w:t>
      </w:r>
    </w:p>
    <w:p w14:paraId="62CD47F2" w14:textId="21FA24CA"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Segue a sugestão quanto a estrutura </w:t>
      </w:r>
      <w:r w:rsidRPr="00A21E52">
        <w:rPr>
          <w:rFonts w:ascii="Arial" w:hAnsi="Arial" w:cs="Arial"/>
          <w:sz w:val="20"/>
          <w:szCs w:val="20"/>
        </w:rPr>
        <w:t>mínima:</w:t>
      </w:r>
      <w:r>
        <w:rPr>
          <w:rFonts w:ascii="Arial" w:hAnsi="Arial" w:cs="Arial"/>
          <w:sz w:val="20"/>
          <w:szCs w:val="20"/>
        </w:rPr>
        <w:t xml:space="preserve"> i</w:t>
      </w:r>
      <w:r w:rsidRPr="00A21E52">
        <w:rPr>
          <w:rFonts w:ascii="Arial" w:hAnsi="Arial" w:cs="Arial"/>
          <w:sz w:val="20"/>
          <w:szCs w:val="20"/>
        </w:rPr>
        <w:t>dentificação do produtor;</w:t>
      </w:r>
      <w:r>
        <w:rPr>
          <w:rFonts w:ascii="Arial" w:hAnsi="Arial" w:cs="Arial"/>
          <w:sz w:val="20"/>
          <w:szCs w:val="20"/>
        </w:rPr>
        <w:t xml:space="preserve"> m</w:t>
      </w:r>
      <w:r w:rsidRPr="00A21E52">
        <w:rPr>
          <w:rFonts w:ascii="Arial" w:hAnsi="Arial" w:cs="Arial"/>
          <w:sz w:val="20"/>
          <w:szCs w:val="20"/>
        </w:rPr>
        <w:t>apa demonstrando as Unidades de Trabalho, Unidades de Referência e com o diagnóstico das Unidades de Intervenção;</w:t>
      </w:r>
      <w:r>
        <w:rPr>
          <w:rFonts w:ascii="Arial" w:hAnsi="Arial" w:cs="Arial"/>
          <w:sz w:val="20"/>
          <w:szCs w:val="20"/>
        </w:rPr>
        <w:t xml:space="preserve"> q</w:t>
      </w:r>
      <w:r w:rsidRPr="00A21E52">
        <w:rPr>
          <w:rFonts w:ascii="Arial" w:hAnsi="Arial" w:cs="Arial"/>
          <w:sz w:val="20"/>
          <w:szCs w:val="20"/>
        </w:rPr>
        <w:t xml:space="preserve">uadro com as </w:t>
      </w:r>
      <w:proofErr w:type="spellStart"/>
      <w:r w:rsidRPr="00A21E52">
        <w:rPr>
          <w:rFonts w:ascii="Arial" w:hAnsi="Arial" w:cs="Arial"/>
          <w:sz w:val="20"/>
          <w:szCs w:val="20"/>
        </w:rPr>
        <w:t>UTs</w:t>
      </w:r>
      <w:proofErr w:type="spellEnd"/>
      <w:r w:rsidRPr="00A21E52">
        <w:rPr>
          <w:rFonts w:ascii="Arial" w:hAnsi="Arial" w:cs="Arial"/>
          <w:sz w:val="20"/>
          <w:szCs w:val="20"/>
        </w:rPr>
        <w:t xml:space="preserve">, </w:t>
      </w:r>
      <w:proofErr w:type="spellStart"/>
      <w:r w:rsidRPr="00A21E52">
        <w:rPr>
          <w:rFonts w:ascii="Arial" w:hAnsi="Arial" w:cs="Arial"/>
          <w:sz w:val="20"/>
          <w:szCs w:val="20"/>
        </w:rPr>
        <w:t>URs</w:t>
      </w:r>
      <w:proofErr w:type="spellEnd"/>
      <w:r w:rsidRPr="00A21E52">
        <w:rPr>
          <w:rFonts w:ascii="Arial" w:hAnsi="Arial" w:cs="Arial"/>
          <w:sz w:val="20"/>
          <w:szCs w:val="20"/>
        </w:rPr>
        <w:t xml:space="preserve"> e </w:t>
      </w:r>
      <w:proofErr w:type="spellStart"/>
      <w:r w:rsidRPr="00A21E52">
        <w:rPr>
          <w:rFonts w:ascii="Arial" w:hAnsi="Arial" w:cs="Arial"/>
          <w:sz w:val="20"/>
          <w:szCs w:val="20"/>
        </w:rPr>
        <w:t>UIs</w:t>
      </w:r>
      <w:proofErr w:type="spellEnd"/>
      <w:r w:rsidRPr="00A21E52">
        <w:rPr>
          <w:rFonts w:ascii="Arial" w:hAnsi="Arial" w:cs="Arial"/>
          <w:sz w:val="20"/>
          <w:szCs w:val="20"/>
        </w:rPr>
        <w:t xml:space="preserve"> e respectivas áreas;</w:t>
      </w:r>
      <w:r>
        <w:rPr>
          <w:rFonts w:ascii="Arial" w:hAnsi="Arial" w:cs="Arial"/>
          <w:sz w:val="20"/>
          <w:szCs w:val="20"/>
        </w:rPr>
        <w:t xml:space="preserve"> q</w:t>
      </w:r>
      <w:r w:rsidRPr="00A21E52">
        <w:rPr>
          <w:rFonts w:ascii="Arial" w:hAnsi="Arial" w:cs="Arial"/>
          <w:sz w:val="20"/>
          <w:szCs w:val="20"/>
        </w:rPr>
        <w:t xml:space="preserve">uadro com diagnóstico das </w:t>
      </w:r>
      <w:proofErr w:type="spellStart"/>
      <w:r w:rsidRPr="00A21E52">
        <w:rPr>
          <w:rFonts w:ascii="Arial" w:hAnsi="Arial" w:cs="Arial"/>
          <w:sz w:val="20"/>
          <w:szCs w:val="20"/>
        </w:rPr>
        <w:t>UIs</w:t>
      </w:r>
      <w:proofErr w:type="spellEnd"/>
      <w:r w:rsidRPr="00A21E52">
        <w:rPr>
          <w:rFonts w:ascii="Arial" w:hAnsi="Arial" w:cs="Arial"/>
          <w:sz w:val="20"/>
          <w:szCs w:val="20"/>
        </w:rPr>
        <w:t xml:space="preserve"> e modelos de restauração propostos;</w:t>
      </w:r>
      <w:r>
        <w:rPr>
          <w:rFonts w:ascii="Arial" w:hAnsi="Arial" w:cs="Arial"/>
          <w:sz w:val="20"/>
          <w:szCs w:val="20"/>
        </w:rPr>
        <w:t xml:space="preserve"> q</w:t>
      </w:r>
      <w:r w:rsidRPr="00A21E52">
        <w:rPr>
          <w:rFonts w:ascii="Arial" w:hAnsi="Arial" w:cs="Arial"/>
          <w:sz w:val="20"/>
          <w:szCs w:val="20"/>
        </w:rPr>
        <w:t>uadro com ações previstas em cada modelo de restauração proposto por propriedade;</w:t>
      </w:r>
      <w:r>
        <w:rPr>
          <w:rFonts w:ascii="Arial" w:hAnsi="Arial" w:cs="Arial"/>
          <w:sz w:val="20"/>
          <w:szCs w:val="20"/>
        </w:rPr>
        <w:t xml:space="preserve"> q</w:t>
      </w:r>
      <w:r w:rsidRPr="00A21E52">
        <w:rPr>
          <w:rFonts w:ascii="Arial" w:hAnsi="Arial" w:cs="Arial"/>
          <w:sz w:val="20"/>
          <w:szCs w:val="20"/>
        </w:rPr>
        <w:t>uadro com o quantitativo de insumos e serviços por modelo de restauração proposto e por etapas (implantação, reposição de mudas e manutenções);</w:t>
      </w:r>
      <w:r>
        <w:rPr>
          <w:rFonts w:ascii="Arial" w:hAnsi="Arial" w:cs="Arial"/>
          <w:sz w:val="20"/>
          <w:szCs w:val="20"/>
        </w:rPr>
        <w:t xml:space="preserve"> q</w:t>
      </w:r>
      <w:r w:rsidRPr="00A21E52">
        <w:rPr>
          <w:rFonts w:ascii="Arial" w:hAnsi="Arial" w:cs="Arial"/>
          <w:sz w:val="20"/>
          <w:szCs w:val="20"/>
        </w:rPr>
        <w:t>uadro com o resultado da análise de solo e recomendações;</w:t>
      </w:r>
      <w:r>
        <w:rPr>
          <w:rFonts w:ascii="Arial" w:hAnsi="Arial" w:cs="Arial"/>
          <w:sz w:val="20"/>
          <w:szCs w:val="20"/>
        </w:rPr>
        <w:t xml:space="preserve"> l</w:t>
      </w:r>
      <w:r w:rsidRPr="00A21E52">
        <w:rPr>
          <w:rFonts w:ascii="Arial" w:hAnsi="Arial" w:cs="Arial"/>
          <w:sz w:val="20"/>
          <w:szCs w:val="20"/>
        </w:rPr>
        <w:t xml:space="preserve">ista das espécies, com respectivos nomes populares, científicos, </w:t>
      </w:r>
      <w:r w:rsidRPr="002622B7">
        <w:rPr>
          <w:rFonts w:ascii="Arial" w:hAnsi="Arial" w:cs="Arial"/>
          <w:b/>
          <w:bCs/>
          <w:sz w:val="20"/>
          <w:szCs w:val="20"/>
        </w:rPr>
        <w:t xml:space="preserve">grupos de plantio e quantitativo </w:t>
      </w:r>
      <w:r w:rsidR="002622B7" w:rsidRPr="002622B7">
        <w:rPr>
          <w:rFonts w:ascii="Arial" w:hAnsi="Arial" w:cs="Arial"/>
          <w:b/>
          <w:bCs/>
          <w:sz w:val="20"/>
          <w:szCs w:val="20"/>
        </w:rPr>
        <w:t>de sementes e/ou mud</w:t>
      </w:r>
      <w:r w:rsidRPr="002622B7">
        <w:rPr>
          <w:rFonts w:ascii="Arial" w:hAnsi="Arial" w:cs="Arial"/>
          <w:b/>
          <w:bCs/>
          <w:sz w:val="20"/>
          <w:szCs w:val="20"/>
        </w:rPr>
        <w:t>as</w:t>
      </w:r>
      <w:r w:rsidRPr="00A21E52">
        <w:rPr>
          <w:rFonts w:ascii="Arial" w:hAnsi="Arial" w:cs="Arial"/>
          <w:sz w:val="20"/>
          <w:szCs w:val="20"/>
        </w:rPr>
        <w:t>;</w:t>
      </w:r>
      <w:r>
        <w:rPr>
          <w:rFonts w:ascii="Arial" w:hAnsi="Arial" w:cs="Arial"/>
          <w:sz w:val="20"/>
          <w:szCs w:val="20"/>
        </w:rPr>
        <w:t xml:space="preserve"> l</w:t>
      </w:r>
      <w:r w:rsidRPr="00A21E52">
        <w:rPr>
          <w:rFonts w:ascii="Arial" w:hAnsi="Arial" w:cs="Arial"/>
          <w:sz w:val="20"/>
          <w:szCs w:val="20"/>
        </w:rPr>
        <w:t>ista de espécies regenerantes por UI, com respectivos identi</w:t>
      </w:r>
      <w:r w:rsidR="002622B7">
        <w:rPr>
          <w:rFonts w:ascii="Arial" w:hAnsi="Arial" w:cs="Arial"/>
          <w:sz w:val="20"/>
          <w:szCs w:val="20"/>
        </w:rPr>
        <w:t>fi</w:t>
      </w:r>
      <w:r w:rsidRPr="00A21E52">
        <w:rPr>
          <w:rFonts w:ascii="Arial" w:hAnsi="Arial" w:cs="Arial"/>
          <w:sz w:val="20"/>
          <w:szCs w:val="20"/>
        </w:rPr>
        <w:t>cadas em morfoespécies e quantitativos;</w:t>
      </w:r>
      <w:r>
        <w:rPr>
          <w:rFonts w:ascii="Arial" w:hAnsi="Arial" w:cs="Arial"/>
          <w:sz w:val="20"/>
          <w:szCs w:val="20"/>
        </w:rPr>
        <w:t xml:space="preserve"> c</w:t>
      </w:r>
      <w:r w:rsidRPr="00A21E52">
        <w:rPr>
          <w:rFonts w:ascii="Arial" w:hAnsi="Arial" w:cs="Arial"/>
          <w:sz w:val="20"/>
          <w:szCs w:val="20"/>
        </w:rPr>
        <w:t>ronograma da implantação e das manutenções;</w:t>
      </w:r>
      <w:r>
        <w:rPr>
          <w:rFonts w:ascii="Arial" w:hAnsi="Arial" w:cs="Arial"/>
          <w:sz w:val="20"/>
          <w:szCs w:val="20"/>
        </w:rPr>
        <w:t xml:space="preserve"> r</w:t>
      </w:r>
      <w:r w:rsidRPr="00A21E52">
        <w:rPr>
          <w:rFonts w:ascii="Arial" w:hAnsi="Arial" w:cs="Arial"/>
          <w:sz w:val="20"/>
          <w:szCs w:val="20"/>
        </w:rPr>
        <w:t>egistros fotográficos por UI</w:t>
      </w:r>
      <w:r>
        <w:rPr>
          <w:rFonts w:ascii="Arial" w:hAnsi="Arial" w:cs="Arial"/>
          <w:sz w:val="20"/>
          <w:szCs w:val="20"/>
        </w:rPr>
        <w:t xml:space="preserve"> e a</w:t>
      </w:r>
      <w:r w:rsidRPr="00A21E52">
        <w:rPr>
          <w:rFonts w:ascii="Arial" w:hAnsi="Arial" w:cs="Arial"/>
          <w:sz w:val="20"/>
          <w:szCs w:val="20"/>
        </w:rPr>
        <w:t>ssinatura do técnico responsável.</w:t>
      </w:r>
    </w:p>
    <w:p w14:paraId="784E06B9" w14:textId="1057C2BC"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Deve ser destacado que, todo subprojeto de recuperação da vegetação nativa deverá ser apresentado à FUNDAÇÃO RENOVA tendo em vista a </w:t>
      </w:r>
      <w:r>
        <w:rPr>
          <w:rFonts w:ascii="Arial" w:hAnsi="Arial" w:cs="Arial"/>
          <w:sz w:val="20"/>
          <w:szCs w:val="20"/>
        </w:rPr>
        <w:t xml:space="preserve">sua </w:t>
      </w:r>
      <w:r w:rsidR="008065AC" w:rsidRPr="008065AC">
        <w:rPr>
          <w:rFonts w:ascii="Arial" w:hAnsi="Arial" w:cs="Arial"/>
          <w:b/>
          <w:bCs/>
          <w:sz w:val="20"/>
          <w:szCs w:val="20"/>
        </w:rPr>
        <w:t>APROVAÇÂO</w:t>
      </w:r>
      <w:r w:rsidRPr="00A21E52">
        <w:rPr>
          <w:rFonts w:ascii="Arial" w:hAnsi="Arial" w:cs="Arial"/>
          <w:sz w:val="20"/>
          <w:szCs w:val="20"/>
        </w:rPr>
        <w:t>, bem como todas as informações devem alimentar o banco de dados GIS da FUNDAÇÃO RENOVA.</w:t>
      </w:r>
      <w:r>
        <w:rPr>
          <w:rFonts w:ascii="Arial" w:hAnsi="Arial" w:cs="Arial"/>
          <w:sz w:val="20"/>
          <w:szCs w:val="20"/>
        </w:rPr>
        <w:t xml:space="preserve"> Os itens a seguir 4.4.2.1.1. Monitoramento da Qualidade e 4.4.2.1.2. Indicadores Ecológicos a serem atingidos servem para subsidiar a elaboração dos projetos de restauração florestal por propriedade.</w:t>
      </w:r>
    </w:p>
    <w:p w14:paraId="1DDE896F" w14:textId="6D6E495B" w:rsidR="00846D47" w:rsidRPr="00681F23" w:rsidRDefault="00507D30" w:rsidP="00846D47">
      <w:pPr>
        <w:spacing w:before="100" w:beforeAutospacing="1" w:after="100" w:afterAutospacing="1" w:line="360" w:lineRule="auto"/>
        <w:jc w:val="both"/>
        <w:rPr>
          <w:rFonts w:cs="Arial"/>
          <w:color w:val="000000" w:themeColor="text1"/>
        </w:rPr>
      </w:pPr>
      <w:r>
        <w:rPr>
          <w:rFonts w:cs="Arial"/>
          <w:color w:val="000000"/>
        </w:rPr>
        <w:t>A(</w:t>
      </w:r>
      <w:r w:rsidRPr="00290770">
        <w:rPr>
          <w:rFonts w:cs="Arial"/>
          <w:color w:val="000000"/>
        </w:rPr>
        <w:t>s) CONTRATADA(S) deverá(</w:t>
      </w:r>
      <w:proofErr w:type="spellStart"/>
      <w:r w:rsidRPr="00290770">
        <w:rPr>
          <w:rFonts w:cs="Arial"/>
          <w:color w:val="000000"/>
        </w:rPr>
        <w:t>ão</w:t>
      </w:r>
      <w:proofErr w:type="spellEnd"/>
      <w:r w:rsidRPr="00290770">
        <w:rPr>
          <w:rFonts w:cs="Arial"/>
          <w:color w:val="000000"/>
        </w:rPr>
        <w:t xml:space="preserve">) se comprometer </w:t>
      </w:r>
      <w:r>
        <w:rPr>
          <w:rFonts w:cs="Arial"/>
          <w:color w:val="000000"/>
        </w:rPr>
        <w:t xml:space="preserve">com </w:t>
      </w:r>
      <w:r w:rsidRPr="00290770">
        <w:rPr>
          <w:rFonts w:cs="Arial"/>
          <w:color w:val="000000"/>
        </w:rPr>
        <w:t>a</w:t>
      </w:r>
      <w:r>
        <w:rPr>
          <w:rFonts w:cs="Arial"/>
          <w:color w:val="000000"/>
        </w:rPr>
        <w:t>s</w:t>
      </w:r>
      <w:r w:rsidRPr="00290770">
        <w:rPr>
          <w:rFonts w:cs="Arial"/>
          <w:color w:val="000000"/>
        </w:rPr>
        <w:t xml:space="preserve"> entrega</w:t>
      </w:r>
      <w:r>
        <w:rPr>
          <w:rFonts w:cs="Arial"/>
          <w:color w:val="000000"/>
        </w:rPr>
        <w:t>s</w:t>
      </w:r>
      <w:r w:rsidRPr="00290770">
        <w:rPr>
          <w:rFonts w:cs="Arial"/>
          <w:color w:val="000000"/>
        </w:rPr>
        <w:t xml:space="preserve"> de suas correções</w:t>
      </w:r>
      <w:r>
        <w:rPr>
          <w:rFonts w:cs="Arial"/>
          <w:color w:val="000000"/>
        </w:rPr>
        <w:t xml:space="preserve"> de </w:t>
      </w:r>
      <w:proofErr w:type="spellStart"/>
      <w:r>
        <w:rPr>
          <w:rFonts w:cs="Arial"/>
          <w:color w:val="000000"/>
        </w:rPr>
        <w:t>PIPs</w:t>
      </w:r>
      <w:proofErr w:type="spellEnd"/>
      <w:r w:rsidRPr="00290770">
        <w:rPr>
          <w:rFonts w:cs="Arial"/>
          <w:color w:val="000000"/>
        </w:rPr>
        <w:t xml:space="preserve">, </w:t>
      </w:r>
      <w:r>
        <w:rPr>
          <w:rFonts w:cs="Arial"/>
          <w:color w:val="000000"/>
        </w:rPr>
        <w:t>caso haja necessidade, devendo ser elaborado então um</w:t>
      </w:r>
      <w:r w:rsidRPr="00290770">
        <w:rPr>
          <w:rFonts w:cs="Arial"/>
          <w:color w:val="000000"/>
        </w:rPr>
        <w:t xml:space="preserve"> “as </w:t>
      </w:r>
      <w:proofErr w:type="spellStart"/>
      <w:r w:rsidRPr="00290770">
        <w:rPr>
          <w:rFonts w:cs="Arial"/>
          <w:color w:val="000000"/>
        </w:rPr>
        <w:t>built</w:t>
      </w:r>
      <w:proofErr w:type="spellEnd"/>
      <w:r w:rsidRPr="00290770">
        <w:rPr>
          <w:rFonts w:cs="Arial"/>
          <w:color w:val="000000"/>
        </w:rPr>
        <w:t xml:space="preserve">” </w:t>
      </w:r>
      <w:r>
        <w:rPr>
          <w:rFonts w:cs="Arial"/>
          <w:color w:val="000000"/>
        </w:rPr>
        <w:t>após implantação dos projetos (</w:t>
      </w:r>
      <w:proofErr w:type="spellStart"/>
      <w:r>
        <w:rPr>
          <w:rFonts w:cs="Arial"/>
          <w:color w:val="000000"/>
        </w:rPr>
        <w:t>PIPs</w:t>
      </w:r>
      <w:proofErr w:type="spellEnd"/>
      <w:r>
        <w:rPr>
          <w:rFonts w:cs="Arial"/>
          <w:color w:val="000000"/>
        </w:rPr>
        <w:t>)</w:t>
      </w:r>
      <w:r w:rsidRPr="00290770">
        <w:rPr>
          <w:rFonts w:cs="Arial"/>
          <w:color w:val="000000"/>
        </w:rPr>
        <w:t>.</w:t>
      </w:r>
      <w:r w:rsidR="00A05B7F">
        <w:rPr>
          <w:rFonts w:cs="Arial"/>
          <w:color w:val="000000"/>
        </w:rPr>
        <w:t xml:space="preserve"> Tais custos devem ser incluídos no preço unitário do ite</w:t>
      </w:r>
      <w:r w:rsidR="00A05B7F" w:rsidRPr="00681F23">
        <w:rPr>
          <w:rFonts w:cs="Arial"/>
          <w:color w:val="000000"/>
        </w:rPr>
        <w:t>m</w:t>
      </w:r>
      <w:r w:rsidR="00A05B7F" w:rsidRPr="00681F23">
        <w:rPr>
          <w:rFonts w:cs="Arial"/>
          <w:color w:val="FF0000"/>
        </w:rPr>
        <w:t xml:space="preserve"> </w:t>
      </w:r>
      <w:r w:rsidR="00846D47" w:rsidRPr="00681F23">
        <w:rPr>
          <w:rFonts w:cs="Arial"/>
          <w:color w:val="000000" w:themeColor="text1"/>
        </w:rPr>
        <w:t>2.4, 40.4, 78.4, 116.4, 154.4, 192.4</w:t>
      </w:r>
      <w:r w:rsidR="0021660E" w:rsidRPr="00681F23">
        <w:rPr>
          <w:rFonts w:cs="Arial"/>
          <w:color w:val="000000" w:themeColor="text1"/>
        </w:rPr>
        <w:t xml:space="preserve"> </w:t>
      </w:r>
      <w:r w:rsidR="0021660E" w:rsidRPr="00681F23">
        <w:rPr>
          <w:rFonts w:cs="Arial"/>
        </w:rPr>
        <w:t>do QQP – Quadro de Quantidades e Preços.</w:t>
      </w:r>
    </w:p>
    <w:p w14:paraId="71C4C3E3" w14:textId="70959746" w:rsidR="008065AC" w:rsidRDefault="008065AC" w:rsidP="00544A19">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a este diluídos no </w:t>
      </w:r>
      <w:r w:rsidRPr="008065AC">
        <w:rPr>
          <w:rFonts w:cs="Arial"/>
          <w:i/>
          <w:iCs/>
          <w:color w:val="000000" w:themeColor="text1"/>
          <w:u w:val="single"/>
        </w:rPr>
        <w:lastRenderedPageBreak/>
        <w:t>valor unitário ofertado</w:t>
      </w:r>
      <w:r w:rsidRPr="00681F23">
        <w:rPr>
          <w:rFonts w:cs="Arial"/>
          <w:i/>
          <w:iCs/>
          <w:color w:val="000000" w:themeColor="text1"/>
          <w:u w:val="single"/>
        </w:rPr>
        <w:t xml:space="preserve"> no item</w:t>
      </w:r>
      <w:r w:rsidRPr="00681F23">
        <w:rPr>
          <w:rFonts w:cs="Arial"/>
          <w:i/>
          <w:iCs/>
          <w:u w:val="single"/>
        </w:rPr>
        <w:t xml:space="preserve"> </w:t>
      </w:r>
      <w:r w:rsidR="00544A19" w:rsidRPr="00681F23">
        <w:rPr>
          <w:rFonts w:cs="Arial"/>
          <w:i/>
          <w:iCs/>
          <w:color w:val="000000" w:themeColor="text1"/>
          <w:u w:val="single"/>
        </w:rPr>
        <w:t>2.4, 40.4, 78.4, 116.4, 154.4, 192.4.</w:t>
      </w:r>
      <w:r w:rsidR="00681F23" w:rsidRPr="00681F23">
        <w:rPr>
          <w:rFonts w:cs="Arial"/>
          <w:i/>
          <w:iCs/>
          <w:color w:val="000000" w:themeColor="text1"/>
          <w:u w:val="single"/>
        </w:rPr>
        <w:t xml:space="preserve"> </w:t>
      </w:r>
      <w:r w:rsidR="00681F23" w:rsidRPr="00681F23">
        <w:rPr>
          <w:rFonts w:cs="Arial"/>
          <w:i/>
          <w:iCs/>
          <w:u w:val="single"/>
        </w:rPr>
        <w:t>do QQP – Quadro de Quantidades e Preços.</w:t>
      </w:r>
    </w:p>
    <w:p w14:paraId="6464D20E"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jc w:val="both"/>
        <w:rPr>
          <w:rFonts w:cs="Arial"/>
          <w:b/>
          <w:bCs/>
          <w:sz w:val="28"/>
          <w:szCs w:val="28"/>
        </w:rPr>
      </w:pPr>
      <w:r w:rsidRPr="00186612">
        <w:rPr>
          <w:rFonts w:cs="Arial"/>
          <w:b/>
          <w:bCs/>
          <w:color w:val="000000"/>
          <w:sz w:val="28"/>
          <w:szCs w:val="28"/>
        </w:rPr>
        <w:t>MONITORAMENTO DA QUALIDADE</w:t>
      </w:r>
    </w:p>
    <w:p w14:paraId="0ADB3DD4" w14:textId="474E8B8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2" w:name="_Hlk65485322"/>
      <w:r w:rsidRPr="000B7DA5">
        <w:rPr>
          <w:rFonts w:cs="Arial"/>
          <w:color w:val="000000"/>
        </w:rPr>
        <w:t>Tendo em vista o escopo deste edital referente a práticas de manutenção da recuperação da vegetação nativa (florestal</w:t>
      </w:r>
      <w:r w:rsidR="00993B16">
        <w:rPr>
          <w:rFonts w:cs="Arial"/>
          <w:color w:val="000000"/>
        </w:rPr>
        <w:t>/assistida</w:t>
      </w:r>
      <w:r w:rsidRPr="000B7DA5">
        <w:rPr>
          <w:rFonts w:cs="Arial"/>
          <w:color w:val="000000"/>
        </w:rPr>
        <w:t xml:space="preserve">) é importante que a PROPRONENTE tenha ciência </w:t>
      </w:r>
      <w:r w:rsidR="00993B16">
        <w:rPr>
          <w:rFonts w:cs="Arial"/>
          <w:color w:val="000000"/>
        </w:rPr>
        <w:t xml:space="preserve">que será avaliada por terceiros quanto a qualidade do </w:t>
      </w:r>
      <w:r w:rsidRPr="000B7DA5">
        <w:rPr>
          <w:rFonts w:cs="Arial"/>
          <w:color w:val="000000"/>
        </w:rPr>
        <w:t>processo de restauração</w:t>
      </w:r>
      <w:r w:rsidR="00993B16">
        <w:rPr>
          <w:rFonts w:cs="Arial"/>
          <w:color w:val="000000"/>
        </w:rPr>
        <w:t xml:space="preserve"> assistida </w:t>
      </w:r>
      <w:r w:rsidRPr="000B7DA5">
        <w:rPr>
          <w:rFonts w:cs="Arial"/>
          <w:color w:val="000000"/>
        </w:rPr>
        <w:t xml:space="preserve">ao longo do tempo </w:t>
      </w:r>
      <w:r w:rsidR="00993B16">
        <w:rPr>
          <w:rFonts w:cs="Arial"/>
          <w:color w:val="000000"/>
        </w:rPr>
        <w:t xml:space="preserve">para acompanhamento e obtenção do </w:t>
      </w:r>
      <w:r w:rsidRPr="000B7DA5">
        <w:rPr>
          <w:rFonts w:cs="Arial"/>
          <w:color w:val="000000"/>
        </w:rPr>
        <w:t>sucesso do objetivo proposto.</w:t>
      </w:r>
    </w:p>
    <w:p w14:paraId="17DFA038" w14:textId="42F31F40"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r w:rsidRPr="000B7DA5">
        <w:rPr>
          <w:rFonts w:cs="Arial"/>
          <w:color w:val="000000"/>
        </w:rPr>
        <w:t xml:space="preserve">Desta forma, deve ser levado em consideração que, haverá o monitoramento da qualidade no momento da execução das principais operações referentes as práticas de </w:t>
      </w:r>
      <w:r w:rsidR="00993B16">
        <w:rPr>
          <w:rFonts w:cs="Arial"/>
          <w:color w:val="000000"/>
        </w:rPr>
        <w:t xml:space="preserve">implantação e </w:t>
      </w:r>
      <w:r w:rsidRPr="000B7DA5">
        <w:rPr>
          <w:rFonts w:cs="Arial"/>
          <w:color w:val="000000"/>
        </w:rPr>
        <w:t>manutenção</w:t>
      </w:r>
      <w:r w:rsidR="00993B16">
        <w:rPr>
          <w:rFonts w:cs="Arial"/>
          <w:color w:val="000000"/>
        </w:rPr>
        <w:t xml:space="preserve"> da restauração assistida</w:t>
      </w:r>
      <w:r w:rsidRPr="000B7DA5">
        <w:rPr>
          <w:rFonts w:cs="Arial"/>
          <w:color w:val="000000"/>
        </w:rPr>
        <w:t xml:space="preserve">. Foram definidos como indicadores para o monitoramento: taxa de mortalidade, controle de qualidade no plantio e controle de qualidade da proteção florestal (cercamento e aceiro) </w:t>
      </w:r>
      <w:bookmarkStart w:id="23" w:name="_Hlk39579557"/>
      <w:r w:rsidRPr="000B7DA5">
        <w:rPr>
          <w:rFonts w:cs="Arial"/>
          <w:color w:val="000000"/>
        </w:rPr>
        <w:t xml:space="preserve">e estes </w:t>
      </w:r>
      <w:r w:rsidR="00FA6E6C">
        <w:rPr>
          <w:rFonts w:cs="Arial"/>
          <w:color w:val="000000"/>
        </w:rPr>
        <w:t>poderão</w:t>
      </w:r>
      <w:r w:rsidRPr="000B7DA5">
        <w:rPr>
          <w:rFonts w:cs="Arial"/>
          <w:color w:val="000000"/>
        </w:rPr>
        <w:t xml:space="preserve"> subsídios para avaliação e critérios de atendimento e liberação da medição.</w:t>
      </w:r>
      <w:bookmarkEnd w:id="23"/>
      <w:r w:rsidR="008C0FAE">
        <w:rPr>
          <w:rFonts w:cs="Arial"/>
          <w:color w:val="000000"/>
        </w:rPr>
        <w:t xml:space="preserve"> Eventuais retrabalhos da Contratada, </w:t>
      </w:r>
      <w:r w:rsidR="00217F8C">
        <w:rPr>
          <w:rFonts w:cs="Arial"/>
          <w:color w:val="000000"/>
        </w:rPr>
        <w:t>derivados de má qualidade dos serviços prestados</w:t>
      </w:r>
      <w:r w:rsidR="00257FE5">
        <w:rPr>
          <w:rFonts w:cs="Arial"/>
          <w:color w:val="000000"/>
        </w:rPr>
        <w:t xml:space="preserve"> originalmente</w:t>
      </w:r>
      <w:r w:rsidR="008065AC">
        <w:rPr>
          <w:rFonts w:cs="Arial"/>
          <w:color w:val="000000"/>
        </w:rPr>
        <w:t xml:space="preserve"> ou negligência</w:t>
      </w:r>
      <w:r w:rsidR="00217F8C">
        <w:rPr>
          <w:rFonts w:cs="Arial"/>
          <w:color w:val="000000"/>
        </w:rPr>
        <w:t xml:space="preserve">, </w:t>
      </w:r>
      <w:r w:rsidR="00257FE5">
        <w:rPr>
          <w:rFonts w:cs="Arial"/>
          <w:color w:val="000000"/>
        </w:rPr>
        <w:t xml:space="preserve">sob análise da Fiscalização, </w:t>
      </w:r>
      <w:r w:rsidR="003F4D6E">
        <w:rPr>
          <w:rFonts w:cs="Arial"/>
          <w:color w:val="000000"/>
        </w:rPr>
        <w:t>n</w:t>
      </w:r>
      <w:r w:rsidR="00257FE5">
        <w:rPr>
          <w:rFonts w:cs="Arial"/>
          <w:color w:val="000000"/>
        </w:rPr>
        <w:t xml:space="preserve">ão serão </w:t>
      </w:r>
      <w:r w:rsidR="003F4D6E">
        <w:rPr>
          <w:rFonts w:cs="Arial"/>
          <w:color w:val="000000"/>
        </w:rPr>
        <w:t>passíveis</w:t>
      </w:r>
      <w:r w:rsidR="00257FE5">
        <w:rPr>
          <w:rFonts w:cs="Arial"/>
          <w:color w:val="000000"/>
        </w:rPr>
        <w:t xml:space="preserve"> de medição e serão de completa responsabilidade e ônus da Contratada</w:t>
      </w:r>
      <w:r w:rsidR="006230C2">
        <w:rPr>
          <w:rFonts w:cs="Arial"/>
          <w:color w:val="000000"/>
        </w:rPr>
        <w:t>.</w:t>
      </w:r>
    </w:p>
    <w:p w14:paraId="791252A4" w14:textId="7777777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sectPr w:rsidR="003252E4" w:rsidRPr="000B7DA5" w:rsidSect="000A153E">
          <w:headerReference w:type="default" r:id="rId21"/>
          <w:footerReference w:type="default" r:id="rId22"/>
          <w:pgSz w:w="11906" w:h="16838"/>
          <w:pgMar w:top="1418" w:right="1701" w:bottom="1418" w:left="1701" w:header="425" w:footer="709" w:gutter="0"/>
          <w:cols w:space="708"/>
          <w:docGrid w:linePitch="360"/>
        </w:sectPr>
      </w:pPr>
      <w:r w:rsidRPr="000B7DA5">
        <w:rPr>
          <w:rFonts w:cs="Arial"/>
          <w:color w:val="000000"/>
        </w:rPr>
        <w:t>No Quadro a seguir são apontadas as informações de metodologia de medições dos indicadores e a sua meta.</w:t>
      </w:r>
      <w:bookmarkEnd w:id="22"/>
    </w:p>
    <w:p w14:paraId="064244F5" w14:textId="4B871847" w:rsidR="00DC2454" w:rsidRPr="00DC2454" w:rsidRDefault="003252E4" w:rsidP="00DC2454">
      <w:pPr>
        <w:pStyle w:val="Legenda"/>
        <w:rPr>
          <w:rFonts w:cs="Arial"/>
          <w:b w:val="0"/>
          <w:bCs/>
          <w:color w:val="000000" w:themeColor="text1"/>
          <w:sz w:val="18"/>
          <w:szCs w:val="18"/>
        </w:rPr>
      </w:pPr>
      <w:r w:rsidRPr="00290770">
        <w:rPr>
          <w:rFonts w:cs="Arial"/>
          <w:color w:val="000000" w:themeColor="text1"/>
          <w:sz w:val="18"/>
          <w:szCs w:val="18"/>
        </w:rPr>
        <w:lastRenderedPageBreak/>
        <w:t>Quadro</w:t>
      </w:r>
      <w:r w:rsidRPr="00290770">
        <w:rPr>
          <w:rFonts w:cs="Arial"/>
          <w:noProof/>
          <w:color w:val="000000" w:themeColor="text1"/>
          <w:sz w:val="18"/>
          <w:szCs w:val="18"/>
        </w:rPr>
        <w:t>.</w:t>
      </w:r>
      <w:r w:rsidRPr="00290770">
        <w:rPr>
          <w:rFonts w:cs="Arial"/>
          <w:b w:val="0"/>
          <w:bCs/>
          <w:color w:val="000000" w:themeColor="text1"/>
          <w:sz w:val="18"/>
          <w:szCs w:val="18"/>
        </w:rPr>
        <w:t xml:space="preserve"> Informações </w:t>
      </w:r>
      <w:r w:rsidR="00DC2454">
        <w:rPr>
          <w:rFonts w:cs="Arial"/>
          <w:b w:val="0"/>
          <w:bCs/>
          <w:color w:val="000000" w:themeColor="text1"/>
          <w:sz w:val="18"/>
          <w:szCs w:val="18"/>
        </w:rPr>
        <w:t xml:space="preserve">detalhadas da metodologia de </w:t>
      </w:r>
      <w:r w:rsidRPr="00290770">
        <w:rPr>
          <w:rFonts w:cs="Arial"/>
          <w:b w:val="0"/>
          <w:bCs/>
          <w:color w:val="000000" w:themeColor="text1"/>
          <w:sz w:val="18"/>
          <w:szCs w:val="18"/>
        </w:rPr>
        <w:t>medições dos indicadores de qualidade e metas do</w:t>
      </w:r>
      <w:r w:rsidR="004A6482">
        <w:rPr>
          <w:rFonts w:cs="Arial"/>
          <w:b w:val="0"/>
          <w:bCs/>
          <w:color w:val="000000" w:themeColor="text1"/>
          <w:sz w:val="18"/>
          <w:szCs w:val="18"/>
        </w:rPr>
        <w:t>s indicadores</w:t>
      </w:r>
    </w:p>
    <w:p w14:paraId="1DD765C2" w14:textId="2BF02A97" w:rsidR="00DC2454" w:rsidRDefault="004A6482" w:rsidP="004A6482">
      <w:pPr>
        <w:tabs>
          <w:tab w:val="left" w:pos="13467"/>
        </w:tabs>
      </w:pPr>
      <w:r>
        <w:rPr>
          <w:noProof/>
          <w:lang w:eastAsia="pt-BR"/>
        </w:rPr>
        <w:drawing>
          <wp:inline distT="0" distB="0" distL="0" distR="0" wp14:anchorId="379EBBCC" wp14:editId="296B8289">
            <wp:extent cx="8666329" cy="4748570"/>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182" t="30579" r="23855" b="17802"/>
                    <a:stretch/>
                  </pic:blipFill>
                  <pic:spPr bwMode="auto">
                    <a:xfrm>
                      <a:off x="0" y="0"/>
                      <a:ext cx="8703501" cy="4768938"/>
                    </a:xfrm>
                    <a:prstGeom prst="rect">
                      <a:avLst/>
                    </a:prstGeom>
                    <a:ln>
                      <a:noFill/>
                    </a:ln>
                    <a:extLst>
                      <a:ext uri="{53640926-AAD7-44D8-BBD7-CCE9431645EC}">
                        <a14:shadowObscured xmlns:a14="http://schemas.microsoft.com/office/drawing/2010/main"/>
                      </a:ext>
                    </a:extLst>
                  </pic:spPr>
                </pic:pic>
              </a:graphicData>
            </a:graphic>
          </wp:inline>
        </w:drawing>
      </w:r>
    </w:p>
    <w:p w14:paraId="1FEFA022" w14:textId="3D990343" w:rsidR="004A6482" w:rsidRDefault="004A6482" w:rsidP="004A6482">
      <w:pPr>
        <w:tabs>
          <w:tab w:val="left" w:pos="13325"/>
          <w:tab w:val="left" w:pos="13608"/>
        </w:tabs>
      </w:pPr>
      <w:r>
        <w:rPr>
          <w:noProof/>
          <w:lang w:eastAsia="pt-BR"/>
        </w:rPr>
        <w:lastRenderedPageBreak/>
        <w:drawing>
          <wp:inline distT="0" distB="0" distL="0" distR="0" wp14:anchorId="321F079E" wp14:editId="5940CB4B">
            <wp:extent cx="8717000" cy="3930555"/>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180" t="26210" r="23699" b="31186"/>
                    <a:stretch/>
                  </pic:blipFill>
                  <pic:spPr bwMode="auto">
                    <a:xfrm>
                      <a:off x="0" y="0"/>
                      <a:ext cx="8747463" cy="3944291"/>
                    </a:xfrm>
                    <a:prstGeom prst="rect">
                      <a:avLst/>
                    </a:prstGeom>
                    <a:ln>
                      <a:noFill/>
                    </a:ln>
                    <a:extLst>
                      <a:ext uri="{53640926-AAD7-44D8-BBD7-CCE9431645EC}">
                        <a14:shadowObscured xmlns:a14="http://schemas.microsoft.com/office/drawing/2010/main"/>
                      </a:ext>
                    </a:extLst>
                  </pic:spPr>
                </pic:pic>
              </a:graphicData>
            </a:graphic>
          </wp:inline>
        </w:drawing>
      </w:r>
    </w:p>
    <w:p w14:paraId="49CC94BD" w14:textId="3CB5990C" w:rsidR="004A6482" w:rsidRDefault="004A6482" w:rsidP="004A6482">
      <w:pPr>
        <w:tabs>
          <w:tab w:val="left" w:pos="13325"/>
          <w:tab w:val="left" w:pos="14002"/>
        </w:tabs>
      </w:pPr>
      <w:r>
        <w:rPr>
          <w:noProof/>
          <w:lang w:eastAsia="pt-BR"/>
        </w:rPr>
        <w:lastRenderedPageBreak/>
        <w:drawing>
          <wp:inline distT="0" distB="0" distL="0" distR="0" wp14:anchorId="1DBD2506" wp14:editId="41F62194">
            <wp:extent cx="8750160" cy="2715904"/>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025" t="27030" r="23553" b="43477"/>
                    <a:stretch/>
                  </pic:blipFill>
                  <pic:spPr bwMode="auto">
                    <a:xfrm>
                      <a:off x="0" y="0"/>
                      <a:ext cx="8830171" cy="2740738"/>
                    </a:xfrm>
                    <a:prstGeom prst="rect">
                      <a:avLst/>
                    </a:prstGeom>
                    <a:ln>
                      <a:noFill/>
                    </a:ln>
                    <a:extLst>
                      <a:ext uri="{53640926-AAD7-44D8-BBD7-CCE9431645EC}">
                        <a14:shadowObscured xmlns:a14="http://schemas.microsoft.com/office/drawing/2010/main"/>
                      </a:ext>
                    </a:extLst>
                  </pic:spPr>
                </pic:pic>
              </a:graphicData>
            </a:graphic>
          </wp:inline>
        </w:drawing>
      </w:r>
    </w:p>
    <w:p w14:paraId="0A4129F8" w14:textId="77777777" w:rsidR="003252E4" w:rsidRPr="00290770" w:rsidRDefault="003252E4" w:rsidP="003252E4">
      <w:pPr>
        <w:spacing w:before="0" w:after="160" w:line="259" w:lineRule="auto"/>
        <w:rPr>
          <w:rFonts w:cs="Arial"/>
          <w:color w:val="000000"/>
          <w:sz w:val="18"/>
          <w:szCs w:val="18"/>
        </w:rPr>
        <w:sectPr w:rsidR="003252E4" w:rsidRPr="00290770" w:rsidSect="00F00FD6">
          <w:headerReference w:type="default" r:id="rId26"/>
          <w:pgSz w:w="16838" w:h="11906" w:orient="landscape"/>
          <w:pgMar w:top="1701" w:right="1418" w:bottom="1701" w:left="1418" w:header="425" w:footer="709" w:gutter="0"/>
          <w:cols w:space="708"/>
          <w:docGrid w:linePitch="360"/>
        </w:sectPr>
      </w:pPr>
    </w:p>
    <w:p w14:paraId="00F3C918" w14:textId="77777777" w:rsidR="003252E4" w:rsidRPr="006C6D45" w:rsidRDefault="003252E4" w:rsidP="003252E4">
      <w:pPr>
        <w:pStyle w:val="Corpodetexto2"/>
        <w:tabs>
          <w:tab w:val="left" w:pos="0"/>
          <w:tab w:val="left" w:pos="284"/>
          <w:tab w:val="left" w:pos="567"/>
        </w:tabs>
        <w:spacing w:before="100" w:beforeAutospacing="1" w:after="100" w:afterAutospacing="1" w:line="360" w:lineRule="auto"/>
        <w:jc w:val="both"/>
        <w:rPr>
          <w:rFonts w:cs="Arial"/>
          <w:b/>
          <w:bCs/>
        </w:rPr>
      </w:pPr>
    </w:p>
    <w:p w14:paraId="23764176"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ind w:left="0" w:firstLine="0"/>
        <w:jc w:val="both"/>
        <w:rPr>
          <w:rFonts w:cs="Arial"/>
          <w:b/>
          <w:bCs/>
          <w:sz w:val="28"/>
          <w:szCs w:val="28"/>
        </w:rPr>
      </w:pPr>
      <w:r w:rsidRPr="00186612">
        <w:rPr>
          <w:rFonts w:cs="Arial"/>
          <w:b/>
          <w:bCs/>
          <w:color w:val="000000"/>
          <w:sz w:val="28"/>
          <w:szCs w:val="28"/>
        </w:rPr>
        <w:t>INDICADORES ECOLÓGICOS A SEREM ATINGIDOS</w:t>
      </w:r>
    </w:p>
    <w:p w14:paraId="0ABA1800" w14:textId="623728B1"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4" w:name="_Hlk65485368"/>
      <w:r w:rsidRPr="000B7DA5">
        <w:rPr>
          <w:rFonts w:cs="Arial"/>
          <w:color w:val="000000"/>
        </w:rPr>
        <w:t>Os indicadores ecológicos são parâmetros que devem ser atingidos ao final do processo de restauração florestal e, portanto, deve ser de conhecimento da</w:t>
      </w:r>
      <w:r w:rsidR="0039582E">
        <w:rPr>
          <w:rFonts w:cs="Arial"/>
          <w:color w:val="000000"/>
        </w:rPr>
        <w:t>s</w:t>
      </w:r>
      <w:r w:rsidRPr="000B7DA5">
        <w:rPr>
          <w:rFonts w:cs="Arial"/>
          <w:color w:val="000000"/>
        </w:rPr>
        <w:t xml:space="preserve"> PROPONENTE</w:t>
      </w:r>
      <w:r w:rsidR="0039582E">
        <w:rPr>
          <w:rFonts w:cs="Arial"/>
          <w:color w:val="000000"/>
        </w:rPr>
        <w:t>S</w:t>
      </w:r>
      <w:r w:rsidRPr="000B7DA5">
        <w:rPr>
          <w:rFonts w:cs="Arial"/>
          <w:color w:val="000000"/>
        </w:rPr>
        <w:t>, pois será cobrada pelo seu atendimento</w:t>
      </w:r>
      <w:r w:rsidR="0039582E">
        <w:rPr>
          <w:rFonts w:cs="Arial"/>
          <w:color w:val="000000"/>
        </w:rPr>
        <w:t xml:space="preserve"> após a contratação</w:t>
      </w:r>
      <w:r w:rsidRPr="000B7DA5">
        <w:rPr>
          <w:rFonts w:cs="Arial"/>
          <w:color w:val="000000"/>
        </w:rPr>
        <w:t>.</w:t>
      </w:r>
    </w:p>
    <w:p w14:paraId="08415326" w14:textId="1EBE08EF" w:rsidR="003252E4" w:rsidRPr="000B7DA5" w:rsidRDefault="00FA6E6C" w:rsidP="003252E4">
      <w:pPr>
        <w:autoSpaceDE w:val="0"/>
        <w:autoSpaceDN w:val="0"/>
        <w:adjustRightInd w:val="0"/>
        <w:spacing w:before="100" w:beforeAutospacing="1" w:after="100" w:afterAutospacing="1" w:line="360" w:lineRule="auto"/>
        <w:jc w:val="both"/>
        <w:rPr>
          <w:rFonts w:cs="Arial"/>
          <w:color w:val="000000"/>
        </w:rPr>
      </w:pPr>
      <w:r>
        <w:rPr>
          <w:rFonts w:cs="Arial"/>
          <w:color w:val="000000"/>
        </w:rPr>
        <w:t>O</w:t>
      </w:r>
      <w:r w:rsidR="003252E4" w:rsidRPr="000B7DA5">
        <w:rPr>
          <w:rFonts w:cs="Arial"/>
          <w:color w:val="000000"/>
        </w:rPr>
        <w:t xml:space="preserve">s indicadores </w:t>
      </w:r>
      <w:r>
        <w:rPr>
          <w:rFonts w:cs="Arial"/>
          <w:color w:val="000000"/>
        </w:rPr>
        <w:t xml:space="preserve">ecológicos </w:t>
      </w:r>
      <w:r w:rsidR="003252E4" w:rsidRPr="000B7DA5">
        <w:rPr>
          <w:rFonts w:cs="Arial"/>
          <w:color w:val="000000"/>
        </w:rPr>
        <w:t>de efetividade da recuperação da vegetação nativa deverão ser levados em consideração, conforme previsto no âmbito do programa e deverão ser avaliados levando-se em consideração os cenários apresentados anteriormente, referente ao potencial de regeneração das áreas, seu grau de impacto, características do entorno e potencial de resiliência do ambiente.</w:t>
      </w:r>
      <w:r>
        <w:rPr>
          <w:rFonts w:cs="Arial"/>
          <w:color w:val="000000"/>
        </w:rPr>
        <w:t xml:space="preserve"> </w:t>
      </w:r>
      <w:r w:rsidR="003252E4" w:rsidRPr="000B7DA5">
        <w:rPr>
          <w:rFonts w:cs="Arial"/>
        </w:rPr>
        <w:t xml:space="preserve">Sendo assim, para cada cenário deverão ser considerados diferentes critérios de avaliação dos indicadores elencados, tais como: </w:t>
      </w:r>
      <w:r>
        <w:rPr>
          <w:rFonts w:cs="Arial"/>
        </w:rPr>
        <w:t xml:space="preserve">riqueza </w:t>
      </w:r>
      <w:r w:rsidR="003252E4" w:rsidRPr="000B7DA5">
        <w:rPr>
          <w:rFonts w:cs="Arial"/>
        </w:rPr>
        <w:t>de espécies, densidade de regenerantes</w:t>
      </w:r>
      <w:r>
        <w:rPr>
          <w:rFonts w:cs="Arial"/>
        </w:rPr>
        <w:t xml:space="preserve"> e </w:t>
      </w:r>
      <w:r w:rsidR="003252E4" w:rsidRPr="000B7DA5">
        <w:rPr>
          <w:rFonts w:cs="Arial"/>
        </w:rPr>
        <w:t>cobertura d</w:t>
      </w:r>
      <w:r>
        <w:rPr>
          <w:rFonts w:cs="Arial"/>
        </w:rPr>
        <w:t>o dossel</w:t>
      </w:r>
      <w:r w:rsidR="003252E4" w:rsidRPr="000B7DA5">
        <w:rPr>
          <w:rFonts w:cs="Arial"/>
        </w:rPr>
        <w:t>. De acordo com o Quadro a seguir, estão apresentados os cenários, as modalidades de recuperação da vegetação nativa, os indicadores e resultados esperados.</w:t>
      </w:r>
    </w:p>
    <w:bookmarkEnd w:id="24"/>
    <w:p w14:paraId="4D1F893F" w14:textId="77777777" w:rsidR="003252E4" w:rsidRDefault="003252E4" w:rsidP="003252E4">
      <w:pPr>
        <w:spacing w:before="0" w:after="160" w:line="259" w:lineRule="auto"/>
        <w:rPr>
          <w:rFonts w:cs="Arial"/>
          <w:bCs/>
          <w:sz w:val="22"/>
          <w:szCs w:val="22"/>
        </w:rPr>
      </w:pPr>
      <w:r>
        <w:rPr>
          <w:rFonts w:cs="Arial"/>
          <w:bCs/>
          <w:sz w:val="22"/>
          <w:szCs w:val="22"/>
        </w:rPr>
        <w:br w:type="page"/>
      </w:r>
    </w:p>
    <w:p w14:paraId="4DE10D11" w14:textId="77777777" w:rsidR="003252E4" w:rsidRDefault="003252E4" w:rsidP="003252E4">
      <w:pPr>
        <w:spacing w:before="100" w:beforeAutospacing="1" w:after="100" w:afterAutospacing="1" w:line="360" w:lineRule="auto"/>
        <w:rPr>
          <w:rFonts w:cs="Arial"/>
          <w:bCs/>
          <w:sz w:val="22"/>
          <w:szCs w:val="22"/>
        </w:rPr>
        <w:sectPr w:rsidR="003252E4" w:rsidSect="00F00FD6">
          <w:pgSz w:w="11906" w:h="16838"/>
          <w:pgMar w:top="1418" w:right="1701" w:bottom="1418" w:left="1701" w:header="425" w:footer="709" w:gutter="0"/>
          <w:cols w:space="708"/>
          <w:docGrid w:linePitch="360"/>
        </w:sectPr>
      </w:pPr>
    </w:p>
    <w:p w14:paraId="4DBF18CC" w14:textId="09B7D6EA" w:rsidR="003252E4" w:rsidRPr="00290770" w:rsidRDefault="003252E4" w:rsidP="003252E4">
      <w:pPr>
        <w:spacing w:before="100" w:beforeAutospacing="1" w:after="100" w:afterAutospacing="1" w:line="360" w:lineRule="auto"/>
        <w:rPr>
          <w:rFonts w:cs="Arial"/>
          <w:bCs/>
          <w:sz w:val="18"/>
          <w:szCs w:val="18"/>
        </w:rPr>
      </w:pPr>
      <w:r w:rsidRPr="00290770">
        <w:rPr>
          <w:rFonts w:cs="Arial"/>
          <w:b/>
          <w:sz w:val="18"/>
          <w:szCs w:val="18"/>
        </w:rPr>
        <w:lastRenderedPageBreak/>
        <w:t>Quadro.</w:t>
      </w:r>
      <w:r w:rsidRPr="00290770">
        <w:rPr>
          <w:rFonts w:cs="Arial"/>
          <w:bCs/>
          <w:sz w:val="18"/>
          <w:szCs w:val="18"/>
        </w:rPr>
        <w:t xml:space="preserve"> Referência de cenários, modalidades, indicadores ecológicos e resultados esperados em 4 anos, após a implantação das práticas de restauração florestal.</w:t>
      </w:r>
    </w:p>
    <w:p w14:paraId="372718DC" w14:textId="7B698373" w:rsidR="003252E4" w:rsidRDefault="004A6482" w:rsidP="000A22D6">
      <w:pPr>
        <w:spacing w:before="100" w:beforeAutospacing="1" w:after="100" w:afterAutospacing="1" w:line="360" w:lineRule="auto"/>
        <w:jc w:val="center"/>
        <w:rPr>
          <w:rFonts w:cs="Arial"/>
          <w:bCs/>
          <w:color w:val="FF0000"/>
          <w:sz w:val="18"/>
          <w:szCs w:val="18"/>
        </w:rPr>
      </w:pPr>
      <w:r>
        <w:rPr>
          <w:noProof/>
          <w:lang w:eastAsia="pt-BR"/>
        </w:rPr>
        <w:drawing>
          <wp:inline distT="0" distB="0" distL="0" distR="0" wp14:anchorId="48403C66" wp14:editId="19E4CFAF">
            <wp:extent cx="6410325" cy="495363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89" t="29486" r="41937" b="22992"/>
                    <a:stretch/>
                  </pic:blipFill>
                  <pic:spPr bwMode="auto">
                    <a:xfrm>
                      <a:off x="0" y="0"/>
                      <a:ext cx="6442163" cy="4978238"/>
                    </a:xfrm>
                    <a:prstGeom prst="rect">
                      <a:avLst/>
                    </a:prstGeom>
                    <a:ln>
                      <a:noFill/>
                    </a:ln>
                    <a:extLst>
                      <a:ext uri="{53640926-AAD7-44D8-BBD7-CCE9431645EC}">
                        <a14:shadowObscured xmlns:a14="http://schemas.microsoft.com/office/drawing/2010/main"/>
                      </a:ext>
                    </a:extLst>
                  </pic:spPr>
                </pic:pic>
              </a:graphicData>
            </a:graphic>
          </wp:inline>
        </w:drawing>
      </w:r>
    </w:p>
    <w:p w14:paraId="1C43E72A" w14:textId="4029953E" w:rsidR="004A6482" w:rsidRPr="003252E4" w:rsidRDefault="000A22D6" w:rsidP="003A176F">
      <w:pPr>
        <w:spacing w:before="100" w:beforeAutospacing="1" w:after="100" w:afterAutospacing="1" w:line="360" w:lineRule="auto"/>
        <w:jc w:val="center"/>
        <w:rPr>
          <w:rFonts w:cs="Arial"/>
          <w:bCs/>
          <w:color w:val="FF0000"/>
          <w:sz w:val="18"/>
          <w:szCs w:val="18"/>
        </w:rPr>
      </w:pPr>
      <w:r>
        <w:rPr>
          <w:noProof/>
          <w:lang w:eastAsia="pt-BR"/>
        </w:rPr>
        <w:lastRenderedPageBreak/>
        <w:drawing>
          <wp:inline distT="0" distB="0" distL="0" distR="0" wp14:anchorId="164F3196" wp14:editId="0CAF184B">
            <wp:extent cx="6572250" cy="317944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719" t="33582" r="42369" b="36377"/>
                    <a:stretch/>
                  </pic:blipFill>
                  <pic:spPr bwMode="auto">
                    <a:xfrm>
                      <a:off x="0" y="0"/>
                      <a:ext cx="6592991" cy="3189479"/>
                    </a:xfrm>
                    <a:prstGeom prst="rect">
                      <a:avLst/>
                    </a:prstGeom>
                    <a:ln>
                      <a:noFill/>
                    </a:ln>
                    <a:extLst>
                      <a:ext uri="{53640926-AAD7-44D8-BBD7-CCE9431645EC}">
                        <a14:shadowObscured xmlns:a14="http://schemas.microsoft.com/office/drawing/2010/main"/>
                      </a:ext>
                    </a:extLst>
                  </pic:spPr>
                </pic:pic>
              </a:graphicData>
            </a:graphic>
          </wp:inline>
        </w:drawing>
      </w:r>
    </w:p>
    <w:p w14:paraId="71F18616" w14:textId="361B739E" w:rsidR="003252E4" w:rsidRPr="00290770" w:rsidRDefault="003252E4" w:rsidP="003252E4">
      <w:pPr>
        <w:spacing w:before="100" w:beforeAutospacing="1" w:after="100" w:afterAutospacing="1" w:line="360" w:lineRule="auto"/>
        <w:rPr>
          <w:rFonts w:cs="Arial"/>
          <w:bCs/>
          <w:sz w:val="18"/>
          <w:szCs w:val="18"/>
        </w:rPr>
      </w:pPr>
      <w:r w:rsidRPr="00290770">
        <w:rPr>
          <w:rFonts w:cs="Arial"/>
          <w:bCs/>
          <w:sz w:val="18"/>
          <w:szCs w:val="18"/>
        </w:rPr>
        <w:br w:type="page"/>
      </w:r>
    </w:p>
    <w:p w14:paraId="59B1F5D9" w14:textId="77777777" w:rsidR="003252E4" w:rsidRPr="00290770" w:rsidRDefault="003252E4" w:rsidP="003252E4">
      <w:pPr>
        <w:spacing w:before="100" w:beforeAutospacing="1" w:after="100" w:afterAutospacing="1" w:line="360" w:lineRule="auto"/>
        <w:rPr>
          <w:rFonts w:cs="Arial"/>
          <w:bCs/>
          <w:sz w:val="18"/>
          <w:szCs w:val="18"/>
        </w:rPr>
        <w:sectPr w:rsidR="003252E4" w:rsidRPr="00290770" w:rsidSect="00F00FD6">
          <w:pgSz w:w="16838" w:h="11906" w:orient="landscape"/>
          <w:pgMar w:top="1701" w:right="1418" w:bottom="1701" w:left="1418" w:header="425" w:footer="709" w:gutter="0"/>
          <w:cols w:space="708"/>
          <w:docGrid w:linePitch="360"/>
        </w:sectPr>
      </w:pPr>
    </w:p>
    <w:p w14:paraId="1B31696A" w14:textId="77777777" w:rsidR="003252E4" w:rsidRPr="0088238E" w:rsidRDefault="003252E4" w:rsidP="003252E4">
      <w:pPr>
        <w:pStyle w:val="Corpodetexto2"/>
        <w:tabs>
          <w:tab w:val="left" w:pos="0"/>
          <w:tab w:val="left" w:pos="426"/>
        </w:tabs>
        <w:spacing w:before="100" w:beforeAutospacing="1" w:after="100" w:afterAutospacing="1" w:line="360" w:lineRule="auto"/>
        <w:jc w:val="both"/>
        <w:rPr>
          <w:rFonts w:cs="Arial"/>
          <w:b/>
          <w:bCs/>
          <w:sz w:val="28"/>
          <w:szCs w:val="28"/>
        </w:rPr>
      </w:pPr>
      <w:r w:rsidRPr="006C34D7">
        <w:rPr>
          <w:rFonts w:cs="Arial"/>
          <w:b/>
          <w:bCs/>
          <w:sz w:val="28"/>
          <w:szCs w:val="28"/>
        </w:rPr>
        <w:lastRenderedPageBreak/>
        <w:t>4.4.2.</w:t>
      </w:r>
      <w:r>
        <w:rPr>
          <w:rFonts w:cs="Arial"/>
          <w:b/>
          <w:bCs/>
          <w:sz w:val="28"/>
          <w:szCs w:val="28"/>
        </w:rPr>
        <w:t>2</w:t>
      </w:r>
      <w:r w:rsidRPr="006C34D7">
        <w:rPr>
          <w:rFonts w:cs="Arial"/>
          <w:b/>
          <w:bCs/>
          <w:sz w:val="28"/>
          <w:szCs w:val="28"/>
        </w:rPr>
        <w:t xml:space="preserve">. </w:t>
      </w:r>
      <w:r w:rsidRPr="0088238E">
        <w:rPr>
          <w:rFonts w:cs="Arial"/>
          <w:b/>
          <w:sz w:val="28"/>
          <w:szCs w:val="28"/>
          <w:lang w:val="pt-PT"/>
        </w:rPr>
        <w:t xml:space="preserve">SUBPROJETO DE </w:t>
      </w:r>
      <w:r>
        <w:rPr>
          <w:rFonts w:cs="Arial"/>
          <w:b/>
          <w:sz w:val="28"/>
          <w:szCs w:val="28"/>
          <w:lang w:val="pt-PT"/>
        </w:rPr>
        <w:t>BARRAGINHAS</w:t>
      </w:r>
    </w:p>
    <w:p w14:paraId="51A5CA58"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barraginhas (ou caixas secas) deverão ser realizados para pequenos e médios produtores/proprietários sempre para áreas de relevante importância ao aporte de sedimento e que necessitam uma remediação imediata. Neste caso, deverão ser previstas apenas duas barraginhas por propriedade, considerando 4 horas x máquina para a instalação da(s) barraginha(s) (ou caixa(s) seca(s), prevendo soluções técnicas relacionados à infliltração de água.</w:t>
      </w:r>
    </w:p>
    <w:p w14:paraId="60506CB5"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A implantação de barraginhas deverá ser priorizada, apesar de utilizar mais horas/máquina quando comparada às instalações de caixa seca, por se manter mais funcional por mais tempo e com menos práticas de manutenção associadas, contrário ao que acontece com a implantação de caixa seca, que demanda menos horas/máquinas, mas deve ser instalada em local visível e demanda mais práticas de manutenções.</w:t>
      </w:r>
    </w:p>
    <w:p w14:paraId="08673453"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Os subprojetos deverão ser sucintos e práticos para implantação em campo e conter:</w:t>
      </w:r>
    </w:p>
    <w:p w14:paraId="7A4EFC16"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4329D114"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3646B41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 xml:space="preserve">Mapa do(s) loca(ais) na propriedade onde a(s) </w:t>
      </w:r>
      <w:proofErr w:type="spellStart"/>
      <w:r w:rsidRPr="00A21E52">
        <w:rPr>
          <w:rFonts w:ascii="Arial" w:hAnsi="Arial" w:cs="Arial"/>
          <w:sz w:val="20"/>
          <w:szCs w:val="20"/>
        </w:rPr>
        <w:t>barraginha</w:t>
      </w:r>
      <w:proofErr w:type="spellEnd"/>
      <w:r w:rsidRPr="00A21E52">
        <w:rPr>
          <w:rFonts w:ascii="Arial" w:hAnsi="Arial" w:cs="Arial"/>
          <w:sz w:val="20"/>
          <w:szCs w:val="20"/>
        </w:rPr>
        <w:t>(s) se encontra(</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5178EA8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26C9C151"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250A0177"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0BE6FF2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37D8767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06452BD1" w14:textId="186A22B9"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40871082" w14:textId="30918931" w:rsidR="00544A19" w:rsidRDefault="008065AC" w:rsidP="00544A19">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 xml:space="preserve">elaboração de projeto </w:t>
      </w:r>
      <w:r w:rsidRPr="00845C0E">
        <w:rPr>
          <w:rFonts w:cs="Arial"/>
          <w:i/>
          <w:iCs/>
          <w:color w:val="000000" w:themeColor="text1"/>
          <w:u w:val="single"/>
        </w:rPr>
        <w:t>(PIP),</w:t>
      </w:r>
      <w:r w:rsidRPr="008065AC">
        <w:rPr>
          <w:rFonts w:cs="Arial"/>
          <w:i/>
          <w:iCs/>
          <w:color w:val="000000" w:themeColor="text1"/>
          <w:u w:val="single"/>
        </w:rPr>
        <w:t xml:space="preserve">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a este diluídos no valor unitário ofertado no </w:t>
      </w:r>
      <w:r w:rsidR="00544A19" w:rsidRPr="008065AC">
        <w:rPr>
          <w:rFonts w:cs="Arial"/>
          <w:i/>
          <w:iCs/>
          <w:color w:val="000000" w:themeColor="text1"/>
          <w:u w:val="single"/>
        </w:rPr>
        <w:t>ite</w:t>
      </w:r>
      <w:r w:rsidR="00544A19">
        <w:rPr>
          <w:rFonts w:cs="Arial"/>
          <w:i/>
          <w:iCs/>
          <w:color w:val="000000" w:themeColor="text1"/>
          <w:u w:val="single"/>
        </w:rPr>
        <w:t>m</w:t>
      </w:r>
      <w:r w:rsidR="00544A19" w:rsidRPr="008065AC">
        <w:rPr>
          <w:rFonts w:cs="Arial"/>
          <w:i/>
          <w:iCs/>
          <w:color w:val="000000" w:themeColor="text1"/>
          <w:u w:val="single"/>
        </w:rPr>
        <w:t xml:space="preserve"> 2.</w:t>
      </w:r>
      <w:r w:rsidR="00544A19">
        <w:rPr>
          <w:rFonts w:cs="Arial"/>
          <w:i/>
          <w:iCs/>
          <w:color w:val="000000" w:themeColor="text1"/>
          <w:u w:val="single"/>
        </w:rPr>
        <w:t>4, 40.4, 78.4, 116.4, 154.4, 192.4</w:t>
      </w:r>
      <w:r w:rsidR="004535E1">
        <w:rPr>
          <w:rFonts w:cs="Arial"/>
          <w:i/>
          <w:iCs/>
          <w:color w:val="000000" w:themeColor="text1"/>
          <w:u w:val="single"/>
        </w:rPr>
        <w:t xml:space="preserve"> d</w:t>
      </w:r>
      <w:r w:rsidR="002416C3">
        <w:rPr>
          <w:rFonts w:cs="Arial"/>
          <w:i/>
          <w:iCs/>
          <w:color w:val="000000" w:themeColor="text1"/>
          <w:u w:val="single"/>
        </w:rPr>
        <w:t>o</w:t>
      </w:r>
      <w:r w:rsidR="004535E1">
        <w:rPr>
          <w:rFonts w:cs="Arial"/>
          <w:i/>
          <w:iCs/>
          <w:color w:val="000000" w:themeColor="text1"/>
          <w:u w:val="single"/>
        </w:rPr>
        <w:t xml:space="preserve"> QQP – Quadro de Quantidades e preços</w:t>
      </w:r>
      <w:r w:rsidR="00544A19">
        <w:rPr>
          <w:rFonts w:cs="Arial"/>
          <w:i/>
          <w:iCs/>
          <w:color w:val="000000" w:themeColor="text1"/>
          <w:u w:val="single"/>
        </w:rPr>
        <w:t>.</w:t>
      </w:r>
    </w:p>
    <w:p w14:paraId="26AEA514" w14:textId="18913374" w:rsidR="003252E4" w:rsidRPr="0088238E" w:rsidRDefault="003252E4" w:rsidP="00544A19">
      <w:pPr>
        <w:spacing w:before="100" w:beforeAutospacing="1" w:after="100" w:afterAutospacing="1" w:line="360" w:lineRule="auto"/>
        <w:jc w:val="both"/>
        <w:rPr>
          <w:rFonts w:cs="Arial"/>
          <w:b/>
          <w:bCs/>
          <w:sz w:val="28"/>
          <w:szCs w:val="28"/>
        </w:rPr>
      </w:pPr>
      <w:r>
        <w:rPr>
          <w:rFonts w:cs="Arial"/>
          <w:b/>
          <w:sz w:val="28"/>
          <w:szCs w:val="28"/>
          <w:lang w:val="pt-PT"/>
        </w:rPr>
        <w:lastRenderedPageBreak/>
        <w:t>4.4.2.3.</w:t>
      </w:r>
      <w:r w:rsidRPr="0088238E">
        <w:rPr>
          <w:rFonts w:cs="Arial"/>
          <w:b/>
          <w:sz w:val="28"/>
          <w:szCs w:val="28"/>
          <w:lang w:val="pt-PT"/>
        </w:rPr>
        <w:t xml:space="preserve">SUBPROJETO DE </w:t>
      </w:r>
      <w:r>
        <w:rPr>
          <w:rFonts w:cs="Arial"/>
          <w:b/>
          <w:sz w:val="28"/>
          <w:szCs w:val="28"/>
          <w:lang w:val="pt-PT"/>
        </w:rPr>
        <w:t>DESSEDENTAÇÃO ANIMAL</w:t>
      </w:r>
    </w:p>
    <w:p w14:paraId="14FFB3EE"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dessedentação animal deverão ser realizados sempre que o cercamento de uma nascente ou corpo hídrico impedir o uso da água por animais domésticos em pequenas e médias propriedades. Poderá ser levado em consid</w:t>
      </w:r>
      <w:r>
        <w:rPr>
          <w:rFonts w:cs="Arial"/>
          <w:bCs/>
          <w:lang w:val="pt-PT"/>
        </w:rPr>
        <w:t>e</w:t>
      </w:r>
      <w:r w:rsidRPr="00A21E52">
        <w:rPr>
          <w:rFonts w:cs="Arial"/>
          <w:bCs/>
          <w:lang w:val="pt-PT"/>
        </w:rPr>
        <w:t>ração (junto o produtor) a possibilidade do cercamento ser construído ou manejado permitindo o acesso dos animais à água mas, caso isso não aconteça o subprojeto deverá descrever e esquematizar soluções técnicas de engenharia para as obras necessárias à resolução do problema, ficando por conta do proprietário a manutenção da infraestrututa instalada.</w:t>
      </w:r>
    </w:p>
    <w:p w14:paraId="30A665C3"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deverão ser sucintos e conter:</w:t>
      </w:r>
    </w:p>
    <w:p w14:paraId="7A9ABB6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1D158A1C"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5E60268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do(s) loca(ais) na propriedade onde a(s) alternativa(s) se encontra(</w:t>
      </w:r>
      <w:proofErr w:type="spellStart"/>
      <w:r w:rsidRPr="00A21E52">
        <w:rPr>
          <w:rFonts w:ascii="Arial" w:hAnsi="Arial" w:cs="Arial"/>
          <w:sz w:val="20"/>
          <w:szCs w:val="20"/>
        </w:rPr>
        <w:t>ão</w:t>
      </w:r>
      <w:proofErr w:type="spellEnd"/>
      <w:r w:rsidRPr="00A21E52">
        <w:rPr>
          <w:rFonts w:ascii="Arial" w:hAnsi="Arial" w:cs="Arial"/>
          <w:sz w:val="20"/>
          <w:szCs w:val="20"/>
        </w:rPr>
        <w:t>);</w:t>
      </w:r>
    </w:p>
    <w:p w14:paraId="29B287B2"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410C872A"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18AA2563"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5268F33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1F489F2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400DE718" w14:textId="261C66D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70675457" w14:textId="3CBD0655" w:rsidR="003252E4" w:rsidRDefault="003252E4" w:rsidP="003252E4">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79A69F3A" w14:textId="6BC892D8" w:rsidR="00544A19" w:rsidRDefault="008065AC" w:rsidP="00544A19">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w:t>
      </w:r>
      <w:r w:rsidR="0074369B">
        <w:rPr>
          <w:rFonts w:cs="Arial"/>
          <w:i/>
          <w:iCs/>
          <w:color w:val="FF0000"/>
          <w:u w:val="single"/>
        </w:rPr>
        <w:t xml:space="preserve"> </w:t>
      </w:r>
      <w:r w:rsidR="00544A19" w:rsidRPr="008065AC">
        <w:rPr>
          <w:rFonts w:cs="Arial"/>
          <w:i/>
          <w:iCs/>
          <w:color w:val="000000" w:themeColor="text1"/>
          <w:u w:val="single"/>
        </w:rPr>
        <w:t>ite</w:t>
      </w:r>
      <w:r w:rsidR="00544A19">
        <w:rPr>
          <w:rFonts w:cs="Arial"/>
          <w:i/>
          <w:iCs/>
          <w:color w:val="000000" w:themeColor="text1"/>
          <w:u w:val="single"/>
        </w:rPr>
        <w:t>m</w:t>
      </w:r>
      <w:r w:rsidR="00544A19" w:rsidRPr="008065AC">
        <w:rPr>
          <w:rFonts w:cs="Arial"/>
          <w:i/>
          <w:iCs/>
          <w:color w:val="000000" w:themeColor="text1"/>
          <w:u w:val="single"/>
        </w:rPr>
        <w:t xml:space="preserve"> 2.</w:t>
      </w:r>
      <w:r w:rsidR="00544A19">
        <w:rPr>
          <w:rFonts w:cs="Arial"/>
          <w:i/>
          <w:iCs/>
          <w:color w:val="000000" w:themeColor="text1"/>
          <w:u w:val="single"/>
        </w:rPr>
        <w:t>4, 40.4, 78.4, 116.4, 154.4, 192.4</w:t>
      </w:r>
      <w:r w:rsidR="004535E1">
        <w:rPr>
          <w:rFonts w:cs="Arial"/>
          <w:i/>
          <w:iCs/>
          <w:color w:val="000000" w:themeColor="text1"/>
          <w:u w:val="single"/>
        </w:rPr>
        <w:t xml:space="preserve"> d</w:t>
      </w:r>
      <w:r w:rsidR="002416C3">
        <w:rPr>
          <w:rFonts w:cs="Arial"/>
          <w:i/>
          <w:iCs/>
          <w:color w:val="000000" w:themeColor="text1"/>
          <w:u w:val="single"/>
        </w:rPr>
        <w:t>o</w:t>
      </w:r>
      <w:r w:rsidR="004535E1">
        <w:rPr>
          <w:rFonts w:cs="Arial"/>
          <w:i/>
          <w:iCs/>
          <w:color w:val="000000" w:themeColor="text1"/>
          <w:u w:val="single"/>
        </w:rPr>
        <w:t xml:space="preserve"> QQP – Quadro de Quantidades e Preços</w:t>
      </w:r>
      <w:r w:rsidR="00544A19">
        <w:rPr>
          <w:rFonts w:cs="Arial"/>
          <w:i/>
          <w:iCs/>
          <w:color w:val="000000" w:themeColor="text1"/>
          <w:u w:val="single"/>
        </w:rPr>
        <w:t>.</w:t>
      </w:r>
    </w:p>
    <w:p w14:paraId="3F65A573" w14:textId="083763DE" w:rsidR="000A22D6" w:rsidRPr="00FA6E6C" w:rsidRDefault="000A22D6" w:rsidP="00544A19">
      <w:pPr>
        <w:spacing w:before="100" w:beforeAutospacing="1" w:after="100" w:afterAutospacing="1" w:line="360" w:lineRule="auto"/>
        <w:jc w:val="both"/>
        <w:rPr>
          <w:rFonts w:cs="Arial"/>
          <w:b/>
          <w:bCs/>
          <w:color w:val="000000" w:themeColor="text1"/>
          <w:sz w:val="28"/>
          <w:szCs w:val="28"/>
        </w:rPr>
      </w:pPr>
      <w:r w:rsidRPr="00FA6E6C">
        <w:rPr>
          <w:rFonts w:cs="Arial"/>
          <w:b/>
          <w:color w:val="000000" w:themeColor="text1"/>
          <w:sz w:val="28"/>
          <w:szCs w:val="28"/>
          <w:lang w:val="pt-PT"/>
        </w:rPr>
        <w:lastRenderedPageBreak/>
        <w:t>4.4.2.4.SUBPROJETO DE SANEAMENTO RURAL</w:t>
      </w:r>
    </w:p>
    <w:p w14:paraId="5359ADC6" w14:textId="109D046C"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Os subprojetos de saneamento rural, de fossas sépticas (ou solução mais adequada) de tratamento de esgoto, deverão elaborados quando o esgoto produzido pela família residente na propriedade rural comprometer a água do manancial que está sendo recuperado. Poderão utilizar tecnologias sociais, de baixo custo de manutenção para a família que reside na propriedade rural e com eficácia garantida. O subprojeto deverá compreender minimamente as soluções técnicas necessárias para resolver o problema, ser sucintos e práticos para implantação em campo, seguindo uma ordem lógica de execução, de acordo com a seguinte estrutura, mas não se limitando a:</w:t>
      </w:r>
    </w:p>
    <w:p w14:paraId="72BF5356" w14:textId="77777777" w:rsidR="006230C2" w:rsidRPr="006230C2" w:rsidRDefault="006230C2" w:rsidP="000A22D6">
      <w:pPr>
        <w:autoSpaceDE w:val="0"/>
        <w:autoSpaceDN w:val="0"/>
        <w:adjustRightInd w:val="0"/>
        <w:spacing w:before="0" w:line="360" w:lineRule="auto"/>
        <w:jc w:val="both"/>
        <w:rPr>
          <w:rFonts w:eastAsia="SimSun" w:cs="Arial"/>
          <w:color w:val="000000"/>
          <w:sz w:val="12"/>
          <w:szCs w:val="12"/>
          <w:lang w:eastAsia="pt-BR"/>
        </w:rPr>
      </w:pPr>
    </w:p>
    <w:p w14:paraId="326C75D9" w14:textId="6E13C5CA"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Mapa com indicação onde a obra acontecerá </w:t>
      </w:r>
    </w:p>
    <w:p w14:paraId="05F1D569" w14:textId="738D6EF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Solução técnica de engenharia </w:t>
      </w:r>
    </w:p>
    <w:p w14:paraId="2994CCE0" w14:textId="52B177B9"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Esquema gráfico (planta) detalhando o projeto </w:t>
      </w:r>
    </w:p>
    <w:p w14:paraId="4C847BE6" w14:textId="03C6513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Especificações técnicas da tecnologia selecionada </w:t>
      </w:r>
    </w:p>
    <w:p w14:paraId="11920E2F" w14:textId="4EE1692C"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Quadro com o quantitativo de insumos e serviços necessários </w:t>
      </w:r>
    </w:p>
    <w:p w14:paraId="2B36DC92" w14:textId="05641B5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Cronograma de implantação </w:t>
      </w:r>
    </w:p>
    <w:p w14:paraId="72B8890E" w14:textId="3CAE52C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Registros fotográficos </w:t>
      </w:r>
    </w:p>
    <w:p w14:paraId="2C6ECAE2" w14:textId="70E9C045"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Assinatura do técnico responsável </w:t>
      </w:r>
    </w:p>
    <w:p w14:paraId="316A100D" w14:textId="74528359" w:rsid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Data e assinatura de consentimento do dono da propriedade</w:t>
      </w:r>
      <w:r>
        <w:rPr>
          <w:rFonts w:ascii="Arial" w:eastAsia="SimSun" w:hAnsi="Arial" w:cs="Arial"/>
          <w:color w:val="000000"/>
        </w:rPr>
        <w:t>.</w:t>
      </w:r>
    </w:p>
    <w:p w14:paraId="6FA1E5A3" w14:textId="1125AA46"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Como anexos deverão constar a (i) instrução técnica (detalhamento) para o serviço; (</w:t>
      </w:r>
      <w:proofErr w:type="spellStart"/>
      <w:r w:rsidRPr="000A22D6">
        <w:rPr>
          <w:rFonts w:eastAsia="SimSun" w:cs="Arial"/>
          <w:color w:val="000000"/>
          <w:lang w:eastAsia="pt-BR"/>
        </w:rPr>
        <w:t>ii</w:t>
      </w:r>
      <w:proofErr w:type="spellEnd"/>
      <w:r w:rsidRPr="000A22D6">
        <w:rPr>
          <w:rFonts w:eastAsia="SimSun" w:cs="Arial"/>
          <w:color w:val="000000"/>
          <w:lang w:eastAsia="pt-BR"/>
        </w:rPr>
        <w:t>) quadro com o valor da solução adotada, insumos e serviços com valores unitários, para que se saiba quanto o projeto custou naquela propriedade; (</w:t>
      </w:r>
      <w:proofErr w:type="spellStart"/>
      <w:r w:rsidRPr="000A22D6">
        <w:rPr>
          <w:rFonts w:eastAsia="SimSun" w:cs="Arial"/>
          <w:color w:val="000000"/>
          <w:lang w:eastAsia="pt-BR"/>
        </w:rPr>
        <w:t>iii</w:t>
      </w:r>
      <w:proofErr w:type="spellEnd"/>
      <w:r w:rsidRPr="000A22D6">
        <w:rPr>
          <w:rFonts w:eastAsia="SimSun" w:cs="Arial"/>
          <w:color w:val="000000"/>
          <w:lang w:eastAsia="pt-BR"/>
        </w:rPr>
        <w:t>) memória de cálculo e; (</w:t>
      </w:r>
      <w:proofErr w:type="spellStart"/>
      <w:r w:rsidRPr="000A22D6">
        <w:rPr>
          <w:rFonts w:eastAsia="SimSun" w:cs="Arial"/>
          <w:color w:val="000000"/>
          <w:lang w:eastAsia="pt-BR"/>
        </w:rPr>
        <w:t>iv</w:t>
      </w:r>
      <w:proofErr w:type="spellEnd"/>
      <w:r w:rsidRPr="000A22D6">
        <w:rPr>
          <w:rFonts w:eastAsia="SimSun" w:cs="Arial"/>
          <w:color w:val="000000"/>
          <w:lang w:eastAsia="pt-BR"/>
        </w:rPr>
        <w:t>) base de dados.</w:t>
      </w:r>
    </w:p>
    <w:p w14:paraId="6783B314" w14:textId="692174A4" w:rsidR="000A22D6" w:rsidRDefault="000A22D6" w:rsidP="000A22D6">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4279ED4B" w14:textId="43849FF4" w:rsidR="000A22D6" w:rsidRDefault="000A22D6" w:rsidP="000A22D6">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2D980506" w14:textId="5962630A" w:rsidR="00544A19" w:rsidRDefault="008065AC" w:rsidP="00544A19">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lastRenderedPageBreak/>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 xml:space="preserve">s custos relativos a este diluídos no valor unitário ofertado no </w:t>
      </w:r>
      <w:r w:rsidR="00544A19" w:rsidRPr="008065AC">
        <w:rPr>
          <w:rFonts w:cs="Arial"/>
          <w:i/>
          <w:iCs/>
          <w:color w:val="000000" w:themeColor="text1"/>
          <w:u w:val="single"/>
        </w:rPr>
        <w:t>ite</w:t>
      </w:r>
      <w:r w:rsidR="00544A19">
        <w:rPr>
          <w:rFonts w:cs="Arial"/>
          <w:i/>
          <w:iCs/>
          <w:color w:val="000000" w:themeColor="text1"/>
          <w:u w:val="single"/>
        </w:rPr>
        <w:t>m</w:t>
      </w:r>
      <w:r w:rsidR="00544A19" w:rsidRPr="008065AC">
        <w:rPr>
          <w:rFonts w:cs="Arial"/>
          <w:i/>
          <w:iCs/>
          <w:color w:val="000000" w:themeColor="text1"/>
          <w:u w:val="single"/>
        </w:rPr>
        <w:t xml:space="preserve"> 2.</w:t>
      </w:r>
      <w:r w:rsidR="00544A19">
        <w:rPr>
          <w:rFonts w:cs="Arial"/>
          <w:i/>
          <w:iCs/>
          <w:color w:val="000000" w:themeColor="text1"/>
          <w:u w:val="single"/>
        </w:rPr>
        <w:t>4, 40.4, 78.4, 116.4, 154.4, 192.4</w:t>
      </w:r>
      <w:r w:rsidR="00A95675">
        <w:rPr>
          <w:rFonts w:cs="Arial"/>
          <w:i/>
          <w:iCs/>
          <w:color w:val="000000" w:themeColor="text1"/>
          <w:u w:val="single"/>
        </w:rPr>
        <w:t xml:space="preserve"> d</w:t>
      </w:r>
      <w:r w:rsidR="002416C3">
        <w:rPr>
          <w:rFonts w:cs="Arial"/>
          <w:i/>
          <w:iCs/>
          <w:color w:val="000000" w:themeColor="text1"/>
          <w:u w:val="single"/>
        </w:rPr>
        <w:t>o</w:t>
      </w:r>
      <w:r w:rsidR="00A95675">
        <w:rPr>
          <w:rFonts w:cs="Arial"/>
          <w:i/>
          <w:iCs/>
          <w:color w:val="000000" w:themeColor="text1"/>
          <w:u w:val="single"/>
        </w:rPr>
        <w:t xml:space="preserve"> QQP – Quadro de Quantidades e Preços.</w:t>
      </w:r>
    </w:p>
    <w:p w14:paraId="471B7887" w14:textId="77777777" w:rsidR="003252E4" w:rsidRPr="00DA038A" w:rsidRDefault="003252E4" w:rsidP="003252E4">
      <w:pPr>
        <w:tabs>
          <w:tab w:val="left" w:pos="567"/>
        </w:tabs>
        <w:spacing w:before="100" w:beforeAutospacing="1" w:after="100" w:afterAutospacing="1" w:line="360" w:lineRule="auto"/>
        <w:jc w:val="both"/>
        <w:rPr>
          <w:rFonts w:cs="Arial"/>
          <w:b/>
          <w:sz w:val="28"/>
          <w:szCs w:val="28"/>
        </w:rPr>
      </w:pPr>
      <w:r w:rsidRPr="00DA038A">
        <w:rPr>
          <w:rFonts w:cs="Arial"/>
          <w:b/>
          <w:sz w:val="28"/>
          <w:szCs w:val="28"/>
        </w:rPr>
        <w:t>4.4.</w:t>
      </w:r>
      <w:r>
        <w:rPr>
          <w:rFonts w:cs="Arial"/>
          <w:b/>
          <w:sz w:val="28"/>
          <w:szCs w:val="28"/>
        </w:rPr>
        <w:t>3</w:t>
      </w:r>
      <w:r w:rsidRPr="00DA038A">
        <w:rPr>
          <w:rFonts w:cs="Arial"/>
          <w:b/>
          <w:sz w:val="28"/>
          <w:szCs w:val="28"/>
        </w:rPr>
        <w:t>. INSTRUÇÕES E PROCEDIMENTOS PARA PADRONIZAÇÃO DE SHAPEFILES PARA INCLUSÃO DOS DADOS NO PORTAL FUNDAÇÃO RENOVA</w:t>
      </w:r>
    </w:p>
    <w:p w14:paraId="03EBB4AE" w14:textId="3EC66752" w:rsidR="003252E4" w:rsidRDefault="003252E4" w:rsidP="003252E4">
      <w:pPr>
        <w:spacing w:before="100" w:beforeAutospacing="1" w:after="100" w:afterAutospacing="1" w:line="360" w:lineRule="auto"/>
        <w:jc w:val="both"/>
        <w:rPr>
          <w:rFonts w:cs="Arial"/>
          <w:bCs/>
          <w:lang w:val="pt-PT"/>
        </w:rPr>
      </w:pPr>
      <w:r w:rsidRPr="00A21E52">
        <w:rPr>
          <w:rFonts w:cs="Arial"/>
          <w:bCs/>
          <w:lang w:val="pt-PT"/>
        </w:rPr>
        <w:t xml:space="preserve">Para elaboração dos projetos, bem como para elaboração de evidências referentes à execução dos serviços (relatórios de medição), a CONTRATADA deverá prever um profissional com habilidade em trabalhar com geoprocessamento de dados e eleboração de mapas. Para a coleta, elaboração dos dados e inclusão nos shapefiles deverá ser consultado, o documento constante do </w:t>
      </w:r>
      <w:r w:rsidRPr="00186457">
        <w:rPr>
          <w:rFonts w:cs="Arial"/>
          <w:bCs/>
          <w:lang w:val="pt-PT"/>
        </w:rPr>
        <w:t>A</w:t>
      </w:r>
      <w:r w:rsidR="00B712EF" w:rsidRPr="00186457">
        <w:rPr>
          <w:rFonts w:cs="Arial"/>
          <w:bCs/>
          <w:lang w:val="pt-PT"/>
        </w:rPr>
        <w:t>nexo II</w:t>
      </w:r>
      <w:r w:rsidRPr="00A21E52">
        <w:rPr>
          <w:rFonts w:cs="Arial"/>
          <w:bCs/>
          <w:lang w:val="pt-PT"/>
        </w:rPr>
        <w:t>, com as especificações para produção de dados geográficos da FUNDAÇÃO RENOVA, sendo que procedimentos detalhados serão entregues após assinatura do CONTRATO.</w:t>
      </w:r>
    </w:p>
    <w:p w14:paraId="761EC119" w14:textId="77777777" w:rsidR="003252E4" w:rsidRPr="00FA6E6C" w:rsidRDefault="003252E4" w:rsidP="003252E4">
      <w:pPr>
        <w:spacing w:before="100" w:beforeAutospacing="1" w:after="100" w:afterAutospacing="1" w:line="360" w:lineRule="auto"/>
        <w:jc w:val="both"/>
        <w:rPr>
          <w:rFonts w:cs="Arial"/>
          <w:b/>
          <w:color w:val="000000" w:themeColor="text1"/>
          <w:sz w:val="28"/>
          <w:szCs w:val="28"/>
          <w:lang w:val="pt-PT"/>
        </w:rPr>
      </w:pPr>
      <w:r w:rsidRPr="00FA6E6C">
        <w:rPr>
          <w:rFonts w:cs="Arial"/>
          <w:b/>
          <w:color w:val="000000" w:themeColor="text1"/>
          <w:sz w:val="28"/>
          <w:szCs w:val="28"/>
          <w:lang w:val="pt-PT"/>
        </w:rPr>
        <w:t>4.4.4. ASSISTÊNCIA TÉCNICA OPERACIONAL (ATO)</w:t>
      </w:r>
    </w:p>
    <w:p w14:paraId="2D5A6DAF" w14:textId="53ADEE34" w:rsidR="00184C1C" w:rsidRPr="00184C1C" w:rsidRDefault="00184C1C" w:rsidP="00184C1C">
      <w:pPr>
        <w:autoSpaceDE w:val="0"/>
        <w:autoSpaceDN w:val="0"/>
        <w:adjustRightInd w:val="0"/>
        <w:spacing w:before="0" w:line="360" w:lineRule="auto"/>
        <w:jc w:val="both"/>
        <w:rPr>
          <w:rFonts w:eastAsia="SimSun" w:cs="Arial"/>
          <w:color w:val="000000"/>
          <w:lang w:eastAsia="pt-BR"/>
        </w:rPr>
      </w:pPr>
      <w:r w:rsidRPr="00184C1C">
        <w:rPr>
          <w:rFonts w:eastAsia="SimSun" w:cs="Arial"/>
          <w:color w:val="000000"/>
          <w:lang w:eastAsia="pt-BR"/>
        </w:rPr>
        <w:t>O assessoramento técnico será fornecido nas propriedades rurais participantes do programa e em temáticas que envolvam o uso sustentável do solo na propriedade rural, em áreas adjacentes as áreas em restauração e que impactam diretamente de forma negativa essas áreas. Entende-se por áreas adjacentes as áreas que de alguma forma interferem ou fazem pressão sobre as áreas em processo de restauração ou recursos hídricos.</w:t>
      </w:r>
    </w:p>
    <w:p w14:paraId="14E2DF96" w14:textId="529826F1" w:rsidR="003252E4" w:rsidRDefault="003252E4" w:rsidP="00184C1C">
      <w:pPr>
        <w:pStyle w:val="CorpoCaptulo"/>
        <w:spacing w:before="100" w:beforeAutospacing="1" w:after="100" w:afterAutospacing="1"/>
        <w:ind w:firstLine="0"/>
        <w:contextualSpacing w:val="0"/>
        <w:rPr>
          <w:rFonts w:ascii="Arial" w:hAnsi="Arial" w:cs="Arial"/>
          <w:sz w:val="20"/>
          <w:szCs w:val="20"/>
        </w:rPr>
      </w:pPr>
      <w:r w:rsidRPr="00184C1C">
        <w:rPr>
          <w:rFonts w:ascii="Arial" w:hAnsi="Arial" w:cs="Arial"/>
          <w:sz w:val="20"/>
          <w:szCs w:val="20"/>
        </w:rPr>
        <w:t>A equipe de assistência técnica operacional (ATO) é responsável por prestar assistência ao proprietário,</w:t>
      </w:r>
      <w:r>
        <w:rPr>
          <w:rFonts w:ascii="Arial" w:hAnsi="Arial" w:cs="Arial"/>
          <w:sz w:val="20"/>
          <w:szCs w:val="20"/>
        </w:rPr>
        <w:t xml:space="preserve"> </w:t>
      </w:r>
      <w:r w:rsidRPr="00A21E52">
        <w:rPr>
          <w:rFonts w:ascii="Arial" w:hAnsi="Arial" w:cs="Arial"/>
          <w:sz w:val="20"/>
          <w:szCs w:val="20"/>
        </w:rPr>
        <w:t>atestar o atendimento ao projeto</w:t>
      </w:r>
      <w:r>
        <w:rPr>
          <w:rFonts w:ascii="Arial" w:hAnsi="Arial" w:cs="Arial"/>
          <w:sz w:val="20"/>
          <w:szCs w:val="20"/>
        </w:rPr>
        <w:t xml:space="preserve"> ou sobre o </w:t>
      </w:r>
      <w:r w:rsidRPr="00A21E52">
        <w:rPr>
          <w:rFonts w:ascii="Arial" w:hAnsi="Arial" w:cs="Arial"/>
          <w:sz w:val="20"/>
          <w:szCs w:val="20"/>
        </w:rPr>
        <w:t xml:space="preserve">desenhado (“as </w:t>
      </w:r>
      <w:proofErr w:type="spellStart"/>
      <w:r w:rsidRPr="00A21E52">
        <w:rPr>
          <w:rFonts w:ascii="Arial" w:hAnsi="Arial" w:cs="Arial"/>
          <w:sz w:val="20"/>
          <w:szCs w:val="20"/>
        </w:rPr>
        <w:t>built</w:t>
      </w:r>
      <w:proofErr w:type="spellEnd"/>
      <w:r w:rsidRPr="00A21E52">
        <w:rPr>
          <w:rFonts w:ascii="Arial" w:hAnsi="Arial" w:cs="Arial"/>
          <w:sz w:val="20"/>
          <w:szCs w:val="20"/>
        </w:rPr>
        <w:t>”)</w:t>
      </w:r>
      <w:r>
        <w:rPr>
          <w:rFonts w:ascii="Arial" w:hAnsi="Arial" w:cs="Arial"/>
          <w:sz w:val="20"/>
          <w:szCs w:val="20"/>
        </w:rPr>
        <w:t xml:space="preserve">, bem como, se for o caso, prestar </w:t>
      </w:r>
      <w:r w:rsidRPr="00A21E52">
        <w:rPr>
          <w:rFonts w:ascii="Arial" w:hAnsi="Arial" w:cs="Arial"/>
          <w:sz w:val="20"/>
          <w:szCs w:val="20"/>
        </w:rPr>
        <w:t>a assessoria técnica aos proprietários ou possuidores rurais que executarão a implantação e manutenção dos projetos</w:t>
      </w:r>
      <w:r>
        <w:rPr>
          <w:rFonts w:ascii="Arial" w:hAnsi="Arial" w:cs="Arial"/>
          <w:sz w:val="20"/>
          <w:szCs w:val="20"/>
        </w:rPr>
        <w:t>, por exemplo, o cercamento e aceiros.</w:t>
      </w:r>
    </w:p>
    <w:p w14:paraId="5EA82893" w14:textId="38168DE1"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E</w:t>
      </w:r>
      <w:r w:rsidRPr="00A21E52">
        <w:rPr>
          <w:rFonts w:ascii="Arial" w:hAnsi="Arial" w:cs="Arial"/>
          <w:sz w:val="20"/>
          <w:szCs w:val="20"/>
        </w:rPr>
        <w:t>m geral</w:t>
      </w:r>
      <w:r>
        <w:rPr>
          <w:rFonts w:ascii="Arial" w:hAnsi="Arial" w:cs="Arial"/>
          <w:sz w:val="20"/>
          <w:szCs w:val="20"/>
        </w:rPr>
        <w:t xml:space="preserve">, a equipe de ATO deverá orientar proprietários, </w:t>
      </w:r>
      <w:r w:rsidRPr="00A21E52">
        <w:rPr>
          <w:rFonts w:ascii="Arial" w:hAnsi="Arial" w:cs="Arial"/>
          <w:sz w:val="20"/>
          <w:szCs w:val="20"/>
        </w:rPr>
        <w:t>cumpri</w:t>
      </w:r>
      <w:r>
        <w:rPr>
          <w:rFonts w:ascii="Arial" w:hAnsi="Arial" w:cs="Arial"/>
          <w:sz w:val="20"/>
          <w:szCs w:val="20"/>
        </w:rPr>
        <w:t>r</w:t>
      </w:r>
      <w:r w:rsidRPr="00A21E52">
        <w:rPr>
          <w:rFonts w:ascii="Arial" w:hAnsi="Arial" w:cs="Arial"/>
          <w:sz w:val="20"/>
          <w:szCs w:val="20"/>
        </w:rPr>
        <w:t xml:space="preserve"> diretrizes técnicas estabelecidas, premissas</w:t>
      </w:r>
      <w:r w:rsidRPr="006230C2">
        <w:rPr>
          <w:rFonts w:ascii="Arial" w:hAnsi="Arial" w:cs="Arial"/>
          <w:b/>
          <w:bCs/>
          <w:sz w:val="20"/>
          <w:szCs w:val="20"/>
        </w:rPr>
        <w:t xml:space="preserve">, </w:t>
      </w:r>
      <w:r w:rsidR="006230C2" w:rsidRPr="006230C2">
        <w:rPr>
          <w:rFonts w:ascii="Arial" w:hAnsi="Arial" w:cs="Arial"/>
          <w:b/>
          <w:bCs/>
          <w:sz w:val="20"/>
          <w:szCs w:val="20"/>
        </w:rPr>
        <w:t xml:space="preserve">identificar a necessidade de demanda de retificação de projeto (PIP) e notificar a necessidade de elaboração dos “as </w:t>
      </w:r>
      <w:proofErr w:type="spellStart"/>
      <w:r w:rsidR="006230C2" w:rsidRPr="006230C2">
        <w:rPr>
          <w:rFonts w:ascii="Arial" w:hAnsi="Arial" w:cs="Arial"/>
          <w:b/>
          <w:bCs/>
          <w:sz w:val="20"/>
          <w:szCs w:val="20"/>
        </w:rPr>
        <w:t>builts</w:t>
      </w:r>
      <w:proofErr w:type="spellEnd"/>
      <w:r w:rsidR="006230C2" w:rsidRPr="006230C2">
        <w:rPr>
          <w:rFonts w:ascii="Arial" w:hAnsi="Arial" w:cs="Arial"/>
          <w:b/>
          <w:bCs/>
          <w:sz w:val="20"/>
          <w:szCs w:val="20"/>
        </w:rPr>
        <w:t>”</w:t>
      </w:r>
      <w:r w:rsidR="006230C2">
        <w:rPr>
          <w:rFonts w:ascii="Arial" w:hAnsi="Arial" w:cs="Arial"/>
          <w:sz w:val="20"/>
          <w:szCs w:val="20"/>
        </w:rPr>
        <w:t xml:space="preserve"> </w:t>
      </w:r>
      <w:r w:rsidRPr="00A21E52">
        <w:rPr>
          <w:rFonts w:ascii="Arial" w:hAnsi="Arial" w:cs="Arial"/>
          <w:sz w:val="20"/>
          <w:szCs w:val="20"/>
        </w:rPr>
        <w:t>entre outros aspectos</w:t>
      </w:r>
      <w:r>
        <w:rPr>
          <w:rFonts w:ascii="Arial" w:hAnsi="Arial" w:cs="Arial"/>
          <w:sz w:val="20"/>
          <w:szCs w:val="20"/>
        </w:rPr>
        <w:t xml:space="preserve"> e apresentar como resultado </w:t>
      </w:r>
      <w:r w:rsidRPr="00A21E52">
        <w:rPr>
          <w:rFonts w:ascii="Arial" w:hAnsi="Arial" w:cs="Arial"/>
          <w:sz w:val="20"/>
          <w:szCs w:val="20"/>
        </w:rPr>
        <w:t>um boletim de atendimento</w:t>
      </w:r>
      <w:r>
        <w:rPr>
          <w:rFonts w:ascii="Arial" w:hAnsi="Arial" w:cs="Arial"/>
          <w:sz w:val="20"/>
          <w:szCs w:val="20"/>
        </w:rPr>
        <w:t xml:space="preserve"> que atesta e c</w:t>
      </w:r>
      <w:r w:rsidRPr="00A21E52">
        <w:rPr>
          <w:rFonts w:ascii="Arial" w:hAnsi="Arial" w:cs="Arial"/>
          <w:sz w:val="20"/>
          <w:szCs w:val="20"/>
        </w:rPr>
        <w:t xml:space="preserve">onsolida as informações </w:t>
      </w:r>
      <w:r>
        <w:rPr>
          <w:rFonts w:ascii="Arial" w:hAnsi="Arial" w:cs="Arial"/>
          <w:sz w:val="20"/>
          <w:szCs w:val="20"/>
        </w:rPr>
        <w:t>de campo, de acompanhamento</w:t>
      </w:r>
      <w:r w:rsidRPr="00A21E52">
        <w:rPr>
          <w:rFonts w:ascii="Arial" w:hAnsi="Arial" w:cs="Arial"/>
          <w:sz w:val="20"/>
          <w:szCs w:val="20"/>
        </w:rPr>
        <w:t>.</w:t>
      </w:r>
    </w:p>
    <w:p w14:paraId="7643C3D6" w14:textId="5240EA7A"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3D57AC">
        <w:rPr>
          <w:rFonts w:ascii="Arial" w:hAnsi="Arial" w:cs="Arial"/>
          <w:sz w:val="20"/>
          <w:szCs w:val="20"/>
        </w:rPr>
        <w:t>Esta é uma atividade de assistência e acompanhamento que deverá ser realizada durante todo o período contratual, com apoio e vistorias de rotina, nas áreas e propriedades rurais incorporadas ao programa da FUNDAÇÃO RENOVA.</w:t>
      </w:r>
      <w:r w:rsidR="00B17CCC" w:rsidRPr="003D57AC">
        <w:rPr>
          <w:rFonts w:ascii="Arial" w:hAnsi="Arial" w:cs="Arial"/>
          <w:sz w:val="20"/>
          <w:szCs w:val="20"/>
        </w:rPr>
        <w:t xml:space="preserve"> Desta forma, deverão ser elaborados quatro (4) relatórios por ano contemplando os 1.000 ha de áreas validadas (unidade de medida), durante o período de três (3) anos da execução das práticas de manutenção da restauração florestal para registro das evidências de assistência técnica</w:t>
      </w:r>
      <w:r w:rsidR="00B17CCC">
        <w:rPr>
          <w:rFonts w:ascii="Arial" w:hAnsi="Arial" w:cs="Arial"/>
          <w:sz w:val="20"/>
          <w:szCs w:val="20"/>
        </w:rPr>
        <w:t xml:space="preserve"> </w:t>
      </w:r>
      <w:r w:rsidR="00B17CCC">
        <w:rPr>
          <w:rFonts w:ascii="Arial" w:hAnsi="Arial" w:cs="Arial"/>
          <w:sz w:val="20"/>
          <w:szCs w:val="20"/>
        </w:rPr>
        <w:lastRenderedPageBreak/>
        <w:t xml:space="preserve">operacional. </w:t>
      </w:r>
      <w:r>
        <w:rPr>
          <w:rFonts w:ascii="Arial" w:hAnsi="Arial" w:cs="Arial"/>
          <w:sz w:val="20"/>
          <w:szCs w:val="20"/>
        </w:rPr>
        <w:t xml:space="preserve">Deverão ser elaborados </w:t>
      </w:r>
      <w:r w:rsidRPr="00A21E52">
        <w:rPr>
          <w:rFonts w:ascii="Arial" w:hAnsi="Arial" w:cs="Arial"/>
          <w:sz w:val="20"/>
          <w:szCs w:val="20"/>
        </w:rPr>
        <w:t xml:space="preserve">relatórios de acompanhamento técnico operacional </w:t>
      </w:r>
      <w:r>
        <w:rPr>
          <w:rFonts w:ascii="Arial" w:hAnsi="Arial" w:cs="Arial"/>
          <w:sz w:val="20"/>
          <w:szCs w:val="20"/>
        </w:rPr>
        <w:t xml:space="preserve">(ATO), </w:t>
      </w:r>
      <w:r w:rsidRPr="00A21E52">
        <w:rPr>
          <w:rFonts w:ascii="Arial" w:hAnsi="Arial" w:cs="Arial"/>
          <w:sz w:val="20"/>
          <w:szCs w:val="20"/>
        </w:rPr>
        <w:t>mensalmente</w:t>
      </w:r>
      <w:r>
        <w:rPr>
          <w:rFonts w:ascii="Arial" w:hAnsi="Arial" w:cs="Arial"/>
          <w:sz w:val="20"/>
          <w:szCs w:val="20"/>
        </w:rPr>
        <w:t xml:space="preserve">, contendo minimamente as seguintes </w:t>
      </w:r>
      <w:r w:rsidRPr="00A21E52">
        <w:rPr>
          <w:rFonts w:ascii="Arial" w:hAnsi="Arial" w:cs="Arial"/>
          <w:sz w:val="20"/>
          <w:szCs w:val="20"/>
        </w:rPr>
        <w:t xml:space="preserve">informações listadas </w:t>
      </w:r>
      <w:r>
        <w:rPr>
          <w:rFonts w:ascii="Arial" w:hAnsi="Arial" w:cs="Arial"/>
          <w:sz w:val="20"/>
          <w:szCs w:val="20"/>
        </w:rPr>
        <w:t>a seguir</w:t>
      </w:r>
      <w:r w:rsidRPr="00A21E52">
        <w:rPr>
          <w:rFonts w:ascii="Arial" w:hAnsi="Arial" w:cs="Arial"/>
          <w:sz w:val="20"/>
          <w:szCs w:val="20"/>
        </w:rPr>
        <w:t>:</w:t>
      </w:r>
    </w:p>
    <w:p w14:paraId="20BCD9D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Contextualização com relato sucinto das atividades executadas;</w:t>
      </w:r>
    </w:p>
    <w:p w14:paraId="07FCB7CA" w14:textId="58A45474"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DB27A5">
        <w:rPr>
          <w:rFonts w:ascii="Arial" w:hAnsi="Arial" w:cs="Arial"/>
          <w:sz w:val="20"/>
          <w:szCs w:val="20"/>
        </w:rPr>
        <w:t>Desenvolvimento das atividades: locais visitados; relação de projetos com necessidade de retificação e justificativas; consolidação dos dados trazidos pelas frentes operacionais e de monitoramento; projetos atendidos conforme desenhados (</w:t>
      </w:r>
      <w:r w:rsidRPr="00DB27A5">
        <w:rPr>
          <w:rFonts w:ascii="Arial" w:hAnsi="Arial" w:cs="Arial"/>
          <w:i/>
          <w:sz w:val="20"/>
          <w:szCs w:val="20"/>
        </w:rPr>
        <w:t xml:space="preserve">as </w:t>
      </w:r>
      <w:proofErr w:type="spellStart"/>
      <w:r w:rsidRPr="00DB27A5">
        <w:rPr>
          <w:rFonts w:ascii="Arial" w:hAnsi="Arial" w:cs="Arial"/>
          <w:i/>
          <w:sz w:val="20"/>
          <w:szCs w:val="20"/>
        </w:rPr>
        <w:t>built</w:t>
      </w:r>
      <w:proofErr w:type="spellEnd"/>
      <w:r w:rsidRPr="00DB27A5">
        <w:rPr>
          <w:rFonts w:ascii="Arial" w:hAnsi="Arial" w:cs="Arial"/>
          <w:sz w:val="20"/>
          <w:szCs w:val="20"/>
        </w:rPr>
        <w:t xml:space="preserve">); relatório fotográfico da implantação e manutenção dos projetos; assessoria técnica fornecida; atendimento ao cronograma; </w:t>
      </w:r>
      <w:r>
        <w:rPr>
          <w:rFonts w:ascii="Arial" w:hAnsi="Arial" w:cs="Arial"/>
          <w:sz w:val="20"/>
          <w:szCs w:val="20"/>
        </w:rPr>
        <w:t>f</w:t>
      </w:r>
      <w:r w:rsidRPr="00DB27A5">
        <w:rPr>
          <w:rFonts w:ascii="Arial" w:hAnsi="Arial" w:cs="Arial"/>
          <w:sz w:val="20"/>
          <w:szCs w:val="20"/>
        </w:rPr>
        <w:t>atores críticos de sucesso</w:t>
      </w:r>
      <w:r>
        <w:rPr>
          <w:rFonts w:ascii="Arial" w:hAnsi="Arial" w:cs="Arial"/>
          <w:sz w:val="20"/>
          <w:szCs w:val="20"/>
        </w:rPr>
        <w:t>;</w:t>
      </w:r>
    </w:p>
    <w:p w14:paraId="3348C9DF" w14:textId="5A49BF46" w:rsidR="00FA6E6C" w:rsidRDefault="00FA6E6C"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Relatórios fotográficos;</w:t>
      </w:r>
    </w:p>
    <w:p w14:paraId="05236ED8"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Conclusões e recomendações de melhoria.</w:t>
      </w:r>
    </w:p>
    <w:p w14:paraId="3B5FF942" w14:textId="263797A9"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A </w:t>
      </w:r>
      <w:r w:rsidRPr="00A21E52">
        <w:rPr>
          <w:rFonts w:ascii="Arial" w:hAnsi="Arial" w:cs="Arial"/>
          <w:sz w:val="20"/>
          <w:szCs w:val="20"/>
        </w:rPr>
        <w:t>FUNDAÇÃO RENOVA</w:t>
      </w:r>
      <w:r>
        <w:rPr>
          <w:rFonts w:ascii="Arial" w:hAnsi="Arial" w:cs="Arial"/>
          <w:sz w:val="20"/>
          <w:szCs w:val="20"/>
        </w:rPr>
        <w:t xml:space="preserve"> deverá solicitar e receber informações atualizadas da assistência prestada ao produtor rural, além de </w:t>
      </w:r>
      <w:r w:rsidRPr="00A21E52">
        <w:rPr>
          <w:rFonts w:ascii="Arial" w:hAnsi="Arial" w:cs="Arial"/>
          <w:sz w:val="20"/>
          <w:szCs w:val="20"/>
        </w:rPr>
        <w:t>aprova</w:t>
      </w:r>
      <w:r>
        <w:rPr>
          <w:rFonts w:ascii="Arial" w:hAnsi="Arial" w:cs="Arial"/>
          <w:sz w:val="20"/>
          <w:szCs w:val="20"/>
        </w:rPr>
        <w:t xml:space="preserve">r os relatórios a serem apresentados. Todas as </w:t>
      </w:r>
      <w:r w:rsidRPr="00A21E52">
        <w:rPr>
          <w:rFonts w:ascii="Arial" w:hAnsi="Arial" w:cs="Arial"/>
          <w:sz w:val="20"/>
          <w:szCs w:val="20"/>
        </w:rPr>
        <w:t xml:space="preserve">informações devem alimentar o banco de dados </w:t>
      </w:r>
      <w:r>
        <w:rPr>
          <w:rFonts w:ascii="Arial" w:hAnsi="Arial" w:cs="Arial"/>
          <w:sz w:val="20"/>
          <w:szCs w:val="20"/>
        </w:rPr>
        <w:t xml:space="preserve">(incluindo </w:t>
      </w:r>
      <w:r w:rsidRPr="00A21E52">
        <w:rPr>
          <w:rFonts w:ascii="Arial" w:hAnsi="Arial" w:cs="Arial"/>
          <w:sz w:val="20"/>
          <w:szCs w:val="20"/>
        </w:rPr>
        <w:t>GIS</w:t>
      </w:r>
      <w:r>
        <w:rPr>
          <w:rFonts w:ascii="Arial" w:hAnsi="Arial" w:cs="Arial"/>
          <w:sz w:val="20"/>
          <w:szCs w:val="20"/>
        </w:rPr>
        <w:t>)</w:t>
      </w:r>
      <w:r w:rsidRPr="00A21E52">
        <w:rPr>
          <w:rFonts w:ascii="Arial" w:hAnsi="Arial" w:cs="Arial"/>
          <w:sz w:val="20"/>
          <w:szCs w:val="20"/>
        </w:rPr>
        <w:t xml:space="preserve"> da FUNDAÇÃO RENOVA.</w:t>
      </w:r>
    </w:p>
    <w:p w14:paraId="3DC1F3B4" w14:textId="24C4D7DD" w:rsidR="00544A19" w:rsidRPr="00544A19" w:rsidRDefault="00544A19" w:rsidP="00544A19">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a(s) CONTRATADA(S) deverá(</w:t>
      </w:r>
      <w:proofErr w:type="spellStart"/>
      <w:r w:rsidRPr="008065AC">
        <w:rPr>
          <w:rFonts w:cs="Arial"/>
          <w:i/>
          <w:iCs/>
          <w:color w:val="000000" w:themeColor="text1"/>
          <w:u w:val="single"/>
        </w:rPr>
        <w:t>ão</w:t>
      </w:r>
      <w:proofErr w:type="spellEnd"/>
      <w:r w:rsidRPr="008065AC">
        <w:rPr>
          <w:rFonts w:cs="Arial"/>
          <w:i/>
          <w:iCs/>
          <w:color w:val="000000" w:themeColor="text1"/>
          <w:u w:val="single"/>
        </w:rPr>
        <w:t xml:space="preserve">)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sidR="00531D3B">
        <w:rPr>
          <w:rFonts w:cs="Arial"/>
          <w:i/>
          <w:iCs/>
          <w:color w:val="000000" w:themeColor="text1"/>
          <w:u w:val="single"/>
        </w:rPr>
        <w:t>5</w:t>
      </w:r>
      <w:r>
        <w:rPr>
          <w:rFonts w:cs="Arial"/>
          <w:i/>
          <w:iCs/>
          <w:color w:val="000000" w:themeColor="text1"/>
          <w:u w:val="single"/>
        </w:rPr>
        <w:t>, 40.</w:t>
      </w:r>
      <w:r w:rsidR="00531D3B">
        <w:rPr>
          <w:rFonts w:cs="Arial"/>
          <w:i/>
          <w:iCs/>
          <w:color w:val="000000" w:themeColor="text1"/>
          <w:u w:val="single"/>
        </w:rPr>
        <w:t>5</w:t>
      </w:r>
      <w:r>
        <w:rPr>
          <w:rFonts w:cs="Arial"/>
          <w:i/>
          <w:iCs/>
          <w:color w:val="000000" w:themeColor="text1"/>
          <w:u w:val="single"/>
        </w:rPr>
        <w:t>, 78.</w:t>
      </w:r>
      <w:r w:rsidR="00531D3B">
        <w:rPr>
          <w:rFonts w:cs="Arial"/>
          <w:i/>
          <w:iCs/>
          <w:color w:val="000000" w:themeColor="text1"/>
          <w:u w:val="single"/>
        </w:rPr>
        <w:t>5</w:t>
      </w:r>
      <w:r>
        <w:rPr>
          <w:rFonts w:cs="Arial"/>
          <w:i/>
          <w:iCs/>
          <w:color w:val="000000" w:themeColor="text1"/>
          <w:u w:val="single"/>
        </w:rPr>
        <w:t>, 116.</w:t>
      </w:r>
      <w:r w:rsidR="00531D3B">
        <w:rPr>
          <w:rFonts w:cs="Arial"/>
          <w:i/>
          <w:iCs/>
          <w:color w:val="000000" w:themeColor="text1"/>
          <w:u w:val="single"/>
        </w:rPr>
        <w:t>5</w:t>
      </w:r>
      <w:r>
        <w:rPr>
          <w:rFonts w:cs="Arial"/>
          <w:i/>
          <w:iCs/>
          <w:color w:val="000000" w:themeColor="text1"/>
          <w:u w:val="single"/>
        </w:rPr>
        <w:t>, 154.</w:t>
      </w:r>
      <w:r w:rsidR="00531D3B">
        <w:rPr>
          <w:rFonts w:cs="Arial"/>
          <w:i/>
          <w:iCs/>
          <w:color w:val="000000" w:themeColor="text1"/>
          <w:u w:val="single"/>
        </w:rPr>
        <w:t>5</w:t>
      </w:r>
      <w:r>
        <w:rPr>
          <w:rFonts w:cs="Arial"/>
          <w:i/>
          <w:iCs/>
          <w:color w:val="000000" w:themeColor="text1"/>
          <w:u w:val="single"/>
        </w:rPr>
        <w:t>, 192.</w:t>
      </w:r>
      <w:r w:rsidR="00531D3B">
        <w:rPr>
          <w:rFonts w:cs="Arial"/>
          <w:i/>
          <w:iCs/>
          <w:color w:val="000000" w:themeColor="text1"/>
          <w:u w:val="single"/>
        </w:rPr>
        <w:t>5</w:t>
      </w:r>
      <w:r w:rsidR="00A95675">
        <w:rPr>
          <w:rFonts w:cs="Arial"/>
          <w:i/>
          <w:iCs/>
          <w:color w:val="000000" w:themeColor="text1"/>
          <w:u w:val="single"/>
        </w:rPr>
        <w:t xml:space="preserve"> d</w:t>
      </w:r>
      <w:r w:rsidR="0021660E">
        <w:rPr>
          <w:rFonts w:cs="Arial"/>
          <w:i/>
          <w:iCs/>
          <w:color w:val="000000" w:themeColor="text1"/>
          <w:u w:val="single"/>
        </w:rPr>
        <w:t>o</w:t>
      </w:r>
      <w:r w:rsidR="00A95675">
        <w:rPr>
          <w:rFonts w:cs="Arial"/>
          <w:i/>
          <w:iCs/>
          <w:color w:val="000000" w:themeColor="text1"/>
          <w:u w:val="single"/>
        </w:rPr>
        <w:t xml:space="preserve"> QQP – Quadro de Quantidades e Preços.</w:t>
      </w:r>
    </w:p>
    <w:p w14:paraId="6BEA39EE" w14:textId="6698D0AD" w:rsidR="003252E4" w:rsidRPr="00FA6E6C" w:rsidRDefault="003252E4" w:rsidP="003252E4">
      <w:pPr>
        <w:pStyle w:val="CorpoCaptulo"/>
        <w:spacing w:before="100" w:beforeAutospacing="1" w:after="100" w:afterAutospacing="1"/>
        <w:ind w:firstLine="0"/>
        <w:contextualSpacing w:val="0"/>
        <w:rPr>
          <w:rFonts w:ascii="Arial" w:hAnsi="Arial" w:cs="Arial"/>
          <w:color w:val="000000" w:themeColor="text1"/>
          <w:sz w:val="20"/>
          <w:szCs w:val="20"/>
        </w:rPr>
      </w:pPr>
      <w:r w:rsidRPr="00FA6E6C">
        <w:rPr>
          <w:rFonts w:ascii="Arial" w:hAnsi="Arial" w:cs="Arial"/>
          <w:b/>
          <w:bCs/>
          <w:color w:val="000000" w:themeColor="text1"/>
          <w:sz w:val="28"/>
          <w:szCs w:val="28"/>
        </w:rPr>
        <w:t>4.4.5. IMPLANTAÇÃO DOS SUBPROJETOS DE BARRAGINHAS</w:t>
      </w:r>
      <w:r w:rsidR="000A22D6" w:rsidRPr="00FA6E6C">
        <w:rPr>
          <w:rFonts w:ascii="Arial" w:hAnsi="Arial" w:cs="Arial"/>
          <w:b/>
          <w:bCs/>
          <w:color w:val="000000" w:themeColor="text1"/>
          <w:sz w:val="28"/>
          <w:szCs w:val="28"/>
        </w:rPr>
        <w:t xml:space="preserve">, </w:t>
      </w:r>
      <w:r w:rsidRPr="00FA6E6C">
        <w:rPr>
          <w:rFonts w:ascii="Arial" w:hAnsi="Arial" w:cs="Arial"/>
          <w:b/>
          <w:bCs/>
          <w:color w:val="000000" w:themeColor="text1"/>
          <w:sz w:val="28"/>
          <w:szCs w:val="28"/>
        </w:rPr>
        <w:t>DESSEDENTAÇÃO ANIMAL</w:t>
      </w:r>
      <w:r w:rsidR="000A22D6" w:rsidRPr="00FA6E6C">
        <w:rPr>
          <w:rFonts w:ascii="Arial" w:hAnsi="Arial" w:cs="Arial"/>
          <w:b/>
          <w:bCs/>
          <w:color w:val="000000" w:themeColor="text1"/>
          <w:sz w:val="28"/>
          <w:szCs w:val="28"/>
        </w:rPr>
        <w:t xml:space="preserve"> E SANEAMENTO RURAL</w:t>
      </w:r>
    </w:p>
    <w:p w14:paraId="13BD6151" w14:textId="7809D026" w:rsidR="003252E4" w:rsidRPr="00FA6E6C" w:rsidRDefault="003252E4" w:rsidP="003252E4">
      <w:pPr>
        <w:spacing w:before="100" w:beforeAutospacing="1" w:after="100" w:afterAutospacing="1" w:line="360" w:lineRule="auto"/>
        <w:jc w:val="both"/>
        <w:rPr>
          <w:rFonts w:cs="Arial"/>
          <w:b/>
          <w:color w:val="000000" w:themeColor="text1"/>
        </w:rPr>
      </w:pPr>
      <w:r w:rsidRPr="00FA6E6C">
        <w:rPr>
          <w:rFonts w:cs="Arial"/>
          <w:color w:val="000000" w:themeColor="text1"/>
        </w:rPr>
        <w:t xml:space="preserve">Após elaboração dos subprojetos de </w:t>
      </w:r>
      <w:proofErr w:type="spellStart"/>
      <w:r w:rsidRPr="00FA6E6C">
        <w:rPr>
          <w:rFonts w:cs="Arial"/>
          <w:color w:val="000000" w:themeColor="text1"/>
        </w:rPr>
        <w:t>barraginhas</w:t>
      </w:r>
      <w:proofErr w:type="spellEnd"/>
      <w:r w:rsidR="002C370C" w:rsidRPr="00FA6E6C">
        <w:rPr>
          <w:rFonts w:cs="Arial"/>
          <w:color w:val="000000" w:themeColor="text1"/>
        </w:rPr>
        <w:t xml:space="preserve">, </w:t>
      </w:r>
      <w:r w:rsidRPr="00FA6E6C">
        <w:rPr>
          <w:rFonts w:cs="Arial"/>
          <w:color w:val="000000" w:themeColor="text1"/>
        </w:rPr>
        <w:t xml:space="preserve">dessedentação animal </w:t>
      </w:r>
      <w:r w:rsidR="002C370C" w:rsidRPr="00FA6E6C">
        <w:rPr>
          <w:rFonts w:cs="Arial"/>
          <w:color w:val="000000" w:themeColor="text1"/>
        </w:rPr>
        <w:t xml:space="preserve">e saneamento rural </w:t>
      </w:r>
      <w:r w:rsidRPr="00FA6E6C">
        <w:rPr>
          <w:rFonts w:cs="Arial"/>
          <w:color w:val="000000" w:themeColor="text1"/>
        </w:rPr>
        <w:t>deverão ser aprovados pela FUNDAÇÃO RENOVA para então serem implantados, conforme os valores estimados no orçamento, incorporando insumos, hora x homem e hora x máquina.</w:t>
      </w:r>
    </w:p>
    <w:p w14:paraId="634B0BA8" w14:textId="4E6835B7" w:rsidR="003252E4" w:rsidRDefault="003252E4" w:rsidP="003252E4">
      <w:pPr>
        <w:autoSpaceDE w:val="0"/>
        <w:autoSpaceDN w:val="0"/>
        <w:adjustRightInd w:val="0"/>
        <w:spacing w:before="100" w:beforeAutospacing="1" w:after="100" w:afterAutospacing="1" w:line="360" w:lineRule="auto"/>
        <w:jc w:val="both"/>
        <w:rPr>
          <w:rFonts w:cs="Arial"/>
        </w:rPr>
      </w:pPr>
      <w:r w:rsidRPr="00703D9E">
        <w:rPr>
          <w:rFonts w:cs="Arial"/>
        </w:rPr>
        <w:t>O pagamento dos serviços de implantação dos subprojetos relacionados a infraestruturas será efetuado após o registro e evidências de instalação.</w:t>
      </w:r>
    </w:p>
    <w:p w14:paraId="1465AAE4" w14:textId="077C5067" w:rsidR="008D570B" w:rsidRPr="0021660E" w:rsidRDefault="008D570B" w:rsidP="008D570B">
      <w:pPr>
        <w:spacing w:before="100" w:beforeAutospacing="1" w:after="100" w:afterAutospacing="1" w:line="360" w:lineRule="auto"/>
        <w:jc w:val="both"/>
        <w:rPr>
          <w:rFonts w:cs="Arial"/>
        </w:rPr>
      </w:pPr>
      <w:r w:rsidRPr="008D570B">
        <w:rPr>
          <w:rFonts w:cs="Arial"/>
        </w:rPr>
        <w:t xml:space="preserve">As atividades descritas </w:t>
      </w:r>
      <w:proofErr w:type="spellStart"/>
      <w:r w:rsidR="00A87702">
        <w:rPr>
          <w:rFonts w:cs="Arial"/>
        </w:rPr>
        <w:t>a</w:t>
      </w:r>
      <w:r w:rsidR="004535E1">
        <w:rPr>
          <w:rFonts w:cs="Arial"/>
        </w:rPr>
        <w:t>acima</w:t>
      </w:r>
      <w:proofErr w:type="spellEnd"/>
      <w:r w:rsidR="00A87702" w:rsidRPr="008D570B">
        <w:rPr>
          <w:rFonts w:cs="Arial"/>
        </w:rPr>
        <w:t xml:space="preserve"> </w:t>
      </w:r>
      <w:r w:rsidRPr="008D570B">
        <w:rPr>
          <w:rFonts w:cs="Arial"/>
        </w:rPr>
        <w:t>referem-se aos itens 2.</w:t>
      </w:r>
      <w:r w:rsidR="00531D3B">
        <w:rPr>
          <w:rFonts w:cs="Arial"/>
        </w:rPr>
        <w:t>6, 2.</w:t>
      </w:r>
      <w:r w:rsidRPr="008D570B">
        <w:rPr>
          <w:rFonts w:cs="Arial"/>
        </w:rPr>
        <w:t xml:space="preserve">7, </w:t>
      </w:r>
      <w:r w:rsidR="00531D3B">
        <w:rPr>
          <w:rFonts w:cs="Arial"/>
        </w:rPr>
        <w:t xml:space="preserve">2.8, 40.6, </w:t>
      </w:r>
      <w:r w:rsidRPr="008D570B">
        <w:rPr>
          <w:rFonts w:cs="Arial"/>
        </w:rPr>
        <w:t xml:space="preserve">40.7, </w:t>
      </w:r>
      <w:r w:rsidR="00531D3B">
        <w:rPr>
          <w:rFonts w:cs="Arial"/>
        </w:rPr>
        <w:t xml:space="preserve">40.8, 78.6, 78.7, 78.8, 116.6, 116.7, 116.8, 154.6, 154.7, 154.8, 192.6, 197.7, 198.8 </w:t>
      </w:r>
      <w:r w:rsidR="00A95675" w:rsidRPr="0021660E">
        <w:rPr>
          <w:rFonts w:cs="Arial"/>
          <w:color w:val="000000" w:themeColor="text1"/>
        </w:rPr>
        <w:t>do QQP – Quadro de Quantidades e Preços.</w:t>
      </w:r>
    </w:p>
    <w:p w14:paraId="434CF682" w14:textId="7A99C2CC" w:rsidR="00654AA0" w:rsidRPr="0021660E" w:rsidRDefault="00654AA0" w:rsidP="008D570B">
      <w:pPr>
        <w:spacing w:before="100" w:beforeAutospacing="1" w:after="100" w:afterAutospacing="1" w:line="360" w:lineRule="auto"/>
        <w:jc w:val="both"/>
        <w:rPr>
          <w:rFonts w:cs="Arial"/>
        </w:rPr>
      </w:pPr>
    </w:p>
    <w:p w14:paraId="77D309B0" w14:textId="77777777" w:rsidR="00654AA0" w:rsidRDefault="00654AA0" w:rsidP="008D570B">
      <w:pPr>
        <w:spacing w:before="100" w:beforeAutospacing="1" w:after="100" w:afterAutospacing="1" w:line="360" w:lineRule="auto"/>
        <w:jc w:val="both"/>
        <w:rPr>
          <w:rFonts w:cs="Arial"/>
        </w:rPr>
      </w:pPr>
    </w:p>
    <w:p w14:paraId="510B24D1" w14:textId="77777777" w:rsidR="003252E4" w:rsidRPr="00703D9E" w:rsidRDefault="003252E4" w:rsidP="00E7087B">
      <w:pPr>
        <w:pStyle w:val="PargrafodaLista"/>
        <w:numPr>
          <w:ilvl w:val="2"/>
          <w:numId w:val="35"/>
        </w:numPr>
        <w:tabs>
          <w:tab w:val="left" w:pos="0"/>
        </w:tabs>
        <w:spacing w:before="100" w:beforeAutospacing="1" w:after="100" w:afterAutospacing="1" w:line="360" w:lineRule="auto"/>
        <w:ind w:left="0" w:firstLine="0"/>
        <w:jc w:val="both"/>
        <w:rPr>
          <w:rFonts w:ascii="Arial" w:hAnsi="Arial" w:cs="Arial"/>
          <w:b/>
          <w:sz w:val="28"/>
          <w:szCs w:val="28"/>
          <w:lang w:val="pt-PT"/>
        </w:rPr>
      </w:pPr>
      <w:r>
        <w:rPr>
          <w:rFonts w:ascii="Arial" w:hAnsi="Arial" w:cs="Arial"/>
          <w:b/>
          <w:sz w:val="28"/>
          <w:szCs w:val="28"/>
        </w:rPr>
        <w:lastRenderedPageBreak/>
        <w:t xml:space="preserve"> </w:t>
      </w:r>
      <w:r w:rsidRPr="00703D9E">
        <w:rPr>
          <w:rFonts w:ascii="Arial" w:hAnsi="Arial" w:cs="Arial"/>
          <w:b/>
          <w:sz w:val="28"/>
          <w:szCs w:val="28"/>
        </w:rPr>
        <w:t>AÇÕES DE IMPLANTAÇÃO DE SUBPROJETOS E MANUTENÇÕES DA RECUPERAÇÃO DA VEGETAÇÃO</w:t>
      </w:r>
    </w:p>
    <w:p w14:paraId="33903846" w14:textId="1E05B799" w:rsidR="003252E4" w:rsidRPr="0090695B" w:rsidRDefault="003252E4" w:rsidP="003252E4">
      <w:pPr>
        <w:autoSpaceDE w:val="0"/>
        <w:autoSpaceDN w:val="0"/>
        <w:adjustRightInd w:val="0"/>
        <w:spacing w:before="100" w:beforeAutospacing="1" w:after="100" w:afterAutospacing="1" w:line="360" w:lineRule="auto"/>
        <w:jc w:val="both"/>
        <w:rPr>
          <w:rFonts w:cs="Arial"/>
          <w:color w:val="000000" w:themeColor="text1"/>
        </w:rPr>
      </w:pPr>
      <w:r>
        <w:rPr>
          <w:rFonts w:cs="Arial"/>
        </w:rPr>
        <w:t>E</w:t>
      </w:r>
      <w:r w:rsidRPr="00703D9E">
        <w:rPr>
          <w:rFonts w:cs="Arial"/>
        </w:rPr>
        <w:t>xistem ações importantes para a execução dos serviços necessários à execução de todos os subprojetos, especialmente as atividades relacionadas à implantação e execução de práticas de manutenções de restauração florestal.</w:t>
      </w:r>
    </w:p>
    <w:p w14:paraId="74AB5300" w14:textId="496D5F34" w:rsidR="00EC15BF" w:rsidRDefault="006230C2" w:rsidP="00EC15BF">
      <w:pPr>
        <w:spacing w:before="100" w:beforeAutospacing="1" w:after="100" w:afterAutospacing="1" w:line="360" w:lineRule="auto"/>
        <w:jc w:val="both"/>
        <w:rPr>
          <w:rFonts w:cs="Arial"/>
          <w:i/>
          <w:iCs/>
          <w:color w:val="000000" w:themeColor="text1"/>
          <w:u w:val="single"/>
        </w:rPr>
      </w:pPr>
      <w:r w:rsidRPr="0090695B">
        <w:rPr>
          <w:rFonts w:cs="Arial"/>
          <w:color w:val="000000" w:themeColor="text1"/>
        </w:rPr>
        <w:t>OBS.:</w:t>
      </w:r>
      <w:r w:rsidRPr="0090695B">
        <w:rPr>
          <w:rFonts w:cs="Arial"/>
          <w:b/>
          <w:bCs/>
          <w:color w:val="000000" w:themeColor="text1"/>
        </w:rPr>
        <w:t xml:space="preserve"> </w:t>
      </w:r>
      <w:r w:rsidRPr="0090695B">
        <w:rPr>
          <w:rFonts w:cs="Arial"/>
          <w:i/>
          <w:iCs/>
          <w:color w:val="000000" w:themeColor="text1"/>
          <w:u w:val="single"/>
        </w:rPr>
        <w:t xml:space="preserve">Considerando as exigências da FUNDAÇÃO RENOVA no que se refere </w:t>
      </w:r>
      <w:r w:rsidR="007F75D3" w:rsidRPr="007F75D3">
        <w:rPr>
          <w:rFonts w:cs="Arial"/>
          <w:b/>
          <w:bCs/>
          <w:i/>
          <w:iCs/>
          <w:color w:val="000000" w:themeColor="text1"/>
          <w:u w:val="single"/>
        </w:rPr>
        <w:t>A IMPLANTAÇÃO</w:t>
      </w:r>
      <w:r w:rsidR="007F75D3" w:rsidRPr="0090695B">
        <w:rPr>
          <w:rFonts w:cs="Arial"/>
          <w:i/>
          <w:iCs/>
          <w:color w:val="000000" w:themeColor="text1"/>
          <w:u w:val="single"/>
        </w:rPr>
        <w:t xml:space="preserve"> </w:t>
      </w:r>
      <w:r w:rsidRPr="0090695B">
        <w:rPr>
          <w:rFonts w:cs="Arial"/>
          <w:i/>
          <w:iCs/>
          <w:color w:val="000000" w:themeColor="text1"/>
          <w:u w:val="single"/>
        </w:rPr>
        <w:t xml:space="preserve">de projetos executivos de recuperação vegetal (florestal) (inseridos nos </w:t>
      </w:r>
      <w:proofErr w:type="spellStart"/>
      <w:r w:rsidRPr="0090695B">
        <w:rPr>
          <w:rFonts w:cs="Arial"/>
          <w:i/>
          <w:iCs/>
          <w:color w:val="000000" w:themeColor="text1"/>
          <w:u w:val="single"/>
        </w:rPr>
        <w:t>PIPs</w:t>
      </w:r>
      <w:proofErr w:type="spellEnd"/>
      <w:r w:rsidRPr="0090695B">
        <w:rPr>
          <w:rFonts w:cs="Arial"/>
          <w:i/>
          <w:iCs/>
          <w:color w:val="000000" w:themeColor="text1"/>
          <w:u w:val="single"/>
        </w:rPr>
        <w:t>), a(s) CONTRATADA(S) deverá(</w:t>
      </w:r>
      <w:proofErr w:type="spellStart"/>
      <w:r w:rsidRPr="0090695B">
        <w:rPr>
          <w:rFonts w:cs="Arial"/>
          <w:i/>
          <w:iCs/>
          <w:color w:val="000000" w:themeColor="text1"/>
          <w:u w:val="single"/>
        </w:rPr>
        <w:t>ão</w:t>
      </w:r>
      <w:proofErr w:type="spellEnd"/>
      <w:r w:rsidRPr="0090695B">
        <w:rPr>
          <w:rFonts w:cs="Arial"/>
          <w:i/>
          <w:iCs/>
          <w:color w:val="000000" w:themeColor="text1"/>
          <w:u w:val="single"/>
        </w:rPr>
        <w:t xml:space="preserve">) inserir os custos relativos aos itens </w:t>
      </w:r>
      <w:r w:rsidR="00EC15BF" w:rsidRPr="0090695B">
        <w:rPr>
          <w:rFonts w:cs="Arial"/>
          <w:i/>
          <w:iCs/>
          <w:color w:val="000000" w:themeColor="text1"/>
          <w:u w:val="single"/>
        </w:rPr>
        <w:t xml:space="preserve">4, 8, 12, 16, 20, 24, 28, 32, 36, 42, 46, 50, 54, 58, 62, 66, 70, 74, 80, 84, 88, 92, 96, 100, </w:t>
      </w:r>
      <w:r w:rsidR="0090695B" w:rsidRPr="0090695B">
        <w:rPr>
          <w:rFonts w:cs="Arial"/>
          <w:i/>
          <w:iCs/>
          <w:color w:val="000000" w:themeColor="text1"/>
          <w:u w:val="single"/>
        </w:rPr>
        <w:t>104, 108, 112, 118, 122, 126, 130, 134, 138, 142, 146, 150, 156, 160, 164, 168, 172, 176, 180, 184, 188, 194, 198, 2</w:t>
      </w:r>
      <w:r w:rsidR="0090695B" w:rsidRPr="0021660E">
        <w:rPr>
          <w:rFonts w:cs="Arial"/>
          <w:i/>
          <w:iCs/>
          <w:color w:val="000000" w:themeColor="text1"/>
          <w:u w:val="single"/>
        </w:rPr>
        <w:t>02, 206, 210, 214, 218, 222, 226</w:t>
      </w:r>
      <w:r w:rsidR="009024E4" w:rsidRPr="0021660E">
        <w:rPr>
          <w:rFonts w:cs="Arial"/>
          <w:i/>
          <w:iCs/>
          <w:color w:val="000000" w:themeColor="text1"/>
          <w:u w:val="single"/>
        </w:rPr>
        <w:t xml:space="preserve"> e seus respectivos subitens</w:t>
      </w:r>
      <w:r w:rsidR="0021660E" w:rsidRPr="0021660E">
        <w:rPr>
          <w:rFonts w:cs="Arial"/>
          <w:i/>
          <w:iCs/>
          <w:color w:val="000000" w:themeColor="text1"/>
          <w:u w:val="single"/>
        </w:rPr>
        <w:t xml:space="preserve"> </w:t>
      </w:r>
      <w:r w:rsidR="0021660E" w:rsidRPr="0021660E">
        <w:rPr>
          <w:rFonts w:cs="Arial"/>
          <w:i/>
          <w:iCs/>
          <w:u w:val="single"/>
        </w:rPr>
        <w:t>do QQP – Quadro de Quantidades e Preços.</w:t>
      </w:r>
    </w:p>
    <w:p w14:paraId="3B629718" w14:textId="2F2D3732" w:rsidR="003252E4" w:rsidRPr="00AB1418" w:rsidRDefault="003252E4" w:rsidP="00EC15BF">
      <w:pPr>
        <w:spacing w:before="100" w:beforeAutospacing="1" w:after="100" w:afterAutospacing="1" w:line="360" w:lineRule="auto"/>
        <w:jc w:val="both"/>
        <w:rPr>
          <w:rFonts w:cs="Arial"/>
          <w:b/>
          <w:bCs/>
          <w:sz w:val="28"/>
          <w:szCs w:val="28"/>
        </w:rPr>
      </w:pPr>
      <w:r>
        <w:rPr>
          <w:rFonts w:cs="Arial"/>
          <w:b/>
          <w:bCs/>
          <w:sz w:val="28"/>
          <w:szCs w:val="28"/>
        </w:rPr>
        <w:t>4.4.6.</w:t>
      </w:r>
      <w:r w:rsidR="00A14E15">
        <w:rPr>
          <w:rFonts w:cs="Arial"/>
          <w:b/>
          <w:bCs/>
          <w:sz w:val="28"/>
          <w:szCs w:val="28"/>
        </w:rPr>
        <w:t>1</w:t>
      </w:r>
      <w:r>
        <w:rPr>
          <w:rFonts w:cs="Arial"/>
          <w:b/>
          <w:bCs/>
          <w:sz w:val="28"/>
          <w:szCs w:val="28"/>
        </w:rPr>
        <w:t>.</w:t>
      </w:r>
      <w:r w:rsidRPr="00AB1418">
        <w:rPr>
          <w:rFonts w:cs="Arial"/>
          <w:b/>
          <w:bCs/>
          <w:sz w:val="28"/>
          <w:szCs w:val="28"/>
        </w:rPr>
        <w:t xml:space="preserve"> INSTALAÇÃO DE PLACAS DE SINALIZAÇÃO</w:t>
      </w:r>
    </w:p>
    <w:p w14:paraId="504B5580" w14:textId="77777777" w:rsidR="003252E4" w:rsidRPr="00290770" w:rsidRDefault="003252E4" w:rsidP="003252E4">
      <w:pPr>
        <w:spacing w:before="100" w:beforeAutospacing="1" w:after="100" w:afterAutospacing="1" w:line="360" w:lineRule="auto"/>
        <w:jc w:val="both"/>
        <w:rPr>
          <w:rFonts w:cs="Arial"/>
          <w:bCs/>
          <w:color w:val="000000" w:themeColor="text1"/>
        </w:rPr>
      </w:pPr>
      <w:r w:rsidRPr="00290770">
        <w:rPr>
          <w:rFonts w:cs="Arial"/>
        </w:rPr>
        <w:t>A instalação de placas informativas constitui uma atividade necessária à sinalização e proteção das áreas de trabalho (</w:t>
      </w:r>
      <w:proofErr w:type="spellStart"/>
      <w:r w:rsidRPr="00290770">
        <w:rPr>
          <w:rFonts w:cs="Arial"/>
        </w:rPr>
        <w:t>UTs</w:t>
      </w:r>
      <w:proofErr w:type="spellEnd"/>
      <w:r w:rsidRPr="00290770">
        <w:rPr>
          <w:rFonts w:cs="Arial"/>
        </w:rPr>
        <w:t xml:space="preserve">), portanto deve ocorrer </w:t>
      </w:r>
      <w:r>
        <w:rPr>
          <w:rFonts w:cs="Arial"/>
        </w:rPr>
        <w:t xml:space="preserve">junto com o cercamento das áreas de interesse à restauração florestal. </w:t>
      </w:r>
      <w:r w:rsidRPr="00290770">
        <w:rPr>
          <w:rFonts w:cs="Arial"/>
        </w:rPr>
        <w:t xml:space="preserve">As placas </w:t>
      </w:r>
      <w:r w:rsidRPr="00290770">
        <w:rPr>
          <w:rFonts w:cs="Arial"/>
          <w:bCs/>
          <w:color w:val="000000" w:themeColor="text1"/>
        </w:rPr>
        <w:t xml:space="preserve">instaladas </w:t>
      </w:r>
      <w:r>
        <w:rPr>
          <w:rFonts w:cs="Arial"/>
          <w:bCs/>
          <w:color w:val="000000" w:themeColor="text1"/>
        </w:rPr>
        <w:t xml:space="preserve">por propriedade </w:t>
      </w:r>
      <w:r w:rsidRPr="00290770">
        <w:rPr>
          <w:rFonts w:cs="Arial"/>
          <w:bCs/>
          <w:color w:val="000000" w:themeColor="text1"/>
        </w:rPr>
        <w:t>devem conter as seguintes informações: nome do proprietário, nome da propriedade, área em recuperação (ha), data de início do projeto na propriedade.</w:t>
      </w:r>
    </w:p>
    <w:p w14:paraId="751BEAE9" w14:textId="77777777" w:rsidR="003252E4" w:rsidRPr="00290770" w:rsidRDefault="003252E4" w:rsidP="003252E4">
      <w:pPr>
        <w:spacing w:before="100" w:beforeAutospacing="1" w:after="100" w:afterAutospacing="1" w:line="360" w:lineRule="auto"/>
        <w:jc w:val="both"/>
        <w:rPr>
          <w:rFonts w:cs="Arial"/>
          <w:color w:val="201F1E"/>
        </w:rPr>
      </w:pPr>
      <w:r w:rsidRPr="00290770">
        <w:rPr>
          <w:rFonts w:cs="Arial"/>
          <w:bCs/>
          <w:color w:val="000000" w:themeColor="text1"/>
        </w:rPr>
        <w:t xml:space="preserve">As placas de sinalização das propriedades deverão ser de </w:t>
      </w:r>
      <w:r w:rsidRPr="00290770">
        <w:rPr>
          <w:rFonts w:cs="Arial"/>
          <w:color w:val="201F1E"/>
        </w:rPr>
        <w:t>chapa em aço galvanizado nº 20, com as seguintes dimensões de 0,80 m x 1,0 m. Para a instalação será necessário a utilização de 02 estacas em madeira de 06 a 08 cm de diâmetro (Ø) e 4 parafusos francês 1/4 x 4” com 55 mm de rosca para fixação da placa.</w:t>
      </w:r>
      <w:r>
        <w:rPr>
          <w:rFonts w:cs="Arial"/>
          <w:color w:val="201F1E"/>
        </w:rPr>
        <w:t xml:space="preserve"> </w:t>
      </w:r>
      <w:r w:rsidRPr="00290770">
        <w:rPr>
          <w:rFonts w:cs="Arial"/>
          <w:color w:val="201F1E"/>
        </w:rPr>
        <w:t>As placas de sinalização das Unidades de Trabalho (</w:t>
      </w:r>
      <w:proofErr w:type="spellStart"/>
      <w:r w:rsidRPr="00290770">
        <w:rPr>
          <w:rFonts w:cs="Arial"/>
          <w:color w:val="201F1E"/>
        </w:rPr>
        <w:t>APPs</w:t>
      </w:r>
      <w:proofErr w:type="spellEnd"/>
      <w:r w:rsidRPr="00290770">
        <w:rPr>
          <w:rFonts w:cs="Arial"/>
          <w:color w:val="201F1E"/>
        </w:rPr>
        <w:t xml:space="preserve"> e </w:t>
      </w:r>
      <w:proofErr w:type="spellStart"/>
      <w:r w:rsidRPr="00290770">
        <w:rPr>
          <w:rFonts w:cs="Arial"/>
          <w:color w:val="201F1E"/>
        </w:rPr>
        <w:t>ARHs</w:t>
      </w:r>
      <w:proofErr w:type="spellEnd"/>
      <w:r w:rsidRPr="00290770">
        <w:rPr>
          <w:rFonts w:cs="Arial"/>
          <w:color w:val="201F1E"/>
        </w:rPr>
        <w:t>) deverão ser de chapa em aço inox escovado, com as seguintes dimensões: altura = 0,15 m; largura = 0,10 m e espessura = 0,8 mm. Para instalação será necessário a utilização de 02 parafusos francês 1/4 x 4” com 55 mm de rosca, ou 02 pregos 17 x 21 mm para fixação da placa no mourão da cerca da área em recuperação.</w:t>
      </w:r>
    </w:p>
    <w:p w14:paraId="4B0FDD90" w14:textId="4CFDDB41" w:rsidR="003252E4" w:rsidRDefault="003252E4" w:rsidP="003252E4">
      <w:pPr>
        <w:pStyle w:val="xmsonormal"/>
        <w:shd w:val="clear" w:color="auto" w:fill="FFFFFF"/>
        <w:spacing w:line="360" w:lineRule="auto"/>
        <w:jc w:val="both"/>
        <w:rPr>
          <w:rFonts w:ascii="Arial" w:hAnsi="Arial" w:cs="Arial"/>
          <w:sz w:val="20"/>
          <w:szCs w:val="20"/>
          <w:bdr w:val="none" w:sz="0" w:space="0" w:color="auto" w:frame="1"/>
        </w:rPr>
      </w:pPr>
      <w:r w:rsidRPr="00290770">
        <w:rPr>
          <w:rFonts w:ascii="Arial" w:hAnsi="Arial" w:cs="Arial"/>
          <w:color w:val="201F1E"/>
          <w:sz w:val="20"/>
          <w:szCs w:val="20"/>
          <w:bdr w:val="none" w:sz="0" w:space="0" w:color="auto" w:frame="1"/>
        </w:rPr>
        <w:t xml:space="preserve">Os layouts definitivos das placas </w:t>
      </w:r>
      <w:r>
        <w:rPr>
          <w:rFonts w:ascii="Arial" w:hAnsi="Arial" w:cs="Arial"/>
          <w:color w:val="201F1E"/>
          <w:sz w:val="20"/>
          <w:szCs w:val="20"/>
          <w:bdr w:val="none" w:sz="0" w:space="0" w:color="auto" w:frame="1"/>
        </w:rPr>
        <w:t xml:space="preserve">por propriedade e por unidade de intervenção </w:t>
      </w:r>
      <w:r w:rsidRPr="00290770">
        <w:rPr>
          <w:rFonts w:ascii="Arial" w:hAnsi="Arial" w:cs="Arial"/>
          <w:color w:val="201F1E"/>
          <w:sz w:val="20"/>
          <w:szCs w:val="20"/>
          <w:bdr w:val="none" w:sz="0" w:space="0" w:color="auto" w:frame="1"/>
        </w:rPr>
        <w:t xml:space="preserve">serão fornecidos pela </w:t>
      </w:r>
      <w:r w:rsidRPr="00731D1B">
        <w:rPr>
          <w:rFonts w:ascii="Arial" w:hAnsi="Arial" w:cs="Arial"/>
          <w:sz w:val="20"/>
          <w:szCs w:val="20"/>
          <w:bdr w:val="none" w:sz="0" w:space="0" w:color="auto" w:frame="1"/>
        </w:rPr>
        <w:t>FUNDAÇÃO RENOVA</w:t>
      </w:r>
      <w:r w:rsidR="00833BBD">
        <w:rPr>
          <w:rFonts w:ascii="Arial" w:hAnsi="Arial" w:cs="Arial"/>
          <w:sz w:val="20"/>
          <w:szCs w:val="20"/>
          <w:bdr w:val="none" w:sz="0" w:space="0" w:color="auto" w:frame="1"/>
        </w:rPr>
        <w:t xml:space="preserve"> até 30 dias após a mobilização da </w:t>
      </w:r>
      <w:r w:rsidR="00557D2A">
        <w:rPr>
          <w:rFonts w:ascii="Arial" w:hAnsi="Arial" w:cs="Arial"/>
          <w:sz w:val="20"/>
          <w:szCs w:val="20"/>
          <w:bdr w:val="none" w:sz="0" w:space="0" w:color="auto" w:frame="1"/>
        </w:rPr>
        <w:t>contratada</w:t>
      </w:r>
      <w:r w:rsidR="00833BBD">
        <w:rPr>
          <w:rFonts w:ascii="Arial" w:hAnsi="Arial" w:cs="Arial"/>
          <w:sz w:val="20"/>
          <w:szCs w:val="20"/>
          <w:bdr w:val="none" w:sz="0" w:space="0" w:color="auto" w:frame="1"/>
        </w:rPr>
        <w:t xml:space="preserve">, </w:t>
      </w:r>
      <w:r w:rsidRPr="00731D1B">
        <w:rPr>
          <w:rFonts w:ascii="Arial" w:hAnsi="Arial" w:cs="Arial"/>
          <w:sz w:val="20"/>
          <w:szCs w:val="20"/>
          <w:bdr w:val="none" w:sz="0" w:space="0" w:color="auto" w:frame="1"/>
        </w:rPr>
        <w:t xml:space="preserve">sendo que as placas de sinalização das áreas de intervenção devem possuir QR </w:t>
      </w:r>
      <w:proofErr w:type="spellStart"/>
      <w:r w:rsidRPr="00731D1B">
        <w:rPr>
          <w:rFonts w:ascii="Arial" w:hAnsi="Arial" w:cs="Arial"/>
          <w:sz w:val="20"/>
          <w:szCs w:val="20"/>
          <w:bdr w:val="none" w:sz="0" w:space="0" w:color="auto" w:frame="1"/>
        </w:rPr>
        <w:t>Code</w:t>
      </w:r>
      <w:proofErr w:type="spellEnd"/>
      <w:r w:rsidRPr="00731D1B">
        <w:rPr>
          <w:rFonts w:ascii="Arial" w:hAnsi="Arial" w:cs="Arial"/>
          <w:sz w:val="20"/>
          <w:szCs w:val="20"/>
          <w:bdr w:val="none" w:sz="0" w:space="0" w:color="auto" w:frame="1"/>
        </w:rPr>
        <w:t>.</w:t>
      </w:r>
    </w:p>
    <w:p w14:paraId="7D951957" w14:textId="188E7503" w:rsidR="00E877CE" w:rsidRPr="004D55ED" w:rsidRDefault="00B82101" w:rsidP="00E877CE">
      <w:pPr>
        <w:spacing w:before="100" w:beforeAutospacing="1" w:after="100" w:afterAutospacing="1" w:line="360" w:lineRule="auto"/>
        <w:jc w:val="both"/>
        <w:rPr>
          <w:rFonts w:cs="Arial"/>
        </w:rPr>
      </w:pPr>
      <w:r w:rsidRPr="008D570B">
        <w:rPr>
          <w:rFonts w:cs="Arial"/>
        </w:rPr>
        <w:t>As atividades descritas</w:t>
      </w:r>
      <w:r w:rsidR="00284C1D">
        <w:rPr>
          <w:rFonts w:cs="Arial"/>
        </w:rPr>
        <w:t xml:space="preserve"> a</w:t>
      </w:r>
      <w:r w:rsidR="00904657">
        <w:rPr>
          <w:rFonts w:cs="Arial"/>
        </w:rPr>
        <w:t>cima</w:t>
      </w:r>
      <w:r w:rsidRPr="008D570B">
        <w:rPr>
          <w:rFonts w:cs="Arial"/>
        </w:rPr>
        <w:t xml:space="preserve"> referem-se aos itens </w:t>
      </w:r>
      <w:r w:rsidR="008D570B" w:rsidRPr="008D570B">
        <w:rPr>
          <w:rFonts w:cs="Arial"/>
        </w:rPr>
        <w:t>2.9, 2.10, 40.9</w:t>
      </w:r>
      <w:r w:rsidR="0090695B">
        <w:rPr>
          <w:rFonts w:cs="Arial"/>
        </w:rPr>
        <w:t xml:space="preserve">, </w:t>
      </w:r>
      <w:r w:rsidR="008D570B" w:rsidRPr="008D570B">
        <w:rPr>
          <w:rFonts w:cs="Arial"/>
        </w:rPr>
        <w:t>40.10</w:t>
      </w:r>
      <w:r w:rsidR="0090695B">
        <w:rPr>
          <w:rFonts w:cs="Arial"/>
        </w:rPr>
        <w:t>, 78.9, 78.10, 116.9, 116.10, 154.9, 154.10, 192.9, 192.10</w:t>
      </w:r>
      <w:r w:rsidRPr="008D570B">
        <w:rPr>
          <w:rFonts w:cs="Arial"/>
        </w:rPr>
        <w:t xml:space="preserve"> </w:t>
      </w:r>
      <w:r w:rsidR="00E877CE" w:rsidRPr="004D55ED">
        <w:rPr>
          <w:rFonts w:cs="Arial"/>
        </w:rPr>
        <w:t>do QQP</w:t>
      </w:r>
      <w:r w:rsidR="00E877CE">
        <w:rPr>
          <w:rFonts w:cs="Arial"/>
        </w:rPr>
        <w:t xml:space="preserve"> – Quadro de Quantidades e Preços</w:t>
      </w:r>
      <w:r w:rsidR="00E877CE" w:rsidRPr="004D55ED">
        <w:rPr>
          <w:rFonts w:cs="Arial"/>
        </w:rPr>
        <w:t>.</w:t>
      </w:r>
    </w:p>
    <w:p w14:paraId="52988340" w14:textId="77777777" w:rsidR="00E877CE" w:rsidRDefault="00E877CE" w:rsidP="003252E4">
      <w:pPr>
        <w:pStyle w:val="Corpodetexto2"/>
        <w:tabs>
          <w:tab w:val="left" w:pos="0"/>
          <w:tab w:val="left" w:pos="567"/>
        </w:tabs>
        <w:spacing w:before="100" w:beforeAutospacing="1" w:after="100" w:afterAutospacing="1" w:line="360" w:lineRule="auto"/>
        <w:jc w:val="both"/>
        <w:rPr>
          <w:rFonts w:cs="Arial"/>
          <w:b/>
          <w:bCs/>
          <w:sz w:val="28"/>
          <w:szCs w:val="28"/>
        </w:rPr>
      </w:pPr>
    </w:p>
    <w:p w14:paraId="3AB3ACF6" w14:textId="48BE964A" w:rsidR="003252E4" w:rsidRPr="00CC33C8" w:rsidRDefault="003252E4" w:rsidP="003252E4">
      <w:pPr>
        <w:pStyle w:val="Corpodetexto2"/>
        <w:tabs>
          <w:tab w:val="left" w:pos="0"/>
          <w:tab w:val="left" w:pos="567"/>
        </w:tabs>
        <w:spacing w:before="100" w:beforeAutospacing="1" w:after="100" w:afterAutospacing="1" w:line="360" w:lineRule="auto"/>
        <w:jc w:val="both"/>
        <w:rPr>
          <w:rFonts w:cs="Arial"/>
          <w:b/>
          <w:bCs/>
          <w:sz w:val="28"/>
          <w:szCs w:val="28"/>
        </w:rPr>
      </w:pPr>
      <w:r>
        <w:rPr>
          <w:rFonts w:cs="Arial"/>
          <w:b/>
          <w:bCs/>
          <w:sz w:val="28"/>
          <w:szCs w:val="28"/>
        </w:rPr>
        <w:lastRenderedPageBreak/>
        <w:t>4.4.6.</w:t>
      </w:r>
      <w:r w:rsidR="00A14E15">
        <w:rPr>
          <w:rFonts w:cs="Arial"/>
          <w:b/>
          <w:bCs/>
          <w:sz w:val="28"/>
          <w:szCs w:val="28"/>
        </w:rPr>
        <w:t>2</w:t>
      </w:r>
      <w:r>
        <w:rPr>
          <w:rFonts w:cs="Arial"/>
          <w:b/>
          <w:bCs/>
          <w:sz w:val="28"/>
          <w:szCs w:val="28"/>
        </w:rPr>
        <w:t>.</w:t>
      </w:r>
      <w:r w:rsidRPr="00CC33C8">
        <w:rPr>
          <w:rFonts w:cs="Arial"/>
          <w:b/>
          <w:bCs/>
          <w:color w:val="000000"/>
          <w:sz w:val="28"/>
          <w:szCs w:val="28"/>
        </w:rPr>
        <w:t xml:space="preserve"> </w:t>
      </w:r>
      <w:r w:rsidRPr="00CC33C8">
        <w:rPr>
          <w:rFonts w:cs="Arial"/>
          <w:b/>
          <w:bCs/>
          <w:sz w:val="28"/>
          <w:szCs w:val="28"/>
        </w:rPr>
        <w:t>IMPLANTAÇÃO DE ACEIROS</w:t>
      </w:r>
    </w:p>
    <w:p w14:paraId="19FF366E" w14:textId="77777777" w:rsidR="003252E4" w:rsidRPr="00290770"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 xml:space="preserve">A </w:t>
      </w:r>
      <w:r>
        <w:rPr>
          <w:rFonts w:cs="Arial"/>
        </w:rPr>
        <w:t>implantação de aceiros se faz necessária por compor um planejamento e atividade de prevenção e proteção das áreas de interesse à restauração florestal</w:t>
      </w:r>
      <w:r w:rsidRPr="00290770">
        <w:rPr>
          <w:rFonts w:cs="Arial"/>
        </w:rPr>
        <w:t>, levando em consideração os fatores locais e culturais, bem como as possíveis contribuições do ambiente para o início e a propagação dos incêndios florestais. Para tanto, deverão ser previstas medidas de minimização de riscos de incêndios florestais nas áreas em processo de recuperação da vegetação nativa</w:t>
      </w:r>
      <w:r>
        <w:rPr>
          <w:rFonts w:cs="Arial"/>
        </w:rPr>
        <w:t xml:space="preserve"> incluindo orientação aos </w:t>
      </w:r>
      <w:r w:rsidRPr="00290770">
        <w:rPr>
          <w:rFonts w:cs="Arial"/>
        </w:rPr>
        <w:t>proprietários sobre ações do plano de prevenção incêndios florestais e</w:t>
      </w:r>
      <w:r>
        <w:rPr>
          <w:rFonts w:cs="Arial"/>
        </w:rPr>
        <w:t>, mais especificamente a</w:t>
      </w:r>
      <w:r w:rsidRPr="00290770">
        <w:rPr>
          <w:rFonts w:cs="Arial"/>
        </w:rPr>
        <w:t xml:space="preserve"> </w:t>
      </w:r>
      <w:r>
        <w:rPr>
          <w:rFonts w:cs="Arial"/>
        </w:rPr>
        <w:t>implantação e manutenção</w:t>
      </w:r>
      <w:r w:rsidRPr="00290770">
        <w:rPr>
          <w:rFonts w:cs="Arial"/>
        </w:rPr>
        <w:t xml:space="preserve"> de aceiros visando a redução ou eliminação de materiais combustíveis na proximidade das áreas.</w:t>
      </w:r>
    </w:p>
    <w:p w14:paraId="6ED7E45D" w14:textId="428C0127"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 xml:space="preserve">A implantação do aceiro, desbaste ou descontinuidade de vegetação estabelecida ao redor de uma área de interesse, deverá ser feita para evitar a propagação de incêndios florestais. Os aceiros poderão ser executados pela capina manual, </w:t>
      </w:r>
      <w:proofErr w:type="spellStart"/>
      <w:r w:rsidRPr="00290770">
        <w:rPr>
          <w:rFonts w:cs="Arial"/>
        </w:rPr>
        <w:t>semi-mecanizada</w:t>
      </w:r>
      <w:proofErr w:type="spellEnd"/>
      <w:r w:rsidRPr="00290770">
        <w:rPr>
          <w:rFonts w:cs="Arial"/>
        </w:rPr>
        <w:t xml:space="preserve"> com roçadeiras costais e mecanizadas, através da utilização de tratores onde a topografia permitir, sendo importante um corte raso e que todo o material removido seja retirado do local, e disposto onde não haja risco</w:t>
      </w:r>
      <w:r>
        <w:rPr>
          <w:rFonts w:cs="Arial"/>
        </w:rPr>
        <w:t xml:space="preserve"> e em estrita observância das legislações pertinentes</w:t>
      </w:r>
      <w:r w:rsidR="00D527DB">
        <w:rPr>
          <w:rFonts w:cs="Arial"/>
        </w:rPr>
        <w:t xml:space="preserve"> e </w:t>
      </w:r>
      <w:r w:rsidR="00AF3A9B">
        <w:rPr>
          <w:rFonts w:cs="Arial"/>
        </w:rPr>
        <w:t xml:space="preserve">alinhado com o </w:t>
      </w:r>
      <w:r w:rsidR="00D527DB">
        <w:rPr>
          <w:rFonts w:cs="Arial"/>
        </w:rPr>
        <w:t>responsável pela Propriedade</w:t>
      </w:r>
    </w:p>
    <w:p w14:paraId="6B60ABC9" w14:textId="77777777" w:rsidR="003252E4" w:rsidRPr="003434DB"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O aceiro a ser implantado e mantido deve ser estimado minimamente em:</w:t>
      </w:r>
    </w:p>
    <w:p w14:paraId="76AB1C5A" w14:textId="6332BDBE"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 xml:space="preserve">- </w:t>
      </w:r>
      <w:proofErr w:type="spellStart"/>
      <w:r w:rsidRPr="003434DB">
        <w:rPr>
          <w:rFonts w:cs="Arial"/>
        </w:rPr>
        <w:t>APPs</w:t>
      </w:r>
      <w:proofErr w:type="spellEnd"/>
      <w:r w:rsidRPr="003434DB">
        <w:rPr>
          <w:rFonts w:cs="Arial"/>
        </w:rPr>
        <w:t xml:space="preserve"> e </w:t>
      </w:r>
      <w:proofErr w:type="spellStart"/>
      <w:r w:rsidRPr="003434DB">
        <w:rPr>
          <w:rFonts w:cs="Arial"/>
        </w:rPr>
        <w:t>ARHs</w:t>
      </w:r>
      <w:proofErr w:type="spellEnd"/>
      <w:r w:rsidRPr="003434DB">
        <w:rPr>
          <w:rFonts w:cs="Arial"/>
        </w:rPr>
        <w:t xml:space="preserve"> para cada 2 </w:t>
      </w:r>
      <w:proofErr w:type="spellStart"/>
      <w:r w:rsidRPr="003434DB">
        <w:rPr>
          <w:rFonts w:cs="Arial"/>
        </w:rPr>
        <w:t>ha</w:t>
      </w:r>
      <w:proofErr w:type="spellEnd"/>
      <w:r w:rsidRPr="003434DB">
        <w:rPr>
          <w:rFonts w:cs="Arial"/>
        </w:rPr>
        <w:t xml:space="preserve"> considerar </w:t>
      </w:r>
      <w:r w:rsidR="00753361">
        <w:rPr>
          <w:rFonts w:cs="Arial"/>
        </w:rPr>
        <w:t>280</w:t>
      </w:r>
      <w:r w:rsidRPr="003434DB">
        <w:rPr>
          <w:rFonts w:cs="Arial"/>
        </w:rPr>
        <w:t xml:space="preserve"> m de perímetro x 3 metros de largura, considerando 100% de uma área de trabalho</w:t>
      </w:r>
      <w:r w:rsidR="00360E35">
        <w:rPr>
          <w:rFonts w:cs="Arial"/>
        </w:rPr>
        <w:t>.</w:t>
      </w:r>
    </w:p>
    <w:p w14:paraId="112EAEBC" w14:textId="73B519D6" w:rsidR="000D419B" w:rsidRPr="004D55ED" w:rsidRDefault="000D419B" w:rsidP="000D419B">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itens </w:t>
      </w:r>
      <w:r>
        <w:rPr>
          <w:rFonts w:cs="Arial"/>
        </w:rPr>
        <w:t xml:space="preserve"> </w:t>
      </w:r>
      <w:r w:rsidRPr="004D55ED">
        <w:rPr>
          <w:rFonts w:cs="Arial"/>
        </w:rPr>
        <w:t>4</w:t>
      </w:r>
      <w:r w:rsidR="00CF0728">
        <w:rPr>
          <w:rFonts w:cs="Arial"/>
        </w:rPr>
        <w:t>.10</w:t>
      </w:r>
      <w:r w:rsidRPr="004D55ED">
        <w:rPr>
          <w:rFonts w:cs="Arial"/>
        </w:rPr>
        <w:t xml:space="preserve">, </w:t>
      </w:r>
      <w:r w:rsidR="00CF0728">
        <w:rPr>
          <w:rFonts w:cs="Arial"/>
        </w:rPr>
        <w:t>8.9, 12.2</w:t>
      </w:r>
      <w:r>
        <w:rPr>
          <w:rFonts w:cs="Arial"/>
        </w:rPr>
        <w:t xml:space="preserve">, </w:t>
      </w:r>
      <w:r w:rsidR="00CF0728">
        <w:rPr>
          <w:rFonts w:cs="Arial"/>
        </w:rPr>
        <w:t>16</w:t>
      </w:r>
      <w:r w:rsidR="00E86FFD">
        <w:rPr>
          <w:rFonts w:cs="Arial"/>
        </w:rPr>
        <w:t>.2, 20.3, 24.2, 28.</w:t>
      </w:r>
      <w:r w:rsidR="00C26CAA">
        <w:rPr>
          <w:rFonts w:cs="Arial"/>
        </w:rPr>
        <w:t>2</w:t>
      </w:r>
      <w:r w:rsidR="00E86FFD">
        <w:rPr>
          <w:rFonts w:cs="Arial"/>
        </w:rPr>
        <w:t xml:space="preserve">, 32.2, </w:t>
      </w:r>
      <w:r w:rsidR="00C26CAA">
        <w:rPr>
          <w:rFonts w:cs="Arial"/>
        </w:rPr>
        <w:t xml:space="preserve">36.1, 42.10, 46.9, 50.2, </w:t>
      </w:r>
      <w:r w:rsidR="003330F2">
        <w:rPr>
          <w:rFonts w:cs="Arial"/>
        </w:rPr>
        <w:t xml:space="preserve">54.2, 58.3, 62.2, 66.2, 70.2, </w:t>
      </w:r>
      <w:r w:rsidR="007B2523">
        <w:rPr>
          <w:rFonts w:cs="Arial"/>
        </w:rPr>
        <w:t>74.1, 80.10, 84.9, 88.2, 92.2, 96.3</w:t>
      </w:r>
      <w:r w:rsidR="005F2C4B">
        <w:rPr>
          <w:rFonts w:cs="Arial"/>
        </w:rPr>
        <w:t xml:space="preserve">, 100.2, 104.2, 108.2, 112.1, 118.10, 122.9, </w:t>
      </w:r>
      <w:r w:rsidR="00E10EA3">
        <w:rPr>
          <w:rFonts w:cs="Arial"/>
        </w:rPr>
        <w:t>126.2, 130.2, 134.3, 138.2, 142.2, 146.2, 150.1, 156.1</w:t>
      </w:r>
      <w:r w:rsidR="00593456">
        <w:rPr>
          <w:rFonts w:cs="Arial"/>
        </w:rPr>
        <w:t xml:space="preserve">0, 160.9, 164.2, 168.2, 172.3, 176.2, 180.2, </w:t>
      </w:r>
      <w:r w:rsidR="002D3102">
        <w:rPr>
          <w:rFonts w:cs="Arial"/>
        </w:rPr>
        <w:t>184.2, 188.1, 194.10, 198.9, 202.2, 206.2, 210.3, 214.2, 218.2</w:t>
      </w:r>
      <w:r w:rsidR="00437BD9">
        <w:rPr>
          <w:rFonts w:cs="Arial"/>
        </w:rPr>
        <w:t xml:space="preserve">, 222.2, 226.1 </w:t>
      </w:r>
      <w:r w:rsidRPr="004D55ED">
        <w:rPr>
          <w:rFonts w:cs="Arial"/>
        </w:rPr>
        <w:t>do QQP</w:t>
      </w:r>
      <w:r>
        <w:rPr>
          <w:rFonts w:cs="Arial"/>
        </w:rPr>
        <w:t xml:space="preserve"> – Quadro de Quantidades e Preços</w:t>
      </w:r>
      <w:r w:rsidRPr="004D55ED">
        <w:rPr>
          <w:rFonts w:cs="Arial"/>
        </w:rPr>
        <w:t>.</w:t>
      </w:r>
    </w:p>
    <w:p w14:paraId="446F65FE" w14:textId="1BA1310A" w:rsidR="003252E4" w:rsidRPr="00B20547" w:rsidRDefault="003252E4" w:rsidP="003252E4">
      <w:pPr>
        <w:pStyle w:val="xmsonormal"/>
        <w:shd w:val="clear" w:color="auto" w:fill="FFFFFF"/>
        <w:spacing w:line="360" w:lineRule="auto"/>
        <w:jc w:val="both"/>
        <w:rPr>
          <w:rFonts w:ascii="Arial" w:hAnsi="Arial" w:cs="Arial"/>
          <w:b/>
          <w:bCs/>
        </w:rPr>
      </w:pPr>
      <w:r w:rsidRPr="00B20547">
        <w:rPr>
          <w:rFonts w:ascii="Arial" w:hAnsi="Arial" w:cs="Arial"/>
          <w:b/>
          <w:bCs/>
          <w:sz w:val="28"/>
          <w:szCs w:val="28"/>
        </w:rPr>
        <w:t>4.4.6.</w:t>
      </w:r>
      <w:r w:rsidR="00A14E15">
        <w:rPr>
          <w:rFonts w:ascii="Arial" w:hAnsi="Arial" w:cs="Arial"/>
          <w:b/>
          <w:bCs/>
          <w:sz w:val="28"/>
          <w:szCs w:val="28"/>
        </w:rPr>
        <w:t>3</w:t>
      </w:r>
      <w:r w:rsidRPr="00B20547">
        <w:rPr>
          <w:rFonts w:ascii="Arial" w:hAnsi="Arial" w:cs="Arial"/>
          <w:b/>
          <w:bCs/>
          <w:sz w:val="28"/>
          <w:szCs w:val="28"/>
        </w:rPr>
        <w:t xml:space="preserve">. </w:t>
      </w:r>
      <w:r w:rsidRPr="00B20547">
        <w:rPr>
          <w:rFonts w:ascii="Arial" w:hAnsi="Arial" w:cs="Arial"/>
          <w:b/>
          <w:bCs/>
        </w:rPr>
        <w:t>ROÇADA SELETIVA PARA CONTROLE DE ESPÉCIES COMPETIDORAS, INVASORAS E EXÓTICAS</w:t>
      </w:r>
    </w:p>
    <w:p w14:paraId="00A8A8D4" w14:textId="77777777" w:rsidR="003252E4" w:rsidRPr="00F32F5E" w:rsidRDefault="003252E4" w:rsidP="003252E4">
      <w:pPr>
        <w:spacing w:before="100" w:beforeAutospacing="1" w:after="100" w:afterAutospacing="1" w:line="360" w:lineRule="auto"/>
        <w:jc w:val="both"/>
        <w:rPr>
          <w:rFonts w:cs="Arial"/>
          <w:color w:val="000000" w:themeColor="text1"/>
        </w:rPr>
      </w:pPr>
      <w:r w:rsidRPr="00290770">
        <w:rPr>
          <w:rFonts w:cs="Arial"/>
          <w:color w:val="000000" w:themeColor="text1"/>
        </w:rPr>
        <w:t xml:space="preserve">A roçada seletiva deverá ser realizada para a limpeza da área e controle de espécies competidoras, invasoras e exóticas para realização da prática de recuperação </w:t>
      </w:r>
      <w:r w:rsidRPr="005E2A4D">
        <w:rPr>
          <w:rFonts w:cs="Arial"/>
          <w:color w:val="000000" w:themeColor="text1"/>
        </w:rPr>
        <w:t xml:space="preserve">da vegetação nativa. A limpeza do terreno pode ser realizada de diferentes maneiras: manual, </w:t>
      </w:r>
      <w:proofErr w:type="spellStart"/>
      <w:r w:rsidRPr="005E2A4D">
        <w:rPr>
          <w:rFonts w:cs="Arial"/>
          <w:color w:val="000000" w:themeColor="text1"/>
        </w:rPr>
        <w:t>semi-mecanizada</w:t>
      </w:r>
      <w:proofErr w:type="spellEnd"/>
      <w:r w:rsidRPr="005E2A4D">
        <w:rPr>
          <w:rFonts w:cs="Arial"/>
          <w:color w:val="000000" w:themeColor="text1"/>
        </w:rPr>
        <w:t xml:space="preserve">, mecanizada e </w:t>
      </w:r>
      <w:r w:rsidRPr="00631BAB">
        <w:rPr>
          <w:rFonts w:cs="Arial"/>
          <w:color w:val="000000" w:themeColor="text1"/>
        </w:rPr>
        <w:t xml:space="preserve">química (este último apenas em </w:t>
      </w:r>
      <w:proofErr w:type="spellStart"/>
      <w:r w:rsidRPr="00631BAB">
        <w:rPr>
          <w:rFonts w:cs="Arial"/>
          <w:color w:val="000000" w:themeColor="text1"/>
        </w:rPr>
        <w:t>APPs</w:t>
      </w:r>
      <w:proofErr w:type="spellEnd"/>
      <w:r w:rsidRPr="00631BAB">
        <w:rPr>
          <w:rFonts w:cs="Arial"/>
          <w:color w:val="000000" w:themeColor="text1"/>
        </w:rPr>
        <w:t xml:space="preserve"> não hídricas e </w:t>
      </w:r>
      <w:proofErr w:type="spellStart"/>
      <w:r w:rsidRPr="00631BAB">
        <w:rPr>
          <w:rFonts w:cs="Arial"/>
          <w:color w:val="000000" w:themeColor="text1"/>
        </w:rPr>
        <w:t>ARHs</w:t>
      </w:r>
      <w:proofErr w:type="spellEnd"/>
      <w:r w:rsidRPr="00631BAB">
        <w:rPr>
          <w:rFonts w:cs="Arial"/>
          <w:color w:val="000000" w:themeColor="text1"/>
        </w:rPr>
        <w:t>). Esta atividade deverá promover o rebaixamento da vegetação rente ao s</w:t>
      </w:r>
      <w:r w:rsidRPr="005E2A4D">
        <w:rPr>
          <w:rFonts w:cs="Arial"/>
          <w:color w:val="000000" w:themeColor="text1"/>
        </w:rPr>
        <w:t>olo, em área total ou seletiva, assegurando a preservação das espécies</w:t>
      </w:r>
      <w:r w:rsidRPr="00290770">
        <w:rPr>
          <w:rFonts w:cs="Arial"/>
          <w:color w:val="000000" w:themeColor="text1"/>
        </w:rPr>
        <w:t xml:space="preserve"> arbóreas nativas </w:t>
      </w:r>
      <w:r w:rsidRPr="00F32F5E">
        <w:rPr>
          <w:rFonts w:cs="Arial"/>
          <w:color w:val="000000" w:themeColor="text1"/>
        </w:rPr>
        <w:t>existentes no local. Para cada situação identificada deverá ser adotada uma intervenção diferenciada, cujas técnicas devem ser especificadas nos subprojetos de recuperação da vegetação nativa.</w:t>
      </w:r>
    </w:p>
    <w:p w14:paraId="74B371A2" w14:textId="47B5641C" w:rsidR="003252E4" w:rsidRDefault="003252E4" w:rsidP="003252E4">
      <w:pPr>
        <w:spacing w:before="100" w:beforeAutospacing="1" w:after="100" w:afterAutospacing="1" w:line="360" w:lineRule="auto"/>
        <w:jc w:val="both"/>
        <w:rPr>
          <w:rFonts w:cs="Arial"/>
          <w:color w:val="000000" w:themeColor="text1"/>
        </w:rPr>
      </w:pPr>
      <w:r w:rsidRPr="00F32F5E">
        <w:rPr>
          <w:rFonts w:cs="Arial"/>
          <w:color w:val="000000" w:themeColor="text1"/>
        </w:rPr>
        <w:lastRenderedPageBreak/>
        <w:t xml:space="preserve">O uso de herbicida poderá ser feito, desde que baseado em recomendações e normas legais, visando o controle de espécies competidoras e/ou invasoras e exóticas, tais como: </w:t>
      </w:r>
      <w:proofErr w:type="spellStart"/>
      <w:r w:rsidRPr="00F32F5E">
        <w:rPr>
          <w:rFonts w:cs="Arial"/>
          <w:i/>
          <w:iCs/>
          <w:color w:val="000000" w:themeColor="text1"/>
        </w:rPr>
        <w:t>Hyparrhenia</w:t>
      </w:r>
      <w:proofErr w:type="spellEnd"/>
      <w:r w:rsidRPr="00F32F5E">
        <w:rPr>
          <w:rFonts w:cs="Arial"/>
          <w:i/>
          <w:iCs/>
          <w:color w:val="000000" w:themeColor="text1"/>
        </w:rPr>
        <w:t xml:space="preserve"> rufa</w:t>
      </w:r>
      <w:r w:rsidRPr="00F32F5E">
        <w:rPr>
          <w:rFonts w:cs="Arial"/>
          <w:color w:val="000000" w:themeColor="text1"/>
        </w:rPr>
        <w:t xml:space="preserve"> (capim-jaraguá), </w:t>
      </w:r>
      <w:proofErr w:type="spellStart"/>
      <w:r w:rsidRPr="00F32F5E">
        <w:rPr>
          <w:rFonts w:cs="Arial"/>
          <w:i/>
          <w:iCs/>
          <w:color w:val="000000" w:themeColor="text1"/>
        </w:rPr>
        <w:t>Urochloa</w:t>
      </w:r>
      <w:proofErr w:type="spellEnd"/>
      <w:r w:rsidRPr="00F32F5E">
        <w:rPr>
          <w:rFonts w:cs="Arial"/>
          <w:i/>
          <w:iCs/>
          <w:color w:val="000000" w:themeColor="text1"/>
        </w:rPr>
        <w:t xml:space="preserve"> </w:t>
      </w:r>
      <w:r w:rsidRPr="00F32F5E">
        <w:rPr>
          <w:rFonts w:cs="Arial"/>
          <w:color w:val="000000" w:themeColor="text1"/>
        </w:rPr>
        <w:t xml:space="preserve">spp. (braquiárias), </w:t>
      </w:r>
      <w:proofErr w:type="spellStart"/>
      <w:r w:rsidRPr="00F32F5E">
        <w:rPr>
          <w:rFonts w:cs="Arial"/>
          <w:i/>
          <w:iCs/>
          <w:color w:val="000000" w:themeColor="text1"/>
        </w:rPr>
        <w:t>Panicum</w:t>
      </w:r>
      <w:proofErr w:type="spellEnd"/>
      <w:r w:rsidRPr="00F32F5E">
        <w:rPr>
          <w:rFonts w:cs="Arial"/>
          <w:i/>
          <w:iCs/>
          <w:color w:val="000000" w:themeColor="text1"/>
        </w:rPr>
        <w:t xml:space="preserve"> </w:t>
      </w:r>
      <w:proofErr w:type="spellStart"/>
      <w:r w:rsidRPr="00F32F5E">
        <w:rPr>
          <w:rFonts w:cs="Arial"/>
          <w:i/>
          <w:iCs/>
          <w:color w:val="000000" w:themeColor="text1"/>
        </w:rPr>
        <w:t>maximum</w:t>
      </w:r>
      <w:proofErr w:type="spellEnd"/>
      <w:r w:rsidRPr="00F32F5E">
        <w:rPr>
          <w:rFonts w:cs="Arial"/>
          <w:i/>
          <w:iCs/>
          <w:color w:val="000000" w:themeColor="text1"/>
        </w:rPr>
        <w:t xml:space="preserve"> </w:t>
      </w:r>
      <w:proofErr w:type="spellStart"/>
      <w:r w:rsidRPr="00F32F5E">
        <w:rPr>
          <w:rFonts w:cs="Arial"/>
          <w:color w:val="000000" w:themeColor="text1"/>
        </w:rPr>
        <w:t>Jacq</w:t>
      </w:r>
      <w:proofErr w:type="spellEnd"/>
      <w:r w:rsidRPr="00F32F5E">
        <w:rPr>
          <w:rFonts w:cs="Arial"/>
          <w:color w:val="000000" w:themeColor="text1"/>
        </w:rPr>
        <w:t xml:space="preserve">. (capim-colonião) e </w:t>
      </w:r>
      <w:proofErr w:type="spellStart"/>
      <w:r w:rsidRPr="00F32F5E">
        <w:rPr>
          <w:rFonts w:cs="Arial"/>
          <w:i/>
          <w:iCs/>
          <w:color w:val="000000" w:themeColor="text1"/>
        </w:rPr>
        <w:t>Melinis</w:t>
      </w:r>
      <w:proofErr w:type="spellEnd"/>
      <w:r w:rsidRPr="00F32F5E">
        <w:rPr>
          <w:rFonts w:cs="Arial"/>
          <w:i/>
          <w:iCs/>
          <w:color w:val="000000" w:themeColor="text1"/>
        </w:rPr>
        <w:t xml:space="preserve"> </w:t>
      </w:r>
      <w:proofErr w:type="spellStart"/>
      <w:r w:rsidRPr="00F32F5E">
        <w:rPr>
          <w:rFonts w:cs="Arial"/>
          <w:i/>
          <w:iCs/>
          <w:color w:val="000000" w:themeColor="text1"/>
        </w:rPr>
        <w:t>minutiflora</w:t>
      </w:r>
      <w:proofErr w:type="spellEnd"/>
      <w:r w:rsidRPr="00F32F5E">
        <w:rPr>
          <w:rFonts w:cs="Arial"/>
          <w:i/>
          <w:iCs/>
          <w:color w:val="000000" w:themeColor="text1"/>
        </w:rPr>
        <w:t xml:space="preserve"> </w:t>
      </w:r>
      <w:r w:rsidRPr="00F32F5E">
        <w:rPr>
          <w:rFonts w:cs="Arial"/>
          <w:color w:val="000000" w:themeColor="text1"/>
        </w:rPr>
        <w:t xml:space="preserve">(capim-gordura) nas áreas a serem restauradas. O produto deverá ser adquirido mediante </w:t>
      </w:r>
      <w:r w:rsidRPr="00F32F5E">
        <w:rPr>
          <w:rFonts w:cs="Arial"/>
          <w:color w:val="000000" w:themeColor="text1"/>
          <w:shd w:val="clear" w:color="auto" w:fill="FFFFFF"/>
        </w:rPr>
        <w:t>receituário agronômico</w:t>
      </w:r>
      <w:r w:rsidRPr="00290770">
        <w:rPr>
          <w:rFonts w:cs="Arial"/>
          <w:color w:val="000000" w:themeColor="text1"/>
          <w:shd w:val="clear" w:color="auto" w:fill="FFFFFF"/>
        </w:rPr>
        <w:t xml:space="preserve"> e assinatura de responsabilidade técnica (ART) da(s) CONTRATADA(S)</w:t>
      </w:r>
      <w:r w:rsidRPr="00290770">
        <w:rPr>
          <w:rFonts w:cs="Arial"/>
          <w:color w:val="000000" w:themeColor="text1"/>
        </w:rPr>
        <w:t xml:space="preserve">, respeitando criteriosamente as recomendações dos fabricantes constantes no rótulo do produto, com boas práticas para aplicação e as embalagens vazias deverão ser recolhidas diariamente e efetuada a tríplice lavagem. A recomendação é que seja à base de </w:t>
      </w:r>
      <w:proofErr w:type="spellStart"/>
      <w:r w:rsidRPr="00290770">
        <w:rPr>
          <w:rFonts w:cs="Arial"/>
          <w:i/>
          <w:color w:val="000000" w:themeColor="text1"/>
        </w:rPr>
        <w:t>glyphosate</w:t>
      </w:r>
      <w:proofErr w:type="spellEnd"/>
      <w:r w:rsidRPr="00290770">
        <w:rPr>
          <w:rFonts w:cs="Arial"/>
          <w:color w:val="000000" w:themeColor="text1"/>
        </w:rPr>
        <w:t xml:space="preserve">, </w:t>
      </w:r>
      <w:r>
        <w:rPr>
          <w:rFonts w:cs="Arial"/>
          <w:color w:val="000000" w:themeColor="text1"/>
        </w:rPr>
        <w:t xml:space="preserve">em razão de </w:t>
      </w:r>
      <w:r w:rsidRPr="00290770">
        <w:rPr>
          <w:rFonts w:cs="Arial"/>
          <w:color w:val="000000" w:themeColor="text1"/>
        </w:rPr>
        <w:t>sua baixa toxicidade, rápida degradação no solo e absorção foliar de elevada eficiência. A empresa ou responsável pela aplicação de herbicida deverá estar devidamente autorizad</w:t>
      </w:r>
      <w:r>
        <w:rPr>
          <w:rFonts w:cs="Arial"/>
          <w:color w:val="000000" w:themeColor="text1"/>
        </w:rPr>
        <w:t>a</w:t>
      </w:r>
      <w:r w:rsidRPr="00290770">
        <w:rPr>
          <w:rFonts w:cs="Arial"/>
          <w:color w:val="000000" w:themeColor="text1"/>
        </w:rPr>
        <w:t xml:space="preserve"> e seguir a legislação do estado de MG, tal qual a P</w:t>
      </w:r>
      <w:r>
        <w:rPr>
          <w:rFonts w:cs="Arial"/>
          <w:color w:val="000000" w:themeColor="text1"/>
        </w:rPr>
        <w:t>ortaria n</w:t>
      </w:r>
      <w:r w:rsidRPr="00290770">
        <w:rPr>
          <w:rFonts w:cs="Arial"/>
          <w:color w:val="000000" w:themeColor="text1"/>
        </w:rPr>
        <w:t>º1650, de 18 de agosto de 2016</w:t>
      </w:r>
      <w:r>
        <w:rPr>
          <w:rFonts w:cs="Arial"/>
          <w:color w:val="000000" w:themeColor="text1"/>
        </w:rPr>
        <w:t xml:space="preserve"> e demais legislações aplicáveis. </w:t>
      </w:r>
      <w:r w:rsidRPr="00290770">
        <w:rPr>
          <w:rFonts w:cs="Arial"/>
          <w:color w:val="000000" w:themeColor="text1"/>
        </w:rPr>
        <w:t xml:space="preserve">Este serviço poderá ser subcontratado, desde que de acordo com a normativa do contrato firmado junto </w:t>
      </w:r>
      <w:r>
        <w:rPr>
          <w:rFonts w:cs="Arial"/>
          <w:color w:val="000000" w:themeColor="text1"/>
        </w:rPr>
        <w:t>à</w:t>
      </w:r>
      <w:r w:rsidRPr="00290770">
        <w:rPr>
          <w:rFonts w:cs="Arial"/>
          <w:color w:val="000000" w:themeColor="text1"/>
        </w:rPr>
        <w:t xml:space="preserve"> Fundação Renova.</w:t>
      </w:r>
      <w:r w:rsidR="007F75D3">
        <w:rPr>
          <w:rFonts w:cs="Arial"/>
          <w:color w:val="000000" w:themeColor="text1"/>
        </w:rPr>
        <w:t xml:space="preserve"> </w:t>
      </w:r>
      <w:r>
        <w:rPr>
          <w:rFonts w:cs="Arial"/>
          <w:color w:val="000000" w:themeColor="text1"/>
        </w:rPr>
        <w:t>Em áreas de preservação permanente hídricas e nascentes o herbicida não poderá ser utilizado.</w:t>
      </w:r>
    </w:p>
    <w:p w14:paraId="51B388C1" w14:textId="636C0A88" w:rsidR="00437BD9" w:rsidRPr="004D55ED" w:rsidRDefault="00437BD9" w:rsidP="00437BD9">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itens </w:t>
      </w:r>
      <w:r w:rsidR="00553200">
        <w:rPr>
          <w:rFonts w:cs="Arial"/>
        </w:rPr>
        <w:t>188.3, 210.5 e 226.3</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231B4BBD" w14:textId="3C646D4C" w:rsidR="003252E4" w:rsidRPr="00802E53" w:rsidRDefault="003252E4" w:rsidP="00A14E15">
      <w:pPr>
        <w:pStyle w:val="Corpodetexto2"/>
        <w:numPr>
          <w:ilvl w:val="3"/>
          <w:numId w:val="47"/>
        </w:numPr>
        <w:tabs>
          <w:tab w:val="left" w:pos="0"/>
          <w:tab w:val="left" w:pos="567"/>
          <w:tab w:val="left" w:pos="709"/>
        </w:tabs>
        <w:spacing w:before="100" w:beforeAutospacing="1" w:after="100" w:afterAutospacing="1" w:line="360" w:lineRule="auto"/>
        <w:jc w:val="both"/>
        <w:rPr>
          <w:rFonts w:cs="Arial"/>
          <w:b/>
          <w:bCs/>
          <w:sz w:val="28"/>
          <w:szCs w:val="28"/>
        </w:rPr>
      </w:pPr>
      <w:r w:rsidRPr="00802E53">
        <w:rPr>
          <w:rFonts w:cs="Arial"/>
          <w:b/>
          <w:sz w:val="28"/>
          <w:szCs w:val="28"/>
        </w:rPr>
        <w:t>COMBATE ÀS FORMIGAS CORTADEIRAS</w:t>
      </w:r>
    </w:p>
    <w:p w14:paraId="69355D1C"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O controle preventivo e combate às formigas cortadeiras deverão ser realizado</w:t>
      </w:r>
      <w:r>
        <w:rPr>
          <w:rFonts w:cs="Arial"/>
        </w:rPr>
        <w:t>s</w:t>
      </w:r>
      <w:r w:rsidRPr="00290770">
        <w:rPr>
          <w:rFonts w:cs="Arial"/>
        </w:rPr>
        <w:t xml:space="preserve"> antes do plantio e durante as práticas de manutenção de recuperação da vegetação nativa, especialmente das espécies dos gêneros </w:t>
      </w:r>
      <w:r w:rsidRPr="00290770">
        <w:rPr>
          <w:rFonts w:cs="Arial"/>
          <w:i/>
        </w:rPr>
        <w:t>Atta sp</w:t>
      </w:r>
      <w:r w:rsidRPr="00290770">
        <w:rPr>
          <w:rFonts w:cs="Arial"/>
        </w:rPr>
        <w:t xml:space="preserve">. (saúvas) e </w:t>
      </w:r>
      <w:proofErr w:type="spellStart"/>
      <w:r w:rsidRPr="00290770">
        <w:rPr>
          <w:rFonts w:cs="Arial"/>
          <w:i/>
        </w:rPr>
        <w:t>Acromyrmex</w:t>
      </w:r>
      <w:proofErr w:type="spellEnd"/>
      <w:r w:rsidRPr="00290770">
        <w:rPr>
          <w:rFonts w:cs="Arial"/>
          <w:i/>
        </w:rPr>
        <w:t xml:space="preserve"> sp</w:t>
      </w:r>
      <w:r w:rsidRPr="00290770">
        <w:rPr>
          <w:rFonts w:cs="Arial"/>
        </w:rPr>
        <w:t>. (quenquéns). Antes de iniciar o combate, deverão ser feitas vistorias em campo com o intuito de se identificar os possíveis olheiros dessas formigas, recomenda-se realizar a primeira vistoria após a roçada da área por facilitar a localização dos ninhos.</w:t>
      </w:r>
    </w:p>
    <w:p w14:paraId="3F41F801"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A recomendação da aplicação das iscas de combate às formigas deverá constar em projeto, mas deve-se considerar</w:t>
      </w:r>
      <w:r w:rsidRPr="00290770">
        <w:rPr>
          <w:rFonts w:cs="Arial"/>
          <w:iCs/>
        </w:rPr>
        <w:t xml:space="preserve"> uma aplicação sistemática pela área, em dias de sol e período pós-orvalho para que as iscas não tenham contato com a umidade. </w:t>
      </w:r>
      <w:r w:rsidRPr="00290770">
        <w:rPr>
          <w:rFonts w:cs="Arial"/>
        </w:rPr>
        <w:t>Esta atividade deverá ser realizada com aplicação de produtos específicos, registrados no Ministério da Agricultura e recomendados por profissional habilitado, com emissão de receituário agronômico e emissão de ART – Anotação de Responsabilidade Técnica e sua aplicação deverá ser feita por profissional fazendo uso de equipamento de proteção individual (EPI).</w:t>
      </w:r>
    </w:p>
    <w:p w14:paraId="6C932547" w14:textId="25A4AAE7" w:rsidR="00C61140" w:rsidRDefault="003252E4" w:rsidP="003252E4">
      <w:pPr>
        <w:pStyle w:val="Corpodetexto2"/>
        <w:tabs>
          <w:tab w:val="left" w:pos="0"/>
        </w:tabs>
        <w:spacing w:before="100" w:beforeAutospacing="1" w:after="100" w:afterAutospacing="1" w:line="360" w:lineRule="auto"/>
        <w:jc w:val="both"/>
        <w:rPr>
          <w:rFonts w:cs="Arial"/>
          <w:iCs/>
        </w:rPr>
      </w:pPr>
      <w:r>
        <w:rPr>
          <w:rFonts w:cs="Arial"/>
          <w:iCs/>
        </w:rPr>
        <w:t>O c</w:t>
      </w:r>
      <w:r w:rsidRPr="004F3A4D">
        <w:rPr>
          <w:rFonts w:cs="Arial"/>
          <w:iCs/>
        </w:rPr>
        <w:t xml:space="preserve">ombate inicial e repasse pré-plantio </w:t>
      </w:r>
      <w:r>
        <w:rPr>
          <w:rFonts w:cs="Arial"/>
          <w:iCs/>
        </w:rPr>
        <w:t xml:space="preserve">deve ser feito em toda a área com acréscimo de </w:t>
      </w:r>
      <w:r w:rsidRPr="004F3A4D">
        <w:rPr>
          <w:rFonts w:cs="Arial"/>
          <w:iCs/>
        </w:rPr>
        <w:t>20% no entorno.</w:t>
      </w:r>
      <w:r>
        <w:rPr>
          <w:rFonts w:cs="Arial"/>
          <w:iCs/>
        </w:rPr>
        <w:t xml:space="preserve"> </w:t>
      </w:r>
      <w:r w:rsidRPr="00290770">
        <w:rPr>
          <w:rFonts w:cs="Arial"/>
          <w:iCs/>
        </w:rPr>
        <w:t>O repasse do produto deverá ocorrer com o objetivo de combater os formigueiros que resistirem e não forem totalmente controlados na primeira operação</w:t>
      </w:r>
      <w:r>
        <w:rPr>
          <w:rFonts w:cs="Arial"/>
          <w:iCs/>
        </w:rPr>
        <w:t xml:space="preserve">, tendo que ser </w:t>
      </w:r>
      <w:r w:rsidRPr="00290770">
        <w:rPr>
          <w:rFonts w:cs="Arial"/>
          <w:iCs/>
        </w:rPr>
        <w:t>feito dias antes do plantio, durante e logo após a implantação.</w:t>
      </w:r>
    </w:p>
    <w:p w14:paraId="3D2E813E" w14:textId="11FBF090" w:rsidR="00553200" w:rsidRPr="004D55ED" w:rsidRDefault="00553200" w:rsidP="00553200">
      <w:pPr>
        <w:spacing w:before="100" w:beforeAutospacing="1" w:after="100" w:afterAutospacing="1" w:line="360" w:lineRule="auto"/>
        <w:jc w:val="both"/>
        <w:rPr>
          <w:rFonts w:cs="Arial"/>
        </w:rPr>
      </w:pPr>
      <w:r w:rsidRPr="004D55ED">
        <w:rPr>
          <w:rFonts w:cs="Arial"/>
        </w:rPr>
        <w:lastRenderedPageBreak/>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itens </w:t>
      </w:r>
      <w:r>
        <w:rPr>
          <w:rFonts w:cs="Arial"/>
        </w:rPr>
        <w:t>18</w:t>
      </w:r>
      <w:r w:rsidR="00A11B85">
        <w:rPr>
          <w:rFonts w:cs="Arial"/>
        </w:rPr>
        <w:t xml:space="preserve">4.3, </w:t>
      </w:r>
      <w:r>
        <w:rPr>
          <w:rFonts w:cs="Arial"/>
        </w:rPr>
        <w:t>18</w:t>
      </w:r>
      <w:r w:rsidR="00916313">
        <w:rPr>
          <w:rFonts w:cs="Arial"/>
        </w:rPr>
        <w:t>8</w:t>
      </w:r>
      <w:r>
        <w:rPr>
          <w:rFonts w:cs="Arial"/>
        </w:rPr>
        <w:t>.</w:t>
      </w:r>
      <w:r w:rsidR="00916313">
        <w:rPr>
          <w:rFonts w:cs="Arial"/>
        </w:rPr>
        <w:t>4</w:t>
      </w:r>
      <w:r>
        <w:rPr>
          <w:rFonts w:cs="Arial"/>
        </w:rPr>
        <w:t>, 194.</w:t>
      </w:r>
      <w:r w:rsidR="00916313">
        <w:rPr>
          <w:rFonts w:cs="Arial"/>
        </w:rPr>
        <w:t>9</w:t>
      </w:r>
      <w:r>
        <w:rPr>
          <w:rFonts w:cs="Arial"/>
        </w:rPr>
        <w:t>, 198.</w:t>
      </w:r>
      <w:r w:rsidR="00916313">
        <w:rPr>
          <w:rFonts w:cs="Arial"/>
        </w:rPr>
        <w:t>8</w:t>
      </w:r>
      <w:r>
        <w:rPr>
          <w:rFonts w:cs="Arial"/>
        </w:rPr>
        <w:t>, 202.</w:t>
      </w:r>
      <w:r w:rsidR="00916313">
        <w:rPr>
          <w:rFonts w:cs="Arial"/>
        </w:rPr>
        <w:t>3</w:t>
      </w:r>
      <w:r>
        <w:rPr>
          <w:rFonts w:cs="Arial"/>
        </w:rPr>
        <w:t>, 206.</w:t>
      </w:r>
      <w:r w:rsidR="00916313">
        <w:rPr>
          <w:rFonts w:cs="Arial"/>
        </w:rPr>
        <w:t>3</w:t>
      </w:r>
      <w:r>
        <w:rPr>
          <w:rFonts w:cs="Arial"/>
        </w:rPr>
        <w:t>, 210.</w:t>
      </w:r>
      <w:r w:rsidR="00916313">
        <w:rPr>
          <w:rFonts w:cs="Arial"/>
        </w:rPr>
        <w:t>6</w:t>
      </w:r>
      <w:r>
        <w:rPr>
          <w:rFonts w:cs="Arial"/>
        </w:rPr>
        <w:t>, 214.</w:t>
      </w:r>
      <w:r w:rsidR="00916313">
        <w:rPr>
          <w:rFonts w:cs="Arial"/>
        </w:rPr>
        <w:t>5</w:t>
      </w:r>
      <w:r>
        <w:rPr>
          <w:rFonts w:cs="Arial"/>
        </w:rPr>
        <w:t>, 218.</w:t>
      </w:r>
      <w:r w:rsidR="00916313">
        <w:rPr>
          <w:rFonts w:cs="Arial"/>
        </w:rPr>
        <w:t>3</w:t>
      </w:r>
      <w:r>
        <w:rPr>
          <w:rFonts w:cs="Arial"/>
        </w:rPr>
        <w:t>, 222.</w:t>
      </w:r>
      <w:r w:rsidR="00916313">
        <w:rPr>
          <w:rFonts w:cs="Arial"/>
        </w:rPr>
        <w:t>3</w:t>
      </w:r>
      <w:r>
        <w:rPr>
          <w:rFonts w:cs="Arial"/>
        </w:rPr>
        <w:t>, 226.</w:t>
      </w:r>
      <w:r w:rsidR="00916313">
        <w:rPr>
          <w:rFonts w:cs="Arial"/>
        </w:rPr>
        <w:t>4</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41782E2B" w14:textId="77777777" w:rsidR="003252E4" w:rsidRPr="00802E53" w:rsidRDefault="003252E4" w:rsidP="00E7087B">
      <w:pPr>
        <w:pStyle w:val="Corpodetexto2"/>
        <w:numPr>
          <w:ilvl w:val="3"/>
          <w:numId w:val="36"/>
        </w:numPr>
        <w:tabs>
          <w:tab w:val="left" w:pos="0"/>
          <w:tab w:val="left" w:pos="567"/>
        </w:tabs>
        <w:spacing w:before="100" w:beforeAutospacing="1" w:after="100" w:afterAutospacing="1" w:line="360" w:lineRule="auto"/>
        <w:jc w:val="both"/>
        <w:rPr>
          <w:rFonts w:cs="Arial"/>
          <w:b/>
          <w:bCs/>
          <w:sz w:val="28"/>
          <w:szCs w:val="28"/>
        </w:rPr>
      </w:pPr>
      <w:r w:rsidRPr="00802E53">
        <w:rPr>
          <w:rFonts w:cs="Arial"/>
          <w:b/>
          <w:sz w:val="28"/>
          <w:szCs w:val="28"/>
        </w:rPr>
        <w:t>PREPARO DO SOLO</w:t>
      </w:r>
    </w:p>
    <w:p w14:paraId="3A900B5A" w14:textId="77777777" w:rsidR="003252E4" w:rsidRPr="00290770" w:rsidRDefault="003252E4" w:rsidP="003252E4">
      <w:pPr>
        <w:pStyle w:val="Corpodetexto2"/>
        <w:tabs>
          <w:tab w:val="left" w:pos="0"/>
          <w:tab w:val="left" w:pos="567"/>
        </w:tabs>
        <w:spacing w:before="100" w:beforeAutospacing="1" w:after="100" w:afterAutospacing="1" w:line="360" w:lineRule="auto"/>
        <w:jc w:val="both"/>
        <w:rPr>
          <w:rFonts w:cs="Arial"/>
          <w:b/>
          <w:bCs/>
        </w:rPr>
      </w:pPr>
      <w:r w:rsidRPr="00290770">
        <w:rPr>
          <w:rFonts w:cs="Arial"/>
        </w:rPr>
        <w:t xml:space="preserve">O preparo do solo tem como finalidade principal o controle de processos erosivos presentes em uma área, a descompactação do solo </w:t>
      </w:r>
      <w:r>
        <w:rPr>
          <w:rFonts w:cs="Arial"/>
        </w:rPr>
        <w:t xml:space="preserve">e à </w:t>
      </w:r>
      <w:r w:rsidRPr="00290770">
        <w:rPr>
          <w:rFonts w:cs="Arial"/>
        </w:rPr>
        <w:t>melhoria das condições físicas para garantir o crescimento radicular das mudas e impedir o acúmulo superficial de água em demasia. Quando necessário, deve ser prevista a conservação do solo, com a execução de terraços, construção de paliçadas, pequenas barragens e outras medidas que evitem as perdas de solo por erosão e escoamento superficial de água, bem como retenção de sedimentos</w:t>
      </w:r>
      <w:r>
        <w:rPr>
          <w:rFonts w:cs="Arial"/>
        </w:rPr>
        <w:t xml:space="preserve"> (</w:t>
      </w:r>
      <w:r w:rsidRPr="00290770">
        <w:rPr>
          <w:rFonts w:cs="Arial"/>
        </w:rPr>
        <w:t>sempre que necessário</w:t>
      </w:r>
      <w:r>
        <w:rPr>
          <w:rFonts w:cs="Arial"/>
        </w:rPr>
        <w:t>)</w:t>
      </w:r>
      <w:r w:rsidRPr="00290770">
        <w:rPr>
          <w:rFonts w:cs="Arial"/>
        </w:rPr>
        <w:t>.</w:t>
      </w:r>
    </w:p>
    <w:p w14:paraId="43104C78"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As correções de solo propostas para cada área deverão ser baseadas nas análise físico-químicas realizadas e recomendações elaboradas por profissional experiente em necessidades nutricionais específicas de florestas nativas.</w:t>
      </w:r>
    </w:p>
    <w:p w14:paraId="7F20E6EE" w14:textId="082E43CB" w:rsidR="00DC2A2C" w:rsidRDefault="003252E4" w:rsidP="003252E4">
      <w:pPr>
        <w:pStyle w:val="Corpodetexto2"/>
        <w:tabs>
          <w:tab w:val="left" w:pos="0"/>
        </w:tabs>
        <w:spacing w:before="100" w:beforeAutospacing="1" w:after="100" w:afterAutospacing="1" w:line="360" w:lineRule="auto"/>
        <w:jc w:val="both"/>
        <w:rPr>
          <w:rFonts w:cs="Arial"/>
          <w:iCs/>
        </w:rPr>
      </w:pPr>
      <w:r w:rsidRPr="00290770">
        <w:rPr>
          <w:rFonts w:cs="Arial"/>
        </w:rPr>
        <w:t>O preparo do solo também tem como finalidade correções químicas para o bom desenvolvimento das espécies. A correção do pH do solo</w:t>
      </w:r>
      <w:r>
        <w:rPr>
          <w:rFonts w:cs="Arial"/>
        </w:rPr>
        <w:t xml:space="preserve"> e </w:t>
      </w:r>
      <w:r w:rsidRPr="00290770">
        <w:rPr>
          <w:rFonts w:cs="Arial"/>
        </w:rPr>
        <w:t>deverá ser calculada utilizando-se os resultados obtidos na análise química do solo e</w:t>
      </w:r>
      <w:r>
        <w:rPr>
          <w:rFonts w:cs="Arial"/>
        </w:rPr>
        <w:t>,</w:t>
      </w:r>
      <w:r w:rsidRPr="00290770">
        <w:rPr>
          <w:rFonts w:cs="Arial"/>
        </w:rPr>
        <w:t xml:space="preserve"> c</w:t>
      </w:r>
      <w:r w:rsidRPr="00290770">
        <w:rPr>
          <w:rFonts w:cs="Arial"/>
          <w:iCs/>
        </w:rPr>
        <w:t>aso seja necessári</w:t>
      </w:r>
      <w:r>
        <w:rPr>
          <w:rFonts w:cs="Arial"/>
          <w:iCs/>
        </w:rPr>
        <w:t>a,</w:t>
      </w:r>
      <w:r w:rsidRPr="00290770">
        <w:rPr>
          <w:rFonts w:cs="Arial"/>
          <w:iCs/>
        </w:rPr>
        <w:t xml:space="preserve"> a aplicação de calcário</w:t>
      </w:r>
      <w:r>
        <w:rPr>
          <w:rFonts w:cs="Arial"/>
          <w:iCs/>
        </w:rPr>
        <w:t>,</w:t>
      </w:r>
      <w:r w:rsidRPr="00290770">
        <w:rPr>
          <w:rFonts w:cs="Arial"/>
          <w:iCs/>
        </w:rPr>
        <w:t xml:space="preserve"> o método e a quantidade por hectare a serem aplicados deverão constar e ser especificado no subprojeto de recuperação da vegetação nativa. O calcário poderá ser aplicado a qualquer momento antes do plantio ou logo após, sem a necessidade de incorporação.</w:t>
      </w:r>
    </w:p>
    <w:p w14:paraId="71EB6822" w14:textId="68488FA5" w:rsidR="00DC2A2C" w:rsidRPr="00D6424C" w:rsidRDefault="00DC2A2C" w:rsidP="007967DC">
      <w:pPr>
        <w:spacing w:before="100" w:beforeAutospacing="1" w:after="100" w:afterAutospacing="1" w:line="360" w:lineRule="auto"/>
        <w:jc w:val="both"/>
        <w:rPr>
          <w:rFonts w:cs="Arial"/>
          <w:color w:val="000000" w:themeColor="text1"/>
        </w:rPr>
      </w:pPr>
      <w:r w:rsidRPr="00D6424C">
        <w:rPr>
          <w:rFonts w:cs="Arial"/>
          <w:color w:val="000000" w:themeColor="text1"/>
        </w:rPr>
        <w:t>A</w:t>
      </w:r>
      <w:r w:rsidR="00D6424C">
        <w:rPr>
          <w:rFonts w:cs="Arial"/>
          <w:color w:val="000000" w:themeColor="text1"/>
        </w:rPr>
        <w:t>s</w:t>
      </w:r>
      <w:r w:rsidRPr="00D6424C">
        <w:rPr>
          <w:rFonts w:cs="Arial"/>
          <w:color w:val="000000" w:themeColor="text1"/>
        </w:rPr>
        <w:t xml:space="preserve"> atividade</w:t>
      </w:r>
      <w:r w:rsidR="00D6424C">
        <w:rPr>
          <w:rFonts w:cs="Arial"/>
          <w:color w:val="000000" w:themeColor="text1"/>
        </w:rPr>
        <w:t>s</w:t>
      </w:r>
      <w:r w:rsidRPr="00D6424C">
        <w:rPr>
          <w:rFonts w:cs="Arial"/>
          <w:color w:val="000000" w:themeColor="text1"/>
        </w:rPr>
        <w:t xml:space="preserve"> descrita</w:t>
      </w:r>
      <w:r w:rsidR="00D6424C">
        <w:rPr>
          <w:rFonts w:cs="Arial"/>
          <w:color w:val="000000" w:themeColor="text1"/>
        </w:rPr>
        <w:t>s</w:t>
      </w:r>
      <w:r w:rsidRPr="00D6424C">
        <w:rPr>
          <w:rFonts w:cs="Arial"/>
          <w:color w:val="000000" w:themeColor="text1"/>
        </w:rPr>
        <w:t xml:space="preserve"> acima refere</w:t>
      </w:r>
      <w:r w:rsidR="00D6424C">
        <w:rPr>
          <w:rFonts w:cs="Arial"/>
          <w:color w:val="000000" w:themeColor="text1"/>
        </w:rPr>
        <w:t>m</w:t>
      </w:r>
      <w:r w:rsidRPr="00D6424C">
        <w:rPr>
          <w:rFonts w:cs="Arial"/>
          <w:color w:val="000000" w:themeColor="text1"/>
        </w:rPr>
        <w:t xml:space="preserve">-se aos </w:t>
      </w:r>
      <w:r w:rsidR="00D6424C">
        <w:rPr>
          <w:rFonts w:cs="Arial"/>
          <w:color w:val="000000" w:themeColor="text1"/>
        </w:rPr>
        <w:t xml:space="preserve">itens </w:t>
      </w:r>
      <w:r w:rsidR="008344BF" w:rsidRPr="00D6424C">
        <w:rPr>
          <w:rFonts w:cs="Arial"/>
          <w:color w:val="000000" w:themeColor="text1"/>
        </w:rPr>
        <w:t xml:space="preserve">4.4, 4.5, 8.4, 8.7, </w:t>
      </w:r>
      <w:r w:rsidR="00226692" w:rsidRPr="00D6424C">
        <w:rPr>
          <w:rFonts w:cs="Arial"/>
          <w:color w:val="000000" w:themeColor="text1"/>
        </w:rPr>
        <w:t xml:space="preserve">12.5, </w:t>
      </w:r>
      <w:r w:rsidR="00FC0C29" w:rsidRPr="00D6424C">
        <w:rPr>
          <w:rFonts w:cs="Arial"/>
          <w:color w:val="000000" w:themeColor="text1"/>
        </w:rPr>
        <w:t xml:space="preserve">12.6, 12.7, </w:t>
      </w:r>
      <w:r w:rsidR="00226692" w:rsidRPr="00D6424C">
        <w:rPr>
          <w:rFonts w:cs="Arial"/>
          <w:color w:val="000000" w:themeColor="text1"/>
        </w:rPr>
        <w:t>16.</w:t>
      </w:r>
      <w:r w:rsidR="00C579BB" w:rsidRPr="00D6424C">
        <w:rPr>
          <w:rFonts w:cs="Arial"/>
          <w:color w:val="000000" w:themeColor="text1"/>
        </w:rPr>
        <w:t>4, 16.5, 16.</w:t>
      </w:r>
      <w:r w:rsidR="00226692" w:rsidRPr="00D6424C">
        <w:rPr>
          <w:rFonts w:cs="Arial"/>
          <w:color w:val="000000" w:themeColor="text1"/>
        </w:rPr>
        <w:t>6, 20.4, 20.10, 20.11, 24.3, 24.</w:t>
      </w:r>
      <w:r w:rsidR="00C579BB" w:rsidRPr="00D6424C">
        <w:rPr>
          <w:rFonts w:cs="Arial"/>
          <w:color w:val="000000" w:themeColor="text1"/>
        </w:rPr>
        <w:t>4, 24.</w:t>
      </w:r>
      <w:r w:rsidR="00226692" w:rsidRPr="00D6424C">
        <w:rPr>
          <w:rFonts w:cs="Arial"/>
          <w:color w:val="000000" w:themeColor="text1"/>
        </w:rPr>
        <w:t xml:space="preserve">7, </w:t>
      </w:r>
      <w:r w:rsidR="00C579BB" w:rsidRPr="00D6424C">
        <w:rPr>
          <w:rFonts w:cs="Arial"/>
          <w:color w:val="000000" w:themeColor="text1"/>
        </w:rPr>
        <w:t xml:space="preserve">24.8, 24.9, </w:t>
      </w:r>
      <w:r w:rsidR="00226692" w:rsidRPr="00D6424C">
        <w:rPr>
          <w:rFonts w:cs="Arial"/>
          <w:color w:val="000000" w:themeColor="text1"/>
        </w:rPr>
        <w:t xml:space="preserve">28.6, </w:t>
      </w:r>
      <w:r w:rsidR="009C3F42" w:rsidRPr="00D6424C">
        <w:rPr>
          <w:rFonts w:cs="Arial"/>
          <w:color w:val="000000" w:themeColor="text1"/>
        </w:rPr>
        <w:t xml:space="preserve">32.5, 36.2, 42.4, 42.5, 46.4, 46.7, 50.5, </w:t>
      </w:r>
      <w:r w:rsidR="007E4D1E" w:rsidRPr="00D6424C">
        <w:rPr>
          <w:rFonts w:cs="Arial"/>
          <w:color w:val="000000" w:themeColor="text1"/>
        </w:rPr>
        <w:t xml:space="preserve">50.6, </w:t>
      </w:r>
      <w:r w:rsidR="00831CC8" w:rsidRPr="00D6424C">
        <w:rPr>
          <w:rFonts w:cs="Arial"/>
          <w:color w:val="000000" w:themeColor="text1"/>
        </w:rPr>
        <w:t xml:space="preserve">50.7, </w:t>
      </w:r>
      <w:r w:rsidR="009C3F42" w:rsidRPr="00D6424C">
        <w:rPr>
          <w:rFonts w:cs="Arial"/>
          <w:color w:val="000000" w:themeColor="text1"/>
        </w:rPr>
        <w:t xml:space="preserve">54.4, </w:t>
      </w:r>
      <w:r w:rsidR="00831CC8" w:rsidRPr="00D6424C">
        <w:rPr>
          <w:rFonts w:cs="Arial"/>
          <w:color w:val="000000" w:themeColor="text1"/>
        </w:rPr>
        <w:t xml:space="preserve">54.5, 54.6, </w:t>
      </w:r>
      <w:r w:rsidR="009C3F42" w:rsidRPr="00D6424C">
        <w:rPr>
          <w:rFonts w:cs="Arial"/>
          <w:color w:val="000000" w:themeColor="text1"/>
        </w:rPr>
        <w:t>58.4</w:t>
      </w:r>
      <w:r w:rsidR="009F04F2" w:rsidRPr="00D6424C">
        <w:rPr>
          <w:rFonts w:cs="Arial"/>
          <w:color w:val="000000" w:themeColor="text1"/>
        </w:rPr>
        <w:t>, 58.10, 58.11, 62.3, 62.</w:t>
      </w:r>
      <w:r w:rsidR="00744C69" w:rsidRPr="00D6424C">
        <w:rPr>
          <w:rFonts w:cs="Arial"/>
          <w:color w:val="000000" w:themeColor="text1"/>
        </w:rPr>
        <w:t>4</w:t>
      </w:r>
      <w:r w:rsidR="009F04F2" w:rsidRPr="00D6424C">
        <w:rPr>
          <w:rFonts w:cs="Arial"/>
          <w:color w:val="000000" w:themeColor="text1"/>
        </w:rPr>
        <w:t>,</w:t>
      </w:r>
      <w:r w:rsidR="00744C69" w:rsidRPr="00D6424C">
        <w:rPr>
          <w:rFonts w:cs="Arial"/>
          <w:color w:val="000000" w:themeColor="text1"/>
        </w:rPr>
        <w:t xml:space="preserve"> 62.7, 62.8, 62.9, </w:t>
      </w:r>
      <w:r w:rsidR="002868AB" w:rsidRPr="00D6424C">
        <w:rPr>
          <w:rFonts w:cs="Arial"/>
          <w:color w:val="000000" w:themeColor="text1"/>
        </w:rPr>
        <w:t>66.6, 70.5, 74.2, 80.4, 80.5, 84.4</w:t>
      </w:r>
      <w:r w:rsidR="00B85BE6" w:rsidRPr="00D6424C">
        <w:rPr>
          <w:rFonts w:cs="Arial"/>
          <w:color w:val="000000" w:themeColor="text1"/>
        </w:rPr>
        <w:t>, 84.7, 88.5,</w:t>
      </w:r>
      <w:r w:rsidR="00C73649" w:rsidRPr="00D6424C">
        <w:rPr>
          <w:rFonts w:cs="Arial"/>
          <w:color w:val="000000" w:themeColor="text1"/>
        </w:rPr>
        <w:t xml:space="preserve"> 88.6, 88.7, </w:t>
      </w:r>
      <w:r w:rsidR="00B85BE6" w:rsidRPr="00D6424C">
        <w:rPr>
          <w:rFonts w:cs="Arial"/>
          <w:color w:val="000000" w:themeColor="text1"/>
        </w:rPr>
        <w:t xml:space="preserve">92.4, </w:t>
      </w:r>
      <w:r w:rsidR="00FB4B64" w:rsidRPr="00D6424C">
        <w:rPr>
          <w:rFonts w:cs="Arial"/>
          <w:color w:val="000000" w:themeColor="text1"/>
        </w:rPr>
        <w:t xml:space="preserve">92.5, 92.6, </w:t>
      </w:r>
      <w:r w:rsidR="00B85BE6" w:rsidRPr="00D6424C">
        <w:rPr>
          <w:rFonts w:cs="Arial"/>
          <w:color w:val="000000" w:themeColor="text1"/>
        </w:rPr>
        <w:t>96.4, 96.10, 96.11, 100.3, 100.</w:t>
      </w:r>
      <w:r w:rsidR="00572F03" w:rsidRPr="00D6424C">
        <w:rPr>
          <w:rFonts w:cs="Arial"/>
          <w:color w:val="000000" w:themeColor="text1"/>
        </w:rPr>
        <w:t>4, 100.7</w:t>
      </w:r>
      <w:r w:rsidR="00B85BE6" w:rsidRPr="00D6424C">
        <w:rPr>
          <w:rFonts w:cs="Arial"/>
          <w:color w:val="000000" w:themeColor="text1"/>
        </w:rPr>
        <w:t xml:space="preserve">, </w:t>
      </w:r>
      <w:r w:rsidR="00572F03" w:rsidRPr="00D6424C">
        <w:rPr>
          <w:rFonts w:cs="Arial"/>
          <w:color w:val="000000" w:themeColor="text1"/>
        </w:rPr>
        <w:t xml:space="preserve">100.8, 100.9, </w:t>
      </w:r>
      <w:r w:rsidR="00B85BE6" w:rsidRPr="00D6424C">
        <w:rPr>
          <w:rFonts w:cs="Arial"/>
          <w:color w:val="000000" w:themeColor="text1"/>
        </w:rPr>
        <w:t xml:space="preserve">104.6, </w:t>
      </w:r>
      <w:r w:rsidR="0081399C" w:rsidRPr="00D6424C">
        <w:rPr>
          <w:rFonts w:cs="Arial"/>
          <w:color w:val="000000" w:themeColor="text1"/>
        </w:rPr>
        <w:t xml:space="preserve">108.5, 112.2, 118.4, 118.5, 122.4, 122.7, 126.5, </w:t>
      </w:r>
      <w:r w:rsidR="005E0398" w:rsidRPr="00D6424C">
        <w:rPr>
          <w:rFonts w:cs="Arial"/>
          <w:color w:val="000000" w:themeColor="text1"/>
        </w:rPr>
        <w:t>126.6, 126.7, 130.4</w:t>
      </w:r>
      <w:r w:rsidR="0081399C" w:rsidRPr="00D6424C">
        <w:rPr>
          <w:rFonts w:cs="Arial"/>
          <w:color w:val="000000" w:themeColor="text1"/>
        </w:rPr>
        <w:t>, 13</w:t>
      </w:r>
      <w:r w:rsidR="005E0398" w:rsidRPr="00D6424C">
        <w:rPr>
          <w:rFonts w:cs="Arial"/>
          <w:color w:val="000000" w:themeColor="text1"/>
        </w:rPr>
        <w:t xml:space="preserve">0.5, </w:t>
      </w:r>
      <w:r w:rsidR="009A00DD" w:rsidRPr="00D6424C">
        <w:rPr>
          <w:rFonts w:cs="Arial"/>
          <w:color w:val="000000" w:themeColor="text1"/>
        </w:rPr>
        <w:t>130.6</w:t>
      </w:r>
      <w:r w:rsidR="0081399C" w:rsidRPr="00D6424C">
        <w:rPr>
          <w:rFonts w:cs="Arial"/>
          <w:color w:val="000000" w:themeColor="text1"/>
        </w:rPr>
        <w:t xml:space="preserve">, </w:t>
      </w:r>
      <w:r w:rsidR="0027508C" w:rsidRPr="00D6424C">
        <w:rPr>
          <w:rFonts w:cs="Arial"/>
          <w:color w:val="000000" w:themeColor="text1"/>
        </w:rPr>
        <w:t>134.</w:t>
      </w:r>
      <w:r w:rsidR="009A00DD" w:rsidRPr="00D6424C">
        <w:rPr>
          <w:rFonts w:cs="Arial"/>
          <w:color w:val="000000" w:themeColor="text1"/>
        </w:rPr>
        <w:t>4, 134.</w:t>
      </w:r>
      <w:r w:rsidR="0027508C" w:rsidRPr="00D6424C">
        <w:rPr>
          <w:rFonts w:cs="Arial"/>
          <w:color w:val="000000" w:themeColor="text1"/>
        </w:rPr>
        <w:t>10, 134.11, 138.3, 138.</w:t>
      </w:r>
      <w:r w:rsidR="009A00DD" w:rsidRPr="00D6424C">
        <w:rPr>
          <w:rFonts w:cs="Arial"/>
          <w:color w:val="000000" w:themeColor="text1"/>
        </w:rPr>
        <w:t>4, 138.</w:t>
      </w:r>
      <w:r w:rsidR="0027508C" w:rsidRPr="00D6424C">
        <w:rPr>
          <w:rFonts w:cs="Arial"/>
          <w:color w:val="000000" w:themeColor="text1"/>
        </w:rPr>
        <w:t xml:space="preserve">7, </w:t>
      </w:r>
      <w:r w:rsidR="005149E5" w:rsidRPr="00D6424C">
        <w:rPr>
          <w:rFonts w:cs="Arial"/>
          <w:color w:val="000000" w:themeColor="text1"/>
        </w:rPr>
        <w:t>138.8</w:t>
      </w:r>
      <w:r w:rsidR="00C37904" w:rsidRPr="00D6424C">
        <w:rPr>
          <w:rFonts w:cs="Arial"/>
          <w:color w:val="000000" w:themeColor="text1"/>
        </w:rPr>
        <w:t xml:space="preserve">, 138.9, </w:t>
      </w:r>
      <w:r w:rsidR="0027508C" w:rsidRPr="00D6424C">
        <w:rPr>
          <w:rFonts w:cs="Arial"/>
          <w:color w:val="000000" w:themeColor="text1"/>
        </w:rPr>
        <w:t>142</w:t>
      </w:r>
      <w:r w:rsidR="00921754" w:rsidRPr="00D6424C">
        <w:rPr>
          <w:rFonts w:cs="Arial"/>
          <w:color w:val="000000" w:themeColor="text1"/>
        </w:rPr>
        <w:t xml:space="preserve">.6, 146.5, 150.2, 156.4, 156.5, 160.4, </w:t>
      </w:r>
      <w:r w:rsidR="00506E2C" w:rsidRPr="00D6424C">
        <w:rPr>
          <w:rFonts w:cs="Arial"/>
          <w:color w:val="000000" w:themeColor="text1"/>
        </w:rPr>
        <w:t xml:space="preserve">160.7, 164.5, </w:t>
      </w:r>
      <w:r w:rsidR="00674BF2" w:rsidRPr="00D6424C">
        <w:rPr>
          <w:rFonts w:cs="Arial"/>
          <w:color w:val="000000" w:themeColor="text1"/>
        </w:rPr>
        <w:t xml:space="preserve">164.6, 164.7, </w:t>
      </w:r>
      <w:r w:rsidR="00506E2C" w:rsidRPr="00D6424C">
        <w:rPr>
          <w:rFonts w:cs="Arial"/>
          <w:color w:val="000000" w:themeColor="text1"/>
        </w:rPr>
        <w:t xml:space="preserve">168.4, </w:t>
      </w:r>
      <w:r w:rsidR="00902A2B" w:rsidRPr="00D6424C">
        <w:rPr>
          <w:rFonts w:cs="Arial"/>
          <w:color w:val="000000" w:themeColor="text1"/>
        </w:rPr>
        <w:t xml:space="preserve">168.5, 168.6, </w:t>
      </w:r>
      <w:r w:rsidR="00506E2C" w:rsidRPr="00D6424C">
        <w:rPr>
          <w:rFonts w:cs="Arial"/>
          <w:color w:val="000000" w:themeColor="text1"/>
        </w:rPr>
        <w:t xml:space="preserve">172.4, 172.10, </w:t>
      </w:r>
      <w:r w:rsidR="00906639" w:rsidRPr="00D6424C">
        <w:rPr>
          <w:rFonts w:cs="Arial"/>
          <w:color w:val="000000" w:themeColor="text1"/>
        </w:rPr>
        <w:t>172.11, 176.3, 176.</w:t>
      </w:r>
      <w:r w:rsidR="00902A2B" w:rsidRPr="00D6424C">
        <w:rPr>
          <w:rFonts w:cs="Arial"/>
          <w:color w:val="000000" w:themeColor="text1"/>
        </w:rPr>
        <w:t xml:space="preserve">4, </w:t>
      </w:r>
      <w:r w:rsidR="0011695E" w:rsidRPr="00D6424C">
        <w:rPr>
          <w:rFonts w:cs="Arial"/>
          <w:color w:val="000000" w:themeColor="text1"/>
        </w:rPr>
        <w:t>176.7</w:t>
      </w:r>
      <w:r w:rsidR="00906639" w:rsidRPr="00D6424C">
        <w:rPr>
          <w:rFonts w:cs="Arial"/>
          <w:color w:val="000000" w:themeColor="text1"/>
        </w:rPr>
        <w:t xml:space="preserve">, </w:t>
      </w:r>
      <w:r w:rsidR="0011695E" w:rsidRPr="00D6424C">
        <w:rPr>
          <w:rFonts w:cs="Arial"/>
          <w:color w:val="000000" w:themeColor="text1"/>
        </w:rPr>
        <w:t xml:space="preserve">176.8, 176.9, </w:t>
      </w:r>
      <w:r w:rsidR="00906639" w:rsidRPr="00D6424C">
        <w:rPr>
          <w:rFonts w:cs="Arial"/>
          <w:color w:val="000000" w:themeColor="text1"/>
        </w:rPr>
        <w:t xml:space="preserve">180.6, </w:t>
      </w:r>
      <w:r w:rsidR="004D4CA0" w:rsidRPr="00D6424C">
        <w:rPr>
          <w:rFonts w:cs="Arial"/>
          <w:color w:val="000000" w:themeColor="text1"/>
        </w:rPr>
        <w:t xml:space="preserve">184.5, 188.2, 194.4, </w:t>
      </w:r>
      <w:r w:rsidR="00406D34" w:rsidRPr="00D6424C">
        <w:rPr>
          <w:rFonts w:cs="Arial"/>
          <w:color w:val="000000" w:themeColor="text1"/>
        </w:rPr>
        <w:t xml:space="preserve">194.5, 198.4, 198.7, 202.5, </w:t>
      </w:r>
      <w:r w:rsidR="0038038E" w:rsidRPr="00D6424C">
        <w:rPr>
          <w:rFonts w:cs="Arial"/>
          <w:color w:val="000000" w:themeColor="text1"/>
        </w:rPr>
        <w:t>202.6</w:t>
      </w:r>
      <w:r w:rsidR="00593580" w:rsidRPr="00D6424C">
        <w:rPr>
          <w:rFonts w:cs="Arial"/>
          <w:color w:val="000000" w:themeColor="text1"/>
        </w:rPr>
        <w:t xml:space="preserve">, 202.7, </w:t>
      </w:r>
      <w:r w:rsidR="00406D34" w:rsidRPr="00D6424C">
        <w:rPr>
          <w:rFonts w:cs="Arial"/>
          <w:color w:val="000000" w:themeColor="text1"/>
        </w:rPr>
        <w:t xml:space="preserve">206.4, </w:t>
      </w:r>
      <w:r w:rsidR="00593580" w:rsidRPr="00D6424C">
        <w:rPr>
          <w:rFonts w:cs="Arial"/>
          <w:color w:val="000000" w:themeColor="text1"/>
        </w:rPr>
        <w:t xml:space="preserve">206.5, 206.6, </w:t>
      </w:r>
      <w:r w:rsidR="00406D34" w:rsidRPr="00D6424C">
        <w:rPr>
          <w:rFonts w:cs="Arial"/>
          <w:color w:val="000000" w:themeColor="text1"/>
        </w:rPr>
        <w:t xml:space="preserve">210.4, 210.10, 210.11, 214.3, </w:t>
      </w:r>
      <w:r w:rsidR="007967DC" w:rsidRPr="00D6424C">
        <w:rPr>
          <w:rFonts w:cs="Arial"/>
          <w:color w:val="000000" w:themeColor="text1"/>
        </w:rPr>
        <w:t>214.</w:t>
      </w:r>
      <w:r w:rsidR="001C0AF0" w:rsidRPr="00D6424C">
        <w:rPr>
          <w:rFonts w:cs="Arial"/>
          <w:color w:val="000000" w:themeColor="text1"/>
        </w:rPr>
        <w:t xml:space="preserve">4, </w:t>
      </w:r>
      <w:r w:rsidR="00333E42" w:rsidRPr="00D6424C">
        <w:rPr>
          <w:rFonts w:cs="Arial"/>
          <w:color w:val="000000" w:themeColor="text1"/>
        </w:rPr>
        <w:t>214.</w:t>
      </w:r>
      <w:r w:rsidR="007967DC" w:rsidRPr="00D6424C">
        <w:rPr>
          <w:rFonts w:cs="Arial"/>
          <w:color w:val="000000" w:themeColor="text1"/>
        </w:rPr>
        <w:t xml:space="preserve">7, </w:t>
      </w:r>
      <w:r w:rsidR="00333E42" w:rsidRPr="00D6424C">
        <w:rPr>
          <w:rFonts w:cs="Arial"/>
          <w:color w:val="000000" w:themeColor="text1"/>
        </w:rPr>
        <w:t xml:space="preserve">214.8, 214.9, </w:t>
      </w:r>
      <w:r w:rsidR="007967DC" w:rsidRPr="00D6424C">
        <w:rPr>
          <w:rFonts w:cs="Arial"/>
          <w:color w:val="000000" w:themeColor="text1"/>
        </w:rPr>
        <w:t>218.6, 222.5, 226.2</w:t>
      </w:r>
      <w:r w:rsidR="00333E42" w:rsidRPr="00D6424C">
        <w:rPr>
          <w:rFonts w:cs="Arial"/>
          <w:color w:val="000000" w:themeColor="text1"/>
        </w:rPr>
        <w:t xml:space="preserve">, </w:t>
      </w:r>
      <w:r w:rsidR="007967DC" w:rsidRPr="00D6424C">
        <w:rPr>
          <w:rFonts w:cs="Arial"/>
          <w:color w:val="000000" w:themeColor="text1"/>
        </w:rPr>
        <w:t xml:space="preserve"> </w:t>
      </w:r>
      <w:r w:rsidRPr="00D6424C">
        <w:rPr>
          <w:rFonts w:cs="Arial"/>
          <w:color w:val="000000" w:themeColor="text1"/>
        </w:rPr>
        <w:t>do QQP – Quadro de Quantidades e Preços.</w:t>
      </w:r>
    </w:p>
    <w:p w14:paraId="433672F9" w14:textId="49B82A84" w:rsidR="007967DC" w:rsidRPr="00D6424C" w:rsidRDefault="007967DC" w:rsidP="007967DC">
      <w:pPr>
        <w:spacing w:before="100" w:beforeAutospacing="1" w:after="100" w:afterAutospacing="1" w:line="360" w:lineRule="auto"/>
        <w:jc w:val="both"/>
        <w:rPr>
          <w:rFonts w:cs="Arial"/>
          <w:color w:val="000000" w:themeColor="text1"/>
        </w:rPr>
      </w:pPr>
    </w:p>
    <w:p w14:paraId="3943D40F" w14:textId="43E06F1D" w:rsidR="007967DC" w:rsidRDefault="007967DC" w:rsidP="007967DC">
      <w:pPr>
        <w:spacing w:before="100" w:beforeAutospacing="1" w:after="100" w:afterAutospacing="1" w:line="360" w:lineRule="auto"/>
        <w:jc w:val="both"/>
        <w:rPr>
          <w:rFonts w:cs="Arial"/>
        </w:rPr>
      </w:pPr>
    </w:p>
    <w:p w14:paraId="141371D2" w14:textId="313737FB" w:rsidR="007967DC" w:rsidRDefault="007967DC" w:rsidP="007967DC">
      <w:pPr>
        <w:spacing w:before="100" w:beforeAutospacing="1" w:after="100" w:afterAutospacing="1" w:line="360" w:lineRule="auto"/>
        <w:jc w:val="both"/>
        <w:rPr>
          <w:rFonts w:cs="Arial"/>
        </w:rPr>
      </w:pPr>
    </w:p>
    <w:p w14:paraId="2E6B66EF" w14:textId="77777777" w:rsidR="007967DC" w:rsidRPr="007967DC" w:rsidRDefault="007967DC" w:rsidP="007967DC">
      <w:pPr>
        <w:spacing w:before="100" w:beforeAutospacing="1" w:after="100" w:afterAutospacing="1" w:line="360" w:lineRule="auto"/>
        <w:jc w:val="both"/>
        <w:rPr>
          <w:rFonts w:cs="Arial"/>
        </w:rPr>
      </w:pPr>
    </w:p>
    <w:p w14:paraId="26170108" w14:textId="3C283F92" w:rsidR="003252E4" w:rsidRPr="007F75D3" w:rsidRDefault="003252E4" w:rsidP="00E7087B">
      <w:pPr>
        <w:pStyle w:val="PargrafodaLista"/>
        <w:numPr>
          <w:ilvl w:val="3"/>
          <w:numId w:val="36"/>
        </w:numPr>
        <w:tabs>
          <w:tab w:val="left" w:pos="851"/>
        </w:tabs>
        <w:spacing w:before="100" w:beforeAutospacing="1" w:after="100" w:afterAutospacing="1" w:line="360" w:lineRule="auto"/>
        <w:ind w:left="0" w:firstLine="0"/>
        <w:jc w:val="both"/>
        <w:rPr>
          <w:rFonts w:ascii="Arial" w:hAnsi="Arial" w:cs="Arial"/>
          <w:b/>
          <w:color w:val="000000" w:themeColor="text1"/>
          <w:sz w:val="28"/>
          <w:szCs w:val="28"/>
        </w:rPr>
      </w:pPr>
      <w:r w:rsidRPr="007F75D3">
        <w:rPr>
          <w:rFonts w:ascii="Arial" w:hAnsi="Arial" w:cs="Arial"/>
          <w:b/>
          <w:color w:val="000000" w:themeColor="text1"/>
          <w:sz w:val="28"/>
          <w:szCs w:val="28"/>
        </w:rPr>
        <w:lastRenderedPageBreak/>
        <w:t>MÉTODOS/TÉCNICAS DE RECUPERAÇÃO DA VEGETAÇÃO NATIVA (FLORESTAL)</w:t>
      </w:r>
    </w:p>
    <w:p w14:paraId="5B8F49D3" w14:textId="7F2BB733" w:rsidR="003252E4" w:rsidRPr="00F52DC4"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sidRPr="007F75D3">
        <w:rPr>
          <w:rFonts w:ascii="Arial" w:hAnsi="Arial" w:cs="Arial"/>
          <w:b/>
          <w:color w:val="000000" w:themeColor="text1"/>
          <w:sz w:val="28"/>
          <w:szCs w:val="28"/>
        </w:rPr>
        <w:t>4.4.6.</w:t>
      </w:r>
      <w:r w:rsidR="00A14E15" w:rsidRPr="007F75D3">
        <w:rPr>
          <w:rFonts w:ascii="Arial" w:hAnsi="Arial" w:cs="Arial"/>
          <w:b/>
          <w:color w:val="000000" w:themeColor="text1"/>
          <w:sz w:val="28"/>
          <w:szCs w:val="28"/>
        </w:rPr>
        <w:t>6</w:t>
      </w:r>
      <w:r w:rsidRPr="007F75D3">
        <w:rPr>
          <w:rFonts w:ascii="Arial" w:hAnsi="Arial" w:cs="Arial"/>
          <w:b/>
          <w:color w:val="000000" w:themeColor="text1"/>
          <w:sz w:val="28"/>
          <w:szCs w:val="28"/>
        </w:rPr>
        <w:t>.1. C</w:t>
      </w:r>
      <w:r w:rsidRPr="00F52DC4">
        <w:rPr>
          <w:rFonts w:ascii="Arial" w:hAnsi="Arial" w:cs="Arial"/>
          <w:b/>
          <w:sz w:val="28"/>
          <w:szCs w:val="28"/>
        </w:rPr>
        <w:t>ONDUÇÃO DE REGENERAÇÃO NATURAL DE ESPÉCIES NATIVAS</w:t>
      </w:r>
    </w:p>
    <w:p w14:paraId="23100D27" w14:textId="63CD6C63" w:rsidR="003252E4" w:rsidRPr="00A21E52" w:rsidRDefault="00FA6E6C" w:rsidP="003252E4">
      <w:pPr>
        <w:autoSpaceDE w:val="0"/>
        <w:autoSpaceDN w:val="0"/>
        <w:adjustRightInd w:val="0"/>
        <w:spacing w:before="100" w:beforeAutospacing="1" w:after="100" w:afterAutospacing="1" w:line="360" w:lineRule="auto"/>
        <w:jc w:val="both"/>
        <w:rPr>
          <w:rFonts w:cs="Arial"/>
        </w:rPr>
      </w:pPr>
      <w:r>
        <w:rPr>
          <w:rFonts w:cs="Arial"/>
        </w:rPr>
        <w:t>A</w:t>
      </w:r>
      <w:r w:rsidR="003252E4" w:rsidRPr="00A21E52">
        <w:rPr>
          <w:rFonts w:cs="Arial"/>
        </w:rPr>
        <w:t xml:space="preserve"> prática consiste n</w:t>
      </w:r>
      <w:r w:rsidR="003252E4">
        <w:rPr>
          <w:rFonts w:cs="Arial"/>
        </w:rPr>
        <w:t xml:space="preserve">a </w:t>
      </w:r>
      <w:r w:rsidR="00837F3B">
        <w:rPr>
          <w:rFonts w:cs="Arial"/>
        </w:rPr>
        <w:t>necessidade</w:t>
      </w:r>
      <w:r w:rsidR="003252E4">
        <w:rPr>
          <w:rFonts w:cs="Arial"/>
        </w:rPr>
        <w:t xml:space="preserve"> da condução de </w:t>
      </w:r>
      <w:r w:rsidR="003252E4" w:rsidRPr="00A21E52">
        <w:rPr>
          <w:rFonts w:cs="Arial"/>
        </w:rPr>
        <w:t>indivíduos regenerantes de espécies nativas</w:t>
      </w:r>
      <w:r w:rsidR="00837F3B">
        <w:rPr>
          <w:rFonts w:cs="Arial"/>
        </w:rPr>
        <w:t xml:space="preserve"> em áreas de fragmento e locais com alto potencial de regeneração com histórico de degradação. Nestas situações é necessária intervenção humana para acelerar os </w:t>
      </w:r>
      <w:r w:rsidR="003252E4" w:rsidRPr="00A21E52">
        <w:rPr>
          <w:rFonts w:cs="Arial"/>
        </w:rPr>
        <w:t>processo</w:t>
      </w:r>
      <w:r w:rsidR="00837F3B">
        <w:rPr>
          <w:rFonts w:cs="Arial"/>
        </w:rPr>
        <w:t>s</w:t>
      </w:r>
      <w:r w:rsidR="003252E4" w:rsidRPr="00A21E52">
        <w:rPr>
          <w:rFonts w:cs="Arial"/>
        </w:rPr>
        <w:t xml:space="preserve"> </w:t>
      </w:r>
      <w:r w:rsidR="00837F3B">
        <w:rPr>
          <w:rFonts w:cs="Arial"/>
        </w:rPr>
        <w:t xml:space="preserve">naturais </w:t>
      </w:r>
      <w:r w:rsidR="003252E4" w:rsidRPr="00A21E52">
        <w:rPr>
          <w:rFonts w:cs="Arial"/>
        </w:rPr>
        <w:t xml:space="preserve">por meio de </w:t>
      </w:r>
      <w:r w:rsidR="003252E4">
        <w:rPr>
          <w:rFonts w:cs="Arial"/>
        </w:rPr>
        <w:t>práticas que possam contribuir de alguma forma para o estabelecimento d</w:t>
      </w:r>
      <w:r w:rsidR="00837F3B">
        <w:rPr>
          <w:rFonts w:cs="Arial"/>
        </w:rPr>
        <w:t xml:space="preserve">os </w:t>
      </w:r>
      <w:r w:rsidR="003252E4">
        <w:rPr>
          <w:rFonts w:cs="Arial"/>
        </w:rPr>
        <w:t xml:space="preserve">indivíduos regenerantes </w:t>
      </w:r>
      <w:r w:rsidR="003252E4" w:rsidRPr="00A21E52">
        <w:rPr>
          <w:rFonts w:cs="Arial"/>
        </w:rPr>
        <w:t>ao longo do tempo. Serão considerados regenerantes os indivíduos nativos de espécies arbustivas e/ou arbóreas.</w:t>
      </w:r>
      <w:r w:rsidR="003252E4">
        <w:rPr>
          <w:rFonts w:cs="Arial"/>
        </w:rPr>
        <w:t xml:space="preserve"> Poderão ser </w:t>
      </w:r>
      <w:r w:rsidR="003252E4" w:rsidRPr="00A21E52">
        <w:rPr>
          <w:rFonts w:cs="Arial"/>
        </w:rPr>
        <w:t>alvos d</w:t>
      </w:r>
      <w:r w:rsidR="003252E4">
        <w:rPr>
          <w:rFonts w:cs="Arial"/>
        </w:rPr>
        <w:t>e</w:t>
      </w:r>
      <w:r w:rsidR="003252E4" w:rsidRPr="00A21E52">
        <w:rPr>
          <w:rFonts w:cs="Arial"/>
        </w:rPr>
        <w:t xml:space="preserve"> método</w:t>
      </w:r>
      <w:r w:rsidR="003252E4">
        <w:rPr>
          <w:rFonts w:cs="Arial"/>
        </w:rPr>
        <w:t>s/técnicas</w:t>
      </w:r>
      <w:r w:rsidR="003252E4" w:rsidRPr="00A21E52">
        <w:rPr>
          <w:rFonts w:cs="Arial"/>
        </w:rPr>
        <w:t xml:space="preserve"> de condução de regeneração</w:t>
      </w:r>
      <w:r w:rsidR="003252E4">
        <w:rPr>
          <w:rFonts w:cs="Arial"/>
        </w:rPr>
        <w:t xml:space="preserve"> natural</w:t>
      </w:r>
      <w:r w:rsidR="003252E4" w:rsidRPr="00A21E52">
        <w:rPr>
          <w:rFonts w:cs="Arial"/>
        </w:rPr>
        <w:t>:</w:t>
      </w:r>
    </w:p>
    <w:p w14:paraId="39D5616B" w14:textId="5DEBBB4E"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w:t>
      </w:r>
      <w:r w:rsidR="00093F50">
        <w:rPr>
          <w:rFonts w:ascii="Arial" w:hAnsi="Arial" w:cs="Arial"/>
          <w:iCs/>
        </w:rPr>
        <w:t xml:space="preserve">em estágio inicial com histórico de degradação que necessitem de intervenções antrópicas para acelerar o processo de </w:t>
      </w:r>
      <w:r w:rsidRPr="00A21E52">
        <w:rPr>
          <w:rFonts w:ascii="Arial" w:hAnsi="Arial" w:cs="Arial"/>
          <w:iCs/>
        </w:rPr>
        <w:t>sucessão ecológica;</w:t>
      </w:r>
    </w:p>
    <w:p w14:paraId="4A070DF4" w14:textId="10B1DDE6"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com sub-bosque degradado </w:t>
      </w:r>
      <w:r w:rsidR="00093F50">
        <w:rPr>
          <w:rFonts w:ascii="Arial" w:hAnsi="Arial" w:cs="Arial"/>
          <w:iCs/>
        </w:rPr>
        <w:t xml:space="preserve">com baixa riqueza de espécies arbóreas, </w:t>
      </w:r>
      <w:r w:rsidRPr="00A21E52">
        <w:rPr>
          <w:rFonts w:ascii="Arial" w:hAnsi="Arial" w:cs="Arial"/>
          <w:iCs/>
        </w:rPr>
        <w:t xml:space="preserve">por mau uso do solo, </w:t>
      </w:r>
      <w:r w:rsidR="00093F50">
        <w:rPr>
          <w:rFonts w:ascii="Arial" w:hAnsi="Arial" w:cs="Arial"/>
          <w:iCs/>
        </w:rPr>
        <w:t>corte, gado, fogo e outras ações antrópicas</w:t>
      </w:r>
      <w:r w:rsidRPr="00A21E52">
        <w:rPr>
          <w:rFonts w:ascii="Arial" w:hAnsi="Arial" w:cs="Arial"/>
          <w:iCs/>
        </w:rPr>
        <w:t>;</w:t>
      </w:r>
    </w:p>
    <w:p w14:paraId="58FDCB98" w14:textId="30895172" w:rsidR="00093F50" w:rsidRPr="00093F50" w:rsidRDefault="003252E4" w:rsidP="00093F50">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remanescentes de vegetação arbórea </w:t>
      </w:r>
      <w:r w:rsidR="00093F50">
        <w:rPr>
          <w:rFonts w:ascii="Arial" w:hAnsi="Arial" w:cs="Arial"/>
          <w:iCs/>
        </w:rPr>
        <w:t xml:space="preserve">(p. ex. capoeira) </w:t>
      </w:r>
      <w:r w:rsidRPr="00A21E52">
        <w:rPr>
          <w:rFonts w:ascii="Arial" w:hAnsi="Arial" w:cs="Arial"/>
          <w:iCs/>
        </w:rPr>
        <w:t>sob forte incidência de luz solar</w:t>
      </w:r>
      <w:r>
        <w:rPr>
          <w:rFonts w:ascii="Arial" w:hAnsi="Arial" w:cs="Arial"/>
          <w:iCs/>
        </w:rPr>
        <w:t xml:space="preserve"> (</w:t>
      </w:r>
      <w:r w:rsidRPr="00A21E52">
        <w:rPr>
          <w:rFonts w:ascii="Arial" w:hAnsi="Arial" w:cs="Arial"/>
          <w:iCs/>
        </w:rPr>
        <w:t>áreas secas, úmidas e encharcadas</w:t>
      </w:r>
      <w:r>
        <w:rPr>
          <w:rFonts w:ascii="Arial" w:hAnsi="Arial" w:cs="Arial"/>
          <w:iCs/>
        </w:rPr>
        <w:t>)</w:t>
      </w:r>
      <w:r w:rsidR="00093F50">
        <w:rPr>
          <w:rFonts w:ascii="Arial" w:hAnsi="Arial" w:cs="Arial"/>
          <w:iCs/>
        </w:rPr>
        <w:t>, d</w:t>
      </w:r>
      <w:r w:rsidRPr="00A21E52">
        <w:rPr>
          <w:rFonts w:ascii="Arial" w:hAnsi="Arial" w:cs="Arial"/>
          <w:iCs/>
        </w:rPr>
        <w:t>ominados por lianas</w:t>
      </w:r>
      <w:r w:rsidR="00093F50">
        <w:rPr>
          <w:rFonts w:ascii="Arial" w:hAnsi="Arial" w:cs="Arial"/>
          <w:iCs/>
        </w:rPr>
        <w:t xml:space="preserve">, </w:t>
      </w:r>
      <w:r w:rsidRPr="00A21E52">
        <w:rPr>
          <w:rFonts w:ascii="Arial" w:hAnsi="Arial" w:cs="Arial"/>
          <w:iCs/>
        </w:rPr>
        <w:t xml:space="preserve">cipós, </w:t>
      </w:r>
      <w:r w:rsidR="00093F50">
        <w:rPr>
          <w:rFonts w:ascii="Arial" w:hAnsi="Arial" w:cs="Arial"/>
          <w:iCs/>
        </w:rPr>
        <w:t xml:space="preserve">bambu, gramíneas invasoras </w:t>
      </w:r>
      <w:r w:rsidRPr="00A21E52">
        <w:rPr>
          <w:rFonts w:ascii="Arial" w:hAnsi="Arial" w:cs="Arial"/>
          <w:iCs/>
        </w:rPr>
        <w:t>onde deverá ser feito o manejo</w:t>
      </w:r>
      <w:r w:rsidR="00093F50">
        <w:rPr>
          <w:rFonts w:ascii="Arial" w:hAnsi="Arial" w:cs="Arial"/>
          <w:iCs/>
        </w:rPr>
        <w:t>.</w:t>
      </w:r>
    </w:p>
    <w:p w14:paraId="2CC009D5" w14:textId="1A629E1C" w:rsidR="003252E4" w:rsidRDefault="003252E4" w:rsidP="00CE415B">
      <w:pPr>
        <w:autoSpaceDE w:val="0"/>
        <w:autoSpaceDN w:val="0"/>
        <w:adjustRightInd w:val="0"/>
        <w:spacing w:before="100" w:beforeAutospacing="1" w:after="100" w:afterAutospacing="1" w:line="360" w:lineRule="auto"/>
        <w:jc w:val="both"/>
        <w:rPr>
          <w:rFonts w:cs="Arial"/>
          <w:bCs/>
        </w:rPr>
      </w:pPr>
      <w:r w:rsidRPr="00CE415B">
        <w:rPr>
          <w:rFonts w:cs="Arial"/>
          <w:iCs/>
          <w:color w:val="000000" w:themeColor="text1"/>
        </w:rPr>
        <w:t>Neste aspecto, dever</w:t>
      </w:r>
      <w:r w:rsidR="00093F50" w:rsidRPr="00CE415B">
        <w:rPr>
          <w:rFonts w:cs="Arial"/>
          <w:iCs/>
          <w:color w:val="000000" w:themeColor="text1"/>
        </w:rPr>
        <w:t>ão ser contempladas as seguintes atividades</w:t>
      </w:r>
      <w:r w:rsidR="00FA6E6C" w:rsidRPr="00CE415B">
        <w:rPr>
          <w:rFonts w:cs="Arial"/>
          <w:iCs/>
          <w:color w:val="000000" w:themeColor="text1"/>
        </w:rPr>
        <w:t xml:space="preserve"> (além do cercamento):</w:t>
      </w:r>
      <w:r w:rsidR="00093F50" w:rsidRPr="00CE415B">
        <w:rPr>
          <w:rFonts w:cs="Arial"/>
          <w:iCs/>
          <w:color w:val="000000" w:themeColor="text1"/>
        </w:rPr>
        <w:t xml:space="preserve"> </w:t>
      </w:r>
      <w:r w:rsidR="00FA6E6C" w:rsidRPr="00CE415B">
        <w:rPr>
          <w:rFonts w:cs="Arial"/>
          <w:iCs/>
          <w:color w:val="000000" w:themeColor="text1"/>
        </w:rPr>
        <w:t>implantação de aceiro, atividades de roçada seletiva, coroamento seletivo</w:t>
      </w:r>
      <w:r w:rsidR="00CE415B" w:rsidRPr="00CE415B">
        <w:rPr>
          <w:rFonts w:cs="Arial"/>
          <w:iCs/>
          <w:color w:val="000000" w:themeColor="text1"/>
        </w:rPr>
        <w:t>, adubação de regenerantes e controle de formigas invasoras.</w:t>
      </w:r>
      <w:r w:rsidR="00CE415B">
        <w:rPr>
          <w:rFonts w:cs="Arial"/>
          <w:iCs/>
          <w:color w:val="000000" w:themeColor="text1"/>
        </w:rPr>
        <w:t xml:space="preserve"> Desta forma, sempre prevendo medidas que possam proporcionar ou potencializar ou ainda promover adicionalidade a área de interesse. Nesta situação, a estimativa é até 1.111 indivíduos regenerantes por hectare e o coroamento devem ter um raio de 50 cm</w:t>
      </w:r>
      <w:r w:rsidRPr="00A21E52">
        <w:rPr>
          <w:rFonts w:cs="Arial"/>
          <w:bCs/>
        </w:rPr>
        <w:t>.</w:t>
      </w:r>
    </w:p>
    <w:p w14:paraId="5E4607D2" w14:textId="349033D5" w:rsidR="003252E4" w:rsidRDefault="00CE415B" w:rsidP="003252E4">
      <w:pPr>
        <w:autoSpaceDE w:val="0"/>
        <w:autoSpaceDN w:val="0"/>
        <w:adjustRightInd w:val="0"/>
        <w:spacing w:before="100" w:beforeAutospacing="1" w:after="100" w:afterAutospacing="1" w:line="360" w:lineRule="auto"/>
        <w:jc w:val="both"/>
        <w:rPr>
          <w:rFonts w:cs="Arial"/>
        </w:rPr>
      </w:pPr>
      <w:r>
        <w:rPr>
          <w:rFonts w:cs="Arial"/>
          <w:bCs/>
        </w:rPr>
        <w:t xml:space="preserve">Porém, em áreas de </w:t>
      </w:r>
      <w:r w:rsidR="003252E4">
        <w:rPr>
          <w:rFonts w:cs="Arial"/>
        </w:rPr>
        <w:t xml:space="preserve">condução da regeneração </w:t>
      </w:r>
      <w:r>
        <w:rPr>
          <w:rFonts w:cs="Arial"/>
        </w:rPr>
        <w:t>natural poderão ser previstas a</w:t>
      </w:r>
      <w:r w:rsidR="003252E4">
        <w:rPr>
          <w:rFonts w:cs="Arial"/>
        </w:rPr>
        <w:t xml:space="preserve">ções </w:t>
      </w:r>
      <w:r w:rsidR="003252E4" w:rsidRPr="00A21E52">
        <w:rPr>
          <w:rFonts w:cs="Arial"/>
        </w:rPr>
        <w:t xml:space="preserve">complementares como </w:t>
      </w:r>
      <w:r>
        <w:rPr>
          <w:rFonts w:cs="Arial"/>
        </w:rPr>
        <w:t xml:space="preserve">plantios (com sementes e/ou mudas) para fins de </w:t>
      </w:r>
      <w:r w:rsidR="003252E4" w:rsidRPr="00A21E52">
        <w:rPr>
          <w:rFonts w:cs="Arial"/>
        </w:rPr>
        <w:t>adensamento</w:t>
      </w:r>
      <w:r>
        <w:rPr>
          <w:rFonts w:cs="Arial"/>
        </w:rPr>
        <w:t xml:space="preserve"> ou enriquecimento com espécies arbóreas nativas</w:t>
      </w:r>
      <w:r w:rsidR="003252E4" w:rsidRPr="00CE415B">
        <w:rPr>
          <w:rFonts w:cs="Arial"/>
        </w:rPr>
        <w:t>.</w:t>
      </w:r>
    </w:p>
    <w:p w14:paraId="7F0B1B21" w14:textId="27B3A11B" w:rsidR="00CE415B" w:rsidRDefault="00CE415B" w:rsidP="00CE415B">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t xml:space="preserve">OBS.: </w:t>
      </w:r>
      <w:r w:rsidRPr="00CE415B">
        <w:rPr>
          <w:rFonts w:cs="Arial"/>
          <w:i/>
          <w:iCs/>
          <w:color w:val="000000" w:themeColor="text1"/>
          <w:u w:val="single"/>
        </w:rPr>
        <w:t xml:space="preserve">Neste edital deverão ser previstas práticas </w:t>
      </w:r>
      <w:r>
        <w:rPr>
          <w:rFonts w:cs="Arial"/>
          <w:i/>
          <w:iCs/>
          <w:color w:val="000000" w:themeColor="text1"/>
          <w:u w:val="single"/>
        </w:rPr>
        <w:t>de plantio de sementes e mudas</w:t>
      </w:r>
      <w:r w:rsidR="00450647">
        <w:rPr>
          <w:rFonts w:cs="Arial"/>
          <w:i/>
          <w:iCs/>
          <w:color w:val="000000" w:themeColor="text1"/>
          <w:u w:val="single"/>
        </w:rPr>
        <w:t>, para fins de adensamento ou enriquecimento somado as práticas de</w:t>
      </w:r>
      <w:r w:rsidRPr="00CE415B">
        <w:rPr>
          <w:rFonts w:cs="Arial"/>
          <w:i/>
          <w:iCs/>
          <w:color w:val="000000" w:themeColor="text1"/>
          <w:u w:val="single"/>
        </w:rPr>
        <w:t xml:space="preserve"> condução da regeneração natural </w:t>
      </w:r>
      <w:r w:rsidR="00450647">
        <w:rPr>
          <w:rFonts w:cs="Arial"/>
          <w:i/>
          <w:iCs/>
          <w:color w:val="000000" w:themeColor="text1"/>
          <w:u w:val="single"/>
        </w:rPr>
        <w:t>conforme descrito nos lotes</w:t>
      </w:r>
      <w:r>
        <w:rPr>
          <w:rFonts w:cs="Arial"/>
          <w:i/>
          <w:iCs/>
          <w:color w:val="000000" w:themeColor="text1"/>
          <w:u w:val="single"/>
        </w:rPr>
        <w:t>.</w:t>
      </w:r>
    </w:p>
    <w:p w14:paraId="31384D12" w14:textId="77777777" w:rsidR="00293F80" w:rsidRPr="00CE415B" w:rsidRDefault="00293F80" w:rsidP="00CE415B">
      <w:pPr>
        <w:autoSpaceDE w:val="0"/>
        <w:autoSpaceDN w:val="0"/>
        <w:adjustRightInd w:val="0"/>
        <w:spacing w:before="100" w:beforeAutospacing="1" w:after="100" w:afterAutospacing="1" w:line="360" w:lineRule="auto"/>
        <w:jc w:val="both"/>
        <w:rPr>
          <w:rFonts w:cs="Arial"/>
          <w:i/>
          <w:iCs/>
          <w:color w:val="000000" w:themeColor="text1"/>
          <w:u w:val="single"/>
        </w:rPr>
      </w:pPr>
    </w:p>
    <w:p w14:paraId="3FA6DC28" w14:textId="2A1D9E4E" w:rsidR="003252E4" w:rsidRPr="001730E5" w:rsidRDefault="003252E4" w:rsidP="003252E4">
      <w:pPr>
        <w:pStyle w:val="PargrafodaLista"/>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lastRenderedPageBreak/>
        <w:t>4.4.6.</w:t>
      </w:r>
      <w:r w:rsidR="00A14E15">
        <w:rPr>
          <w:rFonts w:ascii="Arial" w:hAnsi="Arial" w:cs="Arial"/>
          <w:b/>
          <w:sz w:val="28"/>
          <w:szCs w:val="28"/>
        </w:rPr>
        <w:t>6</w:t>
      </w:r>
      <w:r>
        <w:rPr>
          <w:rFonts w:ascii="Arial" w:hAnsi="Arial" w:cs="Arial"/>
          <w:b/>
          <w:sz w:val="28"/>
          <w:szCs w:val="28"/>
        </w:rPr>
        <w:t>.2.</w:t>
      </w:r>
      <w:r w:rsidRPr="001730E5">
        <w:rPr>
          <w:rFonts w:ascii="Arial" w:hAnsi="Arial" w:cs="Arial"/>
          <w:b/>
          <w:sz w:val="28"/>
          <w:szCs w:val="28"/>
        </w:rPr>
        <w:t xml:space="preserve"> PLANTIO </w:t>
      </w:r>
      <w:r>
        <w:rPr>
          <w:rFonts w:ascii="Arial" w:hAnsi="Arial" w:cs="Arial"/>
          <w:b/>
          <w:sz w:val="28"/>
          <w:szCs w:val="28"/>
        </w:rPr>
        <w:t xml:space="preserve">DE </w:t>
      </w:r>
      <w:r w:rsidRPr="001730E5">
        <w:rPr>
          <w:rFonts w:ascii="Arial" w:hAnsi="Arial" w:cs="Arial"/>
          <w:b/>
          <w:sz w:val="28"/>
          <w:szCs w:val="28"/>
        </w:rPr>
        <w:t>SEMENTES E MUDAS DE ESPÉCIES NATIVAS</w:t>
      </w:r>
    </w:p>
    <w:p w14:paraId="7F58AE56" w14:textId="11949030" w:rsidR="003252E4" w:rsidRPr="005C0D1C" w:rsidRDefault="003252E4" w:rsidP="003252E4">
      <w:pPr>
        <w:spacing w:before="100" w:beforeAutospacing="1" w:after="100" w:afterAutospacing="1" w:line="360" w:lineRule="auto"/>
        <w:jc w:val="both"/>
        <w:rPr>
          <w:rFonts w:cs="Arial"/>
          <w:b/>
          <w:bCs/>
          <w:iCs/>
          <w:u w:val="single"/>
        </w:rPr>
      </w:pPr>
      <w:r w:rsidRPr="00A21E52">
        <w:rPr>
          <w:rFonts w:cs="Arial"/>
          <w:bCs/>
        </w:rPr>
        <w:t xml:space="preserve">O </w:t>
      </w:r>
      <w:r w:rsidRPr="00450647">
        <w:rPr>
          <w:rFonts w:cs="Arial"/>
          <w:b/>
        </w:rPr>
        <w:t>método de plantio de sementes e mudas de espécies nativas</w:t>
      </w:r>
      <w:r w:rsidR="00450647">
        <w:rPr>
          <w:rFonts w:cs="Arial"/>
          <w:bCs/>
        </w:rPr>
        <w:t xml:space="preserve">, neste edital, deverá ocorrer APENAS </w:t>
      </w:r>
      <w:r>
        <w:rPr>
          <w:rFonts w:cs="Arial"/>
          <w:bCs/>
        </w:rPr>
        <w:t xml:space="preserve">quando da possibilidade de </w:t>
      </w:r>
      <w:r w:rsidRPr="00450647">
        <w:rPr>
          <w:rFonts w:cs="Arial"/>
          <w:b/>
        </w:rPr>
        <w:t>adensamento e/ou enriquecimento, conjugado com ações de condução da regeneração natural</w:t>
      </w:r>
      <w:r w:rsidR="00450647">
        <w:rPr>
          <w:rFonts w:cs="Arial"/>
          <w:iCs/>
        </w:rPr>
        <w:t xml:space="preserve">. Sendo que, </w:t>
      </w:r>
      <w:r w:rsidR="00450647" w:rsidRPr="005C0D1C">
        <w:rPr>
          <w:rFonts w:cs="Arial"/>
          <w:b/>
          <w:bCs/>
          <w:iCs/>
          <w:u w:val="single"/>
        </w:rPr>
        <w:t xml:space="preserve">todo e qualquer </w:t>
      </w:r>
      <w:r w:rsidRPr="005C0D1C">
        <w:rPr>
          <w:rFonts w:cs="Arial"/>
          <w:b/>
          <w:bCs/>
          <w:iCs/>
          <w:u w:val="single"/>
        </w:rPr>
        <w:t xml:space="preserve">insumos, </w:t>
      </w:r>
      <w:r w:rsidR="00450647" w:rsidRPr="005C0D1C">
        <w:rPr>
          <w:rFonts w:cs="Arial"/>
          <w:b/>
          <w:bCs/>
          <w:iCs/>
          <w:u w:val="single"/>
        </w:rPr>
        <w:t xml:space="preserve">incluindo </w:t>
      </w:r>
      <w:r w:rsidRPr="005C0D1C">
        <w:rPr>
          <w:rFonts w:cs="Arial"/>
          <w:b/>
          <w:bCs/>
          <w:iCs/>
          <w:u w:val="single"/>
        </w:rPr>
        <w:t xml:space="preserve">sementes e mudas, </w:t>
      </w:r>
      <w:r w:rsidR="00450647" w:rsidRPr="005C0D1C">
        <w:rPr>
          <w:rFonts w:cs="Arial"/>
          <w:b/>
          <w:bCs/>
          <w:iCs/>
          <w:u w:val="single"/>
        </w:rPr>
        <w:t xml:space="preserve">bem como mão de obra </w:t>
      </w:r>
      <w:r w:rsidRPr="005C0D1C">
        <w:rPr>
          <w:rFonts w:cs="Arial"/>
          <w:b/>
          <w:bCs/>
          <w:iCs/>
          <w:u w:val="single"/>
        </w:rPr>
        <w:t>deve</w:t>
      </w:r>
      <w:r w:rsidR="00450647" w:rsidRPr="005C0D1C">
        <w:rPr>
          <w:rFonts w:cs="Arial"/>
          <w:b/>
          <w:bCs/>
          <w:iCs/>
          <w:u w:val="single"/>
        </w:rPr>
        <w:t xml:space="preserve">rão </w:t>
      </w:r>
      <w:r w:rsidRPr="005C0D1C">
        <w:rPr>
          <w:rFonts w:cs="Arial"/>
          <w:b/>
          <w:bCs/>
          <w:iCs/>
          <w:u w:val="single"/>
        </w:rPr>
        <w:t>ser contemplados no escopo da contratada.</w:t>
      </w:r>
    </w:p>
    <w:p w14:paraId="0B6C3AC3" w14:textId="114DCE69" w:rsidR="009B0D69" w:rsidRPr="005C0D1C" w:rsidRDefault="009B0D69" w:rsidP="003252E4">
      <w:pPr>
        <w:spacing w:before="100" w:beforeAutospacing="1" w:after="100" w:afterAutospacing="1" w:line="360" w:lineRule="auto"/>
        <w:jc w:val="both"/>
        <w:rPr>
          <w:rFonts w:cs="Arial"/>
          <w:b/>
          <w:bCs/>
          <w:iCs/>
          <w:u w:val="single"/>
        </w:rPr>
      </w:pPr>
      <w:r w:rsidRPr="005C0D1C">
        <w:rPr>
          <w:rFonts w:cs="Arial"/>
          <w:b/>
          <w:bCs/>
          <w:iCs/>
          <w:u w:val="single"/>
        </w:rPr>
        <w:t xml:space="preserve">Deve ser destacado neste item que todas as espécies arbóreas nativas (sementes ou mudas) a serem plantadas devem pertencer ao bioma e ecossistema de referência regional, devem constar nos </w:t>
      </w:r>
      <w:proofErr w:type="spellStart"/>
      <w:r w:rsidRPr="005C0D1C">
        <w:rPr>
          <w:rFonts w:cs="Arial"/>
          <w:b/>
          <w:bCs/>
          <w:iCs/>
          <w:u w:val="single"/>
        </w:rPr>
        <w:t>PIPs</w:t>
      </w:r>
      <w:proofErr w:type="spellEnd"/>
      <w:r w:rsidRPr="005C0D1C">
        <w:rPr>
          <w:rFonts w:cs="Arial"/>
          <w:b/>
          <w:bCs/>
          <w:iCs/>
          <w:u w:val="single"/>
        </w:rPr>
        <w:t xml:space="preserve"> e devem ser APROVADAS pela FUNDAÇÃO RENOVA.</w:t>
      </w:r>
    </w:p>
    <w:p w14:paraId="08252836"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Nestes casos, u</w:t>
      </w:r>
      <w:r w:rsidRPr="00A21E52">
        <w:rPr>
          <w:rFonts w:cs="Arial"/>
          <w:bCs/>
        </w:rPr>
        <w:t xml:space="preserve">m dos principais fatores para o sucesso da recuperação da vegetação nativa com plantio de sementes e mudas é a qualidade genética </w:t>
      </w:r>
      <w:r w:rsidRPr="00A21E52">
        <w:rPr>
          <w:rFonts w:cs="Arial"/>
        </w:rPr>
        <w:t>e fisiológica d</w:t>
      </w:r>
      <w:r>
        <w:rPr>
          <w:rFonts w:cs="Arial"/>
        </w:rPr>
        <w:t>estas</w:t>
      </w:r>
      <w:r w:rsidRPr="00A21E52">
        <w:rPr>
          <w:rFonts w:cs="Arial"/>
        </w:rPr>
        <w:t>. O genótipo deverá estar adaptado às condições regionais, minimizando a mortalidade após a execução dos plantios, pela não adaptação às condições edáficas e climáticas do local. Além disso, a seleção, manutenção da diversidade genética de espécies regionais e a qualidade das sementes ou mudas a serem plantadas são importantes para a adaptação ao meio e para a sua perpetuação. Portanto, as sementes e mudas deverão ser adquiridas através da rede de sementes e mudas da Bacia do Rio Doce.</w:t>
      </w:r>
    </w:p>
    <w:p w14:paraId="1484429D"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Com relação a qualidade das mudas, estas devem estar acondicionadas de maneira adequada, com os torrões bem formados, sistema radicular desenvolvido, íntegro, bem agregado ao substrato, sem mutilações e com coloração esbranquiçada, não possuírem alterações nas cores das folhas ou rachaduras no caule e ramos, manter-se eretas (não estar “arcadas” ou “estioladas”) e apresentar boas condições fitossanitárias, livre de pragas e doenças.</w:t>
      </w:r>
    </w:p>
    <w:p w14:paraId="30FC2DD8" w14:textId="77777777"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Para a expedição de sementes e mudas, deverá haver bom planejamento, na montagem dos mix de sementes ou das mudas. Na maioria das vezes, com a maior diversidade regional possível na composição de espécies, visando facilitar a semeadura ou o plantio de mudas de maneira sistematizada no campo e garantindo o sucesso do modelo de recuperação da vegetação nativa.</w:t>
      </w:r>
    </w:p>
    <w:p w14:paraId="35E5839C" w14:textId="256C4573" w:rsidR="003252E4" w:rsidRPr="00A21E52" w:rsidRDefault="003252E4" w:rsidP="00E7087B">
      <w:pPr>
        <w:pStyle w:val="PargrafodaLista"/>
        <w:numPr>
          <w:ilvl w:val="0"/>
          <w:numId w:val="13"/>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t>PLANTIO DE ADENSAMENTO</w:t>
      </w:r>
    </w:p>
    <w:p w14:paraId="4FC7FD54" w14:textId="2D811B5A" w:rsidR="00450647" w:rsidRDefault="003252E4" w:rsidP="003252E4">
      <w:pPr>
        <w:tabs>
          <w:tab w:val="left" w:pos="5103"/>
        </w:tabs>
        <w:spacing w:before="100" w:beforeAutospacing="1" w:after="100" w:afterAutospacing="1" w:line="360" w:lineRule="auto"/>
        <w:jc w:val="both"/>
        <w:rPr>
          <w:rFonts w:cs="Arial"/>
          <w:bCs/>
        </w:rPr>
      </w:pPr>
      <w:r w:rsidRPr="00A21E52">
        <w:rPr>
          <w:rFonts w:cs="Arial"/>
        </w:rPr>
        <w:t xml:space="preserve">O plantio de adensamento deverá ocorrer onde há </w:t>
      </w:r>
      <w:r w:rsidRPr="00A21E52">
        <w:rPr>
          <w:rFonts w:cs="Arial"/>
          <w:bCs/>
        </w:rPr>
        <w:t>regeneração natural</w:t>
      </w:r>
      <w:r w:rsidR="00450647">
        <w:rPr>
          <w:rFonts w:cs="Arial"/>
          <w:bCs/>
        </w:rPr>
        <w:t xml:space="preserve"> for</w:t>
      </w:r>
      <w:r w:rsidRPr="00A21E52">
        <w:rPr>
          <w:rFonts w:cs="Arial"/>
          <w:bCs/>
        </w:rPr>
        <w:t xml:space="preserve"> insatisfatória para a formação de uma floresta</w:t>
      </w:r>
      <w:r w:rsidR="00450647">
        <w:rPr>
          <w:rFonts w:cs="Arial"/>
          <w:bCs/>
        </w:rPr>
        <w:t xml:space="preserve"> ou para que a florestas em estágio inicial possam dar continuidade ao processo de sucessão ecológica</w:t>
      </w:r>
      <w:r w:rsidRPr="00A21E52">
        <w:rPr>
          <w:rFonts w:cs="Arial"/>
          <w:bCs/>
        </w:rPr>
        <w:t>. Neste método, recomenda-se o plantio de espécies de recobrimento com a finalidade de ocupar espaços vazios</w:t>
      </w:r>
      <w:r w:rsidR="00450647">
        <w:rPr>
          <w:rFonts w:cs="Arial"/>
          <w:bCs/>
        </w:rPr>
        <w:t>, sugerindo-se o uso de sementes</w:t>
      </w:r>
      <w:r>
        <w:rPr>
          <w:rFonts w:cs="Arial"/>
          <w:bCs/>
        </w:rPr>
        <w:t>.</w:t>
      </w:r>
      <w:r w:rsidR="00450647">
        <w:rPr>
          <w:rFonts w:cs="Arial"/>
          <w:bCs/>
        </w:rPr>
        <w:t xml:space="preserve"> Nesta situação a premissa é de 833 indivíduos regenerantes por hectare e 625 locais (micro covas) para a semeadura.</w:t>
      </w:r>
    </w:p>
    <w:p w14:paraId="4D031008" w14:textId="77777777" w:rsidR="00A3580D" w:rsidRPr="00A21E52" w:rsidRDefault="00A3580D" w:rsidP="003252E4">
      <w:pPr>
        <w:tabs>
          <w:tab w:val="left" w:pos="5103"/>
        </w:tabs>
        <w:spacing w:before="100" w:beforeAutospacing="1" w:after="100" w:afterAutospacing="1" w:line="360" w:lineRule="auto"/>
        <w:jc w:val="both"/>
        <w:rPr>
          <w:rFonts w:cs="Arial"/>
          <w:i/>
        </w:rPr>
      </w:pPr>
    </w:p>
    <w:p w14:paraId="56E1CAFF" w14:textId="584B6DF1" w:rsidR="003252E4" w:rsidRPr="00A21E52" w:rsidRDefault="003252E4" w:rsidP="00E7087B">
      <w:pPr>
        <w:pStyle w:val="PargrafodaLista"/>
        <w:numPr>
          <w:ilvl w:val="0"/>
          <w:numId w:val="14"/>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lastRenderedPageBreak/>
        <w:t>PLANTIO DE ENRIQUECIMENTO</w:t>
      </w:r>
    </w:p>
    <w:p w14:paraId="7E168093" w14:textId="1CE2BEBC" w:rsidR="00450647" w:rsidRDefault="003252E4" w:rsidP="00450647">
      <w:pPr>
        <w:tabs>
          <w:tab w:val="left" w:pos="5103"/>
        </w:tabs>
        <w:spacing w:before="100" w:beforeAutospacing="1" w:after="100" w:afterAutospacing="1" w:line="360" w:lineRule="auto"/>
        <w:jc w:val="both"/>
        <w:rPr>
          <w:rFonts w:cs="Arial"/>
          <w:bCs/>
        </w:rPr>
      </w:pPr>
      <w:r w:rsidRPr="00A21E52">
        <w:rPr>
          <w:rFonts w:cs="Arial"/>
        </w:rPr>
        <w:t>O plantio de enriquecimento deverá ocorrer onde houver a necessidade de incrementar a diversidade de espécies, ou seja, em área ocupada por vegetação de baixa diversidade de espécies e que não esteja ocorrendo o enriquecimento natural</w:t>
      </w:r>
      <w:r w:rsidR="00450647">
        <w:rPr>
          <w:rFonts w:cs="Arial"/>
        </w:rPr>
        <w:t xml:space="preserve">, sugerindo-se o uso de mudas nesta situação. </w:t>
      </w:r>
      <w:r w:rsidR="00450647">
        <w:rPr>
          <w:rFonts w:cs="Arial"/>
          <w:bCs/>
        </w:rPr>
        <w:t xml:space="preserve">Nesta situação a premissa é de </w:t>
      </w:r>
      <w:r w:rsidR="003A0F0C">
        <w:rPr>
          <w:rFonts w:cs="Arial"/>
          <w:bCs/>
        </w:rPr>
        <w:t>1.111</w:t>
      </w:r>
      <w:r w:rsidR="00450647">
        <w:rPr>
          <w:rFonts w:cs="Arial"/>
          <w:bCs/>
        </w:rPr>
        <w:t xml:space="preserve"> indivíduos regenerantes por hectare e 625 locais (covas) para </w:t>
      </w:r>
      <w:r w:rsidR="003A0F0C">
        <w:rPr>
          <w:rFonts w:cs="Arial"/>
          <w:bCs/>
        </w:rPr>
        <w:t>o plantio</w:t>
      </w:r>
      <w:r w:rsidR="00450647">
        <w:rPr>
          <w:rFonts w:cs="Arial"/>
          <w:bCs/>
        </w:rPr>
        <w:t>.</w:t>
      </w:r>
    </w:p>
    <w:p w14:paraId="4C475C80" w14:textId="4250D19B" w:rsidR="00293F80" w:rsidRPr="004D55ED" w:rsidRDefault="00A20435" w:rsidP="00293F80">
      <w:pPr>
        <w:spacing w:before="100" w:beforeAutospacing="1" w:after="100" w:afterAutospacing="1" w:line="360" w:lineRule="auto"/>
        <w:jc w:val="both"/>
        <w:rPr>
          <w:rFonts w:cs="Arial"/>
        </w:rPr>
      </w:pPr>
      <w:r>
        <w:rPr>
          <w:rFonts w:cs="Arial"/>
        </w:rPr>
        <w:t>O fornecimento de sementes e mudas está previsto n</w:t>
      </w:r>
      <w:r w:rsidR="00293F80" w:rsidRPr="004D55ED">
        <w:rPr>
          <w:rFonts w:cs="Arial"/>
        </w:rPr>
        <w:t>os</w:t>
      </w:r>
      <w:r>
        <w:rPr>
          <w:rFonts w:cs="Arial"/>
        </w:rPr>
        <w:t xml:space="preserve"> itens</w:t>
      </w:r>
      <w:r w:rsidR="00293F80" w:rsidRPr="004D55ED">
        <w:rPr>
          <w:rFonts w:cs="Arial"/>
        </w:rPr>
        <w:t xml:space="preserve"> </w:t>
      </w:r>
      <w:r w:rsidR="00293F80">
        <w:rPr>
          <w:rFonts w:cs="Arial"/>
        </w:rPr>
        <w:t>4.</w:t>
      </w:r>
      <w:r w:rsidR="004E03DA">
        <w:rPr>
          <w:rFonts w:cs="Arial"/>
        </w:rPr>
        <w:t>1</w:t>
      </w:r>
      <w:r w:rsidR="00293F80">
        <w:rPr>
          <w:rFonts w:cs="Arial"/>
        </w:rPr>
        <w:t>, 8.</w:t>
      </w:r>
      <w:r w:rsidR="004E03DA">
        <w:rPr>
          <w:rFonts w:cs="Arial"/>
        </w:rPr>
        <w:t>1</w:t>
      </w:r>
      <w:r w:rsidR="00293F80">
        <w:rPr>
          <w:rFonts w:cs="Arial"/>
        </w:rPr>
        <w:t>, 12.</w:t>
      </w:r>
      <w:r w:rsidR="004E03DA">
        <w:rPr>
          <w:rFonts w:cs="Arial"/>
        </w:rPr>
        <w:t>1</w:t>
      </w:r>
      <w:r w:rsidR="00293F80">
        <w:rPr>
          <w:rFonts w:cs="Arial"/>
        </w:rPr>
        <w:t>, 16.</w:t>
      </w:r>
      <w:r w:rsidR="004E03DA">
        <w:rPr>
          <w:rFonts w:cs="Arial"/>
        </w:rPr>
        <w:t>1</w:t>
      </w:r>
      <w:r w:rsidR="00293F80">
        <w:rPr>
          <w:rFonts w:cs="Arial"/>
        </w:rPr>
        <w:t>, 20.</w:t>
      </w:r>
      <w:r w:rsidR="00952F8E">
        <w:rPr>
          <w:rFonts w:cs="Arial"/>
        </w:rPr>
        <w:t>1</w:t>
      </w:r>
      <w:r w:rsidR="00293F80">
        <w:rPr>
          <w:rFonts w:cs="Arial"/>
        </w:rPr>
        <w:t>, 24.</w:t>
      </w:r>
      <w:r w:rsidR="00952F8E">
        <w:rPr>
          <w:rFonts w:cs="Arial"/>
        </w:rPr>
        <w:t>1</w:t>
      </w:r>
      <w:r w:rsidR="00293F80">
        <w:rPr>
          <w:rFonts w:cs="Arial"/>
        </w:rPr>
        <w:t>, 28.</w:t>
      </w:r>
      <w:r w:rsidR="00952F8E">
        <w:rPr>
          <w:rFonts w:cs="Arial"/>
        </w:rPr>
        <w:t>1</w:t>
      </w:r>
      <w:r w:rsidR="00293F80">
        <w:rPr>
          <w:rFonts w:cs="Arial"/>
        </w:rPr>
        <w:t>, 32.</w:t>
      </w:r>
      <w:r w:rsidR="00952F8E">
        <w:rPr>
          <w:rFonts w:cs="Arial"/>
        </w:rPr>
        <w:t>1</w:t>
      </w:r>
      <w:r w:rsidR="00293F80">
        <w:rPr>
          <w:rFonts w:cs="Arial"/>
        </w:rPr>
        <w:t>, 42.</w:t>
      </w:r>
      <w:r w:rsidR="00952F8E">
        <w:rPr>
          <w:rFonts w:cs="Arial"/>
        </w:rPr>
        <w:t>1</w:t>
      </w:r>
      <w:r w:rsidR="00293F80">
        <w:rPr>
          <w:rFonts w:cs="Arial"/>
        </w:rPr>
        <w:t>, 46.</w:t>
      </w:r>
      <w:r w:rsidR="00952F8E">
        <w:rPr>
          <w:rFonts w:cs="Arial"/>
        </w:rPr>
        <w:t>1</w:t>
      </w:r>
      <w:r w:rsidR="00293F80">
        <w:rPr>
          <w:rFonts w:cs="Arial"/>
        </w:rPr>
        <w:t>, 50.</w:t>
      </w:r>
      <w:r w:rsidR="00952F8E">
        <w:rPr>
          <w:rFonts w:cs="Arial"/>
        </w:rPr>
        <w:t>1</w:t>
      </w:r>
      <w:r w:rsidR="00293F80">
        <w:rPr>
          <w:rFonts w:cs="Arial"/>
        </w:rPr>
        <w:t>, 54.</w:t>
      </w:r>
      <w:r w:rsidR="00952F8E">
        <w:rPr>
          <w:rFonts w:cs="Arial"/>
        </w:rPr>
        <w:t>1</w:t>
      </w:r>
      <w:r w:rsidR="00293F80">
        <w:rPr>
          <w:rFonts w:cs="Arial"/>
        </w:rPr>
        <w:t>, 58.</w:t>
      </w:r>
      <w:r w:rsidR="005243D3">
        <w:rPr>
          <w:rFonts w:cs="Arial"/>
        </w:rPr>
        <w:t>1</w:t>
      </w:r>
      <w:r w:rsidR="00293F80">
        <w:rPr>
          <w:rFonts w:cs="Arial"/>
        </w:rPr>
        <w:t>, 62.</w:t>
      </w:r>
      <w:r w:rsidR="005243D3">
        <w:rPr>
          <w:rFonts w:cs="Arial"/>
        </w:rPr>
        <w:t>1</w:t>
      </w:r>
      <w:r w:rsidR="00293F80">
        <w:rPr>
          <w:rFonts w:cs="Arial"/>
        </w:rPr>
        <w:t>, 66.</w:t>
      </w:r>
      <w:r w:rsidR="005243D3">
        <w:rPr>
          <w:rFonts w:cs="Arial"/>
        </w:rPr>
        <w:t>1</w:t>
      </w:r>
      <w:r w:rsidR="00293F80">
        <w:rPr>
          <w:rFonts w:cs="Arial"/>
        </w:rPr>
        <w:t>, 70.</w:t>
      </w:r>
      <w:r w:rsidR="005243D3">
        <w:rPr>
          <w:rFonts w:cs="Arial"/>
        </w:rPr>
        <w:t>1,</w:t>
      </w:r>
      <w:r w:rsidR="00293F80">
        <w:rPr>
          <w:rFonts w:cs="Arial"/>
        </w:rPr>
        <w:t xml:space="preserve"> 80.</w:t>
      </w:r>
      <w:r w:rsidR="005243D3">
        <w:rPr>
          <w:rFonts w:cs="Arial"/>
        </w:rPr>
        <w:t>1</w:t>
      </w:r>
      <w:r w:rsidR="00293F80">
        <w:rPr>
          <w:rFonts w:cs="Arial"/>
        </w:rPr>
        <w:t>, 84.</w:t>
      </w:r>
      <w:r w:rsidR="005243D3">
        <w:rPr>
          <w:rFonts w:cs="Arial"/>
        </w:rPr>
        <w:t>1</w:t>
      </w:r>
      <w:r w:rsidR="00293F80">
        <w:rPr>
          <w:rFonts w:cs="Arial"/>
        </w:rPr>
        <w:t>, 88.</w:t>
      </w:r>
      <w:r w:rsidR="005243D3">
        <w:rPr>
          <w:rFonts w:cs="Arial"/>
        </w:rPr>
        <w:t>1</w:t>
      </w:r>
      <w:r w:rsidR="00293F80">
        <w:rPr>
          <w:rFonts w:cs="Arial"/>
        </w:rPr>
        <w:t>, 92.</w:t>
      </w:r>
      <w:r w:rsidR="005243D3">
        <w:rPr>
          <w:rFonts w:cs="Arial"/>
        </w:rPr>
        <w:t>1</w:t>
      </w:r>
      <w:r w:rsidR="00293F80">
        <w:rPr>
          <w:rFonts w:cs="Arial"/>
        </w:rPr>
        <w:t>, 96.</w:t>
      </w:r>
      <w:r w:rsidR="005243D3">
        <w:rPr>
          <w:rFonts w:cs="Arial"/>
        </w:rPr>
        <w:t>1</w:t>
      </w:r>
      <w:r w:rsidR="00293F80">
        <w:rPr>
          <w:rFonts w:cs="Arial"/>
        </w:rPr>
        <w:t>, 100.</w:t>
      </w:r>
      <w:r w:rsidR="005243D3">
        <w:rPr>
          <w:rFonts w:cs="Arial"/>
        </w:rPr>
        <w:t>1</w:t>
      </w:r>
      <w:r w:rsidR="00293F80">
        <w:rPr>
          <w:rFonts w:cs="Arial"/>
        </w:rPr>
        <w:t>, 104.</w:t>
      </w:r>
      <w:r w:rsidR="005641CD">
        <w:rPr>
          <w:rFonts w:cs="Arial"/>
        </w:rPr>
        <w:t>1</w:t>
      </w:r>
      <w:r w:rsidR="00293F80">
        <w:rPr>
          <w:rFonts w:cs="Arial"/>
        </w:rPr>
        <w:t>, 108.</w:t>
      </w:r>
      <w:r w:rsidR="005641CD">
        <w:rPr>
          <w:rFonts w:cs="Arial"/>
        </w:rPr>
        <w:t>1</w:t>
      </w:r>
      <w:r w:rsidR="00293F80">
        <w:rPr>
          <w:rFonts w:cs="Arial"/>
        </w:rPr>
        <w:t>, 118.</w:t>
      </w:r>
      <w:r w:rsidR="005641CD">
        <w:rPr>
          <w:rFonts w:cs="Arial"/>
        </w:rPr>
        <w:t>1</w:t>
      </w:r>
      <w:r w:rsidR="00293F80">
        <w:rPr>
          <w:rFonts w:cs="Arial"/>
        </w:rPr>
        <w:t>, 122.</w:t>
      </w:r>
      <w:r w:rsidR="005641CD">
        <w:rPr>
          <w:rFonts w:cs="Arial"/>
        </w:rPr>
        <w:t>1</w:t>
      </w:r>
      <w:r w:rsidR="00293F80">
        <w:rPr>
          <w:rFonts w:cs="Arial"/>
        </w:rPr>
        <w:t>, 126.</w:t>
      </w:r>
      <w:r w:rsidR="005641CD">
        <w:rPr>
          <w:rFonts w:cs="Arial"/>
        </w:rPr>
        <w:t>1</w:t>
      </w:r>
      <w:r w:rsidR="00293F80">
        <w:rPr>
          <w:rFonts w:cs="Arial"/>
        </w:rPr>
        <w:t>, 130.</w:t>
      </w:r>
      <w:r w:rsidR="00760CF7">
        <w:rPr>
          <w:rFonts w:cs="Arial"/>
        </w:rPr>
        <w:t>1</w:t>
      </w:r>
      <w:r w:rsidR="00293F80">
        <w:rPr>
          <w:rFonts w:cs="Arial"/>
        </w:rPr>
        <w:t>, 134.</w:t>
      </w:r>
      <w:r w:rsidR="00760CF7">
        <w:rPr>
          <w:rFonts w:cs="Arial"/>
        </w:rPr>
        <w:t>1</w:t>
      </w:r>
      <w:r w:rsidR="00293F80">
        <w:rPr>
          <w:rFonts w:cs="Arial"/>
        </w:rPr>
        <w:t>, 138.</w:t>
      </w:r>
      <w:r w:rsidR="00760CF7">
        <w:rPr>
          <w:rFonts w:cs="Arial"/>
        </w:rPr>
        <w:t>1</w:t>
      </w:r>
      <w:r w:rsidR="00293F80">
        <w:rPr>
          <w:rFonts w:cs="Arial"/>
        </w:rPr>
        <w:t>, 1</w:t>
      </w:r>
      <w:r w:rsidR="00760CF7">
        <w:rPr>
          <w:rFonts w:cs="Arial"/>
        </w:rPr>
        <w:t>42</w:t>
      </w:r>
      <w:r w:rsidR="00293F80">
        <w:rPr>
          <w:rFonts w:cs="Arial"/>
        </w:rPr>
        <w:t>.</w:t>
      </w:r>
      <w:r w:rsidR="00760CF7">
        <w:rPr>
          <w:rFonts w:cs="Arial"/>
        </w:rPr>
        <w:t>1</w:t>
      </w:r>
      <w:r w:rsidR="00293F80">
        <w:rPr>
          <w:rFonts w:cs="Arial"/>
        </w:rPr>
        <w:t>, 146.</w:t>
      </w:r>
      <w:r w:rsidR="00760CF7">
        <w:rPr>
          <w:rFonts w:cs="Arial"/>
        </w:rPr>
        <w:t>1</w:t>
      </w:r>
      <w:r w:rsidR="00293F80">
        <w:rPr>
          <w:rFonts w:cs="Arial"/>
        </w:rPr>
        <w:t>, 156.</w:t>
      </w:r>
      <w:r w:rsidR="00760CF7">
        <w:rPr>
          <w:rFonts w:cs="Arial"/>
        </w:rPr>
        <w:t>1</w:t>
      </w:r>
      <w:r w:rsidR="00293F80">
        <w:rPr>
          <w:rFonts w:cs="Arial"/>
        </w:rPr>
        <w:t>, 160.</w:t>
      </w:r>
      <w:r w:rsidR="00760CF7">
        <w:rPr>
          <w:rFonts w:cs="Arial"/>
        </w:rPr>
        <w:t>1</w:t>
      </w:r>
      <w:r w:rsidR="00293F80">
        <w:rPr>
          <w:rFonts w:cs="Arial"/>
        </w:rPr>
        <w:t>, 164.</w:t>
      </w:r>
      <w:r w:rsidR="004E027F">
        <w:rPr>
          <w:rFonts w:cs="Arial"/>
        </w:rPr>
        <w:t>1</w:t>
      </w:r>
      <w:r w:rsidR="00293F80">
        <w:rPr>
          <w:rFonts w:cs="Arial"/>
        </w:rPr>
        <w:t>, 168.</w:t>
      </w:r>
      <w:r w:rsidR="004E027F">
        <w:rPr>
          <w:rFonts w:cs="Arial"/>
        </w:rPr>
        <w:t>1</w:t>
      </w:r>
      <w:r w:rsidR="00293F80">
        <w:rPr>
          <w:rFonts w:cs="Arial"/>
        </w:rPr>
        <w:t>, 172.</w:t>
      </w:r>
      <w:r w:rsidR="004E027F">
        <w:rPr>
          <w:rFonts w:cs="Arial"/>
        </w:rPr>
        <w:t>1</w:t>
      </w:r>
      <w:r w:rsidR="00293F80">
        <w:rPr>
          <w:rFonts w:cs="Arial"/>
        </w:rPr>
        <w:t>, 17</w:t>
      </w:r>
      <w:r w:rsidR="004E027F">
        <w:rPr>
          <w:rFonts w:cs="Arial"/>
        </w:rPr>
        <w:t>6</w:t>
      </w:r>
      <w:r w:rsidR="00293F80">
        <w:rPr>
          <w:rFonts w:cs="Arial"/>
        </w:rPr>
        <w:t>.1, 180.</w:t>
      </w:r>
      <w:r w:rsidR="004E027F">
        <w:rPr>
          <w:rFonts w:cs="Arial"/>
        </w:rPr>
        <w:t>1</w:t>
      </w:r>
      <w:r w:rsidR="00293F80">
        <w:rPr>
          <w:rFonts w:cs="Arial"/>
        </w:rPr>
        <w:t>, 184.</w:t>
      </w:r>
      <w:r w:rsidR="004E027F">
        <w:rPr>
          <w:rFonts w:cs="Arial"/>
        </w:rPr>
        <w:t>1</w:t>
      </w:r>
      <w:r w:rsidR="00293F80">
        <w:rPr>
          <w:rFonts w:cs="Arial"/>
        </w:rPr>
        <w:t>, 194.</w:t>
      </w:r>
      <w:r w:rsidR="004E027F">
        <w:rPr>
          <w:rFonts w:cs="Arial"/>
        </w:rPr>
        <w:t>1</w:t>
      </w:r>
      <w:r w:rsidR="00293F80">
        <w:rPr>
          <w:rFonts w:cs="Arial"/>
        </w:rPr>
        <w:t>, 198.</w:t>
      </w:r>
      <w:r w:rsidR="002E53C7">
        <w:rPr>
          <w:rFonts w:cs="Arial"/>
        </w:rPr>
        <w:t>1</w:t>
      </w:r>
      <w:r w:rsidR="00293F80">
        <w:rPr>
          <w:rFonts w:cs="Arial"/>
        </w:rPr>
        <w:t>, 202.</w:t>
      </w:r>
      <w:r w:rsidR="002E53C7">
        <w:rPr>
          <w:rFonts w:cs="Arial"/>
        </w:rPr>
        <w:t>1</w:t>
      </w:r>
      <w:r w:rsidR="00293F80">
        <w:rPr>
          <w:rFonts w:cs="Arial"/>
        </w:rPr>
        <w:t>, 206.</w:t>
      </w:r>
      <w:r w:rsidR="002E53C7">
        <w:rPr>
          <w:rFonts w:cs="Arial"/>
        </w:rPr>
        <w:t>1</w:t>
      </w:r>
      <w:r w:rsidR="00293F80">
        <w:rPr>
          <w:rFonts w:cs="Arial"/>
        </w:rPr>
        <w:t>, 210.</w:t>
      </w:r>
      <w:r w:rsidR="002E53C7">
        <w:rPr>
          <w:rFonts w:cs="Arial"/>
        </w:rPr>
        <w:t>1</w:t>
      </w:r>
      <w:r w:rsidR="00293F80">
        <w:rPr>
          <w:rFonts w:cs="Arial"/>
        </w:rPr>
        <w:t>, 214.</w:t>
      </w:r>
      <w:r w:rsidR="002E53C7">
        <w:rPr>
          <w:rFonts w:cs="Arial"/>
        </w:rPr>
        <w:t>1</w:t>
      </w:r>
      <w:r w:rsidR="00293F80">
        <w:rPr>
          <w:rFonts w:cs="Arial"/>
        </w:rPr>
        <w:t>, 218.</w:t>
      </w:r>
      <w:r w:rsidR="002E53C7">
        <w:rPr>
          <w:rFonts w:cs="Arial"/>
        </w:rPr>
        <w:t>1</w:t>
      </w:r>
      <w:r w:rsidR="00293F80">
        <w:rPr>
          <w:rFonts w:cs="Arial"/>
        </w:rPr>
        <w:t>, 222.</w:t>
      </w:r>
      <w:r w:rsidR="002E53C7">
        <w:rPr>
          <w:rFonts w:cs="Arial"/>
        </w:rPr>
        <w:t>1</w:t>
      </w:r>
      <w:r w:rsidR="00293F80">
        <w:rPr>
          <w:rFonts w:cs="Arial"/>
        </w:rPr>
        <w:t xml:space="preserve"> </w:t>
      </w:r>
      <w:r w:rsidR="00293F80" w:rsidRPr="004D55ED">
        <w:rPr>
          <w:rFonts w:cs="Arial"/>
        </w:rPr>
        <w:t>do QQP</w:t>
      </w:r>
      <w:r w:rsidR="00293F80">
        <w:rPr>
          <w:rFonts w:cs="Arial"/>
        </w:rPr>
        <w:t xml:space="preserve"> – Quadro de Quantidades e Preços</w:t>
      </w:r>
      <w:r w:rsidR="00293F80" w:rsidRPr="004D55ED">
        <w:rPr>
          <w:rFonts w:cs="Arial"/>
        </w:rPr>
        <w:t>.</w:t>
      </w:r>
    </w:p>
    <w:p w14:paraId="577D4E55" w14:textId="24CE0195"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w:t>
      </w:r>
      <w:r w:rsidR="00507D30">
        <w:rPr>
          <w:rFonts w:ascii="Arial" w:hAnsi="Arial" w:cs="Arial"/>
          <w:b/>
          <w:sz w:val="28"/>
          <w:szCs w:val="28"/>
        </w:rPr>
        <w:t>8</w:t>
      </w:r>
      <w:r w:rsidRPr="0055596A">
        <w:rPr>
          <w:rFonts w:ascii="Arial" w:hAnsi="Arial" w:cs="Arial"/>
          <w:b/>
          <w:sz w:val="28"/>
          <w:szCs w:val="28"/>
        </w:rPr>
        <w:t>. ALINHAMENTO, ESPAÇAMENTO E ABERTURA DOS BERÇOS</w:t>
      </w:r>
      <w:r>
        <w:rPr>
          <w:rFonts w:ascii="Arial" w:hAnsi="Arial" w:cs="Arial"/>
          <w:b/>
          <w:sz w:val="28"/>
          <w:szCs w:val="28"/>
        </w:rPr>
        <w:t xml:space="preserve"> PAR</w:t>
      </w:r>
      <w:r w:rsidRPr="0055596A">
        <w:rPr>
          <w:rFonts w:ascii="Arial" w:hAnsi="Arial" w:cs="Arial"/>
          <w:b/>
          <w:sz w:val="28"/>
          <w:szCs w:val="28"/>
        </w:rPr>
        <w:t>A O PLANTIO</w:t>
      </w:r>
    </w:p>
    <w:p w14:paraId="7D32F1F6" w14:textId="405BCFF2" w:rsidR="003252E4" w:rsidRPr="00A21E52" w:rsidRDefault="003252E4" w:rsidP="003252E4">
      <w:pPr>
        <w:spacing w:before="100" w:beforeAutospacing="1" w:after="100" w:afterAutospacing="1" w:line="360" w:lineRule="auto"/>
        <w:jc w:val="both"/>
        <w:rPr>
          <w:rFonts w:cs="Arial"/>
          <w:iCs/>
        </w:rPr>
      </w:pPr>
      <w:r w:rsidRPr="00A21E52">
        <w:rPr>
          <w:rFonts w:cs="Arial"/>
          <w:iCs/>
        </w:rPr>
        <w:t>Após o preparo do solo</w:t>
      </w:r>
      <w:r w:rsidR="001F72A4">
        <w:rPr>
          <w:rFonts w:cs="Arial"/>
          <w:iCs/>
        </w:rPr>
        <w:t xml:space="preserve">, </w:t>
      </w:r>
      <w:r w:rsidRPr="00A21E52">
        <w:rPr>
          <w:rFonts w:cs="Arial"/>
          <w:iCs/>
        </w:rPr>
        <w:t>o alinhamento e a marcação dos pontos de espaçamento deverão ser executados para a abertura dos berços (covas). Em locais que possuam dificuldade quanto a marcação em função da presença de regenerantes, área alagada ou afloramento rochoso deverá ser feito o menor deslocamento possível para a abertura dos berços (covas).</w:t>
      </w:r>
    </w:p>
    <w:p w14:paraId="26795777" w14:textId="78435BF5" w:rsidR="003252E4" w:rsidRPr="00A21E52" w:rsidRDefault="003252E4" w:rsidP="003252E4">
      <w:pPr>
        <w:spacing w:before="100" w:beforeAutospacing="1" w:after="100" w:afterAutospacing="1" w:line="360" w:lineRule="auto"/>
        <w:jc w:val="both"/>
        <w:rPr>
          <w:rFonts w:cs="Arial"/>
          <w:iCs/>
        </w:rPr>
      </w:pPr>
      <w:r w:rsidRPr="00A21E52">
        <w:rPr>
          <w:rFonts w:cs="Arial"/>
          <w:iCs/>
        </w:rPr>
        <w:t>A abertura dos berços (covas) poderá ser feita manual</w:t>
      </w:r>
      <w:r w:rsidR="00450647">
        <w:rPr>
          <w:rFonts w:cs="Arial"/>
          <w:iCs/>
        </w:rPr>
        <w:t xml:space="preserve"> ou</w:t>
      </w:r>
      <w:r w:rsidRPr="00A21E52">
        <w:rPr>
          <w:rFonts w:cs="Arial"/>
          <w:iCs/>
        </w:rPr>
        <w:t xml:space="preserve"> </w:t>
      </w:r>
      <w:proofErr w:type="spellStart"/>
      <w:r w:rsidRPr="00A21E52">
        <w:rPr>
          <w:rFonts w:cs="Arial"/>
          <w:iCs/>
        </w:rPr>
        <w:t>semi-mecanizada</w:t>
      </w:r>
      <w:proofErr w:type="spellEnd"/>
      <w:r w:rsidRPr="00A21E52">
        <w:rPr>
          <w:rFonts w:cs="Arial"/>
          <w:iCs/>
        </w:rPr>
        <w:t xml:space="preserve">, conforme descrição a ser apresentada no subprojeto de recuperação da vegetação nativa. Recomenda-se que as dimensões sejam </w:t>
      </w:r>
      <w:r w:rsidRPr="00847186">
        <w:rPr>
          <w:rFonts w:cs="Arial"/>
          <w:iCs/>
        </w:rPr>
        <w:t>em média de 30</w:t>
      </w:r>
      <w:r w:rsidR="00B62C1D" w:rsidRPr="00847186">
        <w:rPr>
          <w:rFonts w:cs="Arial"/>
          <w:iCs/>
        </w:rPr>
        <w:t xml:space="preserve"> </w:t>
      </w:r>
      <w:r w:rsidR="00847186">
        <w:rPr>
          <w:rFonts w:cs="Arial"/>
          <w:iCs/>
        </w:rPr>
        <w:t xml:space="preserve">cm </w:t>
      </w:r>
      <w:r w:rsidR="00B62C1D" w:rsidRPr="00847186">
        <w:rPr>
          <w:rFonts w:cs="Arial"/>
          <w:iCs/>
        </w:rPr>
        <w:t>(30 x 30 x 30</w:t>
      </w:r>
      <w:r w:rsidR="00847186">
        <w:rPr>
          <w:rFonts w:cs="Arial"/>
          <w:iCs/>
        </w:rPr>
        <w:t xml:space="preserve"> em </w:t>
      </w:r>
      <w:r w:rsidRPr="00847186">
        <w:rPr>
          <w:rFonts w:cs="Arial"/>
          <w:iCs/>
        </w:rPr>
        <w:t xml:space="preserve">solos arenosos) a 40 </w:t>
      </w:r>
      <w:r w:rsidR="00847186">
        <w:rPr>
          <w:rFonts w:cs="Arial"/>
          <w:iCs/>
        </w:rPr>
        <w:t xml:space="preserve">cm </w:t>
      </w:r>
      <w:r w:rsidR="00B62C1D" w:rsidRPr="00847186">
        <w:rPr>
          <w:rFonts w:cs="Arial"/>
          <w:iCs/>
        </w:rPr>
        <w:t>(40 x 40 x 40</w:t>
      </w:r>
      <w:r w:rsidR="00847186">
        <w:rPr>
          <w:rFonts w:cs="Arial"/>
          <w:iCs/>
        </w:rPr>
        <w:t xml:space="preserve"> em </w:t>
      </w:r>
      <w:r w:rsidRPr="00847186">
        <w:rPr>
          <w:rFonts w:cs="Arial"/>
          <w:iCs/>
        </w:rPr>
        <w:t>solos argilosos) de largura e</w:t>
      </w:r>
      <w:r w:rsidRPr="00A21E52">
        <w:rPr>
          <w:rFonts w:cs="Arial"/>
          <w:iCs/>
        </w:rPr>
        <w:t xml:space="preserve"> de profundidade, caso ocorra espelhamento nas laterais dos berços, este deverá ser desfeito.</w:t>
      </w:r>
    </w:p>
    <w:p w14:paraId="181D35B1"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do plantio de mudas, a atividade poderá ser feita manualmente ou com plantadora, onde a muda deverá ser colocada no centro, mantendo o colo um pouco abaixo do solo (2 a 3 cm) e ser levemente compactado.</w:t>
      </w:r>
    </w:p>
    <w:p w14:paraId="33A18963"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da semeadura de nativas, o preparo poderá ser manual, semimecanizado ou mecanizado, podendo ser estimadas cerca de 10 sementes do mix a serem enterradas. No caso do mix de espécies de adubação verde, recomenda-se que seja semeado nas entrelinhas de plantio com espaçamento 1,5 m ou, em duas linhas, com o espaçamento de 1,0 m entre elas.</w:t>
      </w:r>
    </w:p>
    <w:p w14:paraId="57207CBF" w14:textId="10788CDB"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Em todos os casos, o solo preparado deverá ser recolocado no berço (cova) ou </w:t>
      </w:r>
      <w:proofErr w:type="spellStart"/>
      <w:r w:rsidRPr="00A21E52">
        <w:rPr>
          <w:rFonts w:cs="Arial"/>
        </w:rPr>
        <w:t>coveta</w:t>
      </w:r>
      <w:proofErr w:type="spellEnd"/>
      <w:r w:rsidRPr="00A21E52">
        <w:rPr>
          <w:rFonts w:cs="Arial"/>
        </w:rPr>
        <w:t>, levemente compactado para evitar a permanência de bolsões de ar. No plantio de mudas, o solo deverá ser mantido um pouco acima da altura do colo (2 a 3 cm), em nível com a superfície do terreno.</w:t>
      </w:r>
    </w:p>
    <w:p w14:paraId="18BE412C" w14:textId="44CE3327" w:rsidR="00B0651E" w:rsidRPr="004D55ED" w:rsidRDefault="00B0651E" w:rsidP="00B0651E">
      <w:pPr>
        <w:spacing w:before="100" w:beforeAutospacing="1" w:after="100" w:afterAutospacing="1" w:line="360" w:lineRule="auto"/>
        <w:jc w:val="both"/>
        <w:rPr>
          <w:rFonts w:cs="Arial"/>
        </w:rPr>
      </w:pPr>
      <w:r w:rsidRPr="004D55ED">
        <w:rPr>
          <w:rFonts w:cs="Arial"/>
        </w:rPr>
        <w:lastRenderedPageBreak/>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Pr>
          <w:rFonts w:cs="Arial"/>
        </w:rPr>
        <w:t>4.</w:t>
      </w:r>
      <w:r w:rsidR="008D4A24">
        <w:rPr>
          <w:rFonts w:cs="Arial"/>
        </w:rPr>
        <w:t>2</w:t>
      </w:r>
      <w:r>
        <w:rPr>
          <w:rFonts w:cs="Arial"/>
        </w:rPr>
        <w:t>, 4.</w:t>
      </w:r>
      <w:r w:rsidR="008D4A24">
        <w:rPr>
          <w:rFonts w:cs="Arial"/>
        </w:rPr>
        <w:t>3</w:t>
      </w:r>
      <w:r>
        <w:rPr>
          <w:rFonts w:cs="Arial"/>
        </w:rPr>
        <w:t xml:space="preserve">, </w:t>
      </w:r>
      <w:r w:rsidR="009B435C">
        <w:rPr>
          <w:rFonts w:cs="Arial"/>
        </w:rPr>
        <w:t xml:space="preserve">4.12, </w:t>
      </w:r>
      <w:r>
        <w:rPr>
          <w:rFonts w:cs="Arial"/>
        </w:rPr>
        <w:t>8.</w:t>
      </w:r>
      <w:r w:rsidR="00B25492">
        <w:rPr>
          <w:rFonts w:cs="Arial"/>
        </w:rPr>
        <w:t xml:space="preserve">2, </w:t>
      </w:r>
      <w:r>
        <w:rPr>
          <w:rFonts w:cs="Arial"/>
        </w:rPr>
        <w:t>12.</w:t>
      </w:r>
      <w:r w:rsidR="00B25492">
        <w:rPr>
          <w:rFonts w:cs="Arial"/>
        </w:rPr>
        <w:t>4</w:t>
      </w:r>
      <w:r>
        <w:rPr>
          <w:rFonts w:cs="Arial"/>
        </w:rPr>
        <w:t>, 20.</w:t>
      </w:r>
      <w:r w:rsidR="00B25492">
        <w:rPr>
          <w:rFonts w:cs="Arial"/>
        </w:rPr>
        <w:t>7</w:t>
      </w:r>
      <w:r>
        <w:rPr>
          <w:rFonts w:cs="Arial"/>
        </w:rPr>
        <w:t>, 20.</w:t>
      </w:r>
      <w:r w:rsidR="00B25492">
        <w:rPr>
          <w:rFonts w:cs="Arial"/>
        </w:rPr>
        <w:t xml:space="preserve">8, </w:t>
      </w:r>
      <w:r>
        <w:rPr>
          <w:rFonts w:cs="Arial"/>
        </w:rPr>
        <w:t>20.</w:t>
      </w:r>
      <w:r w:rsidR="00B25492">
        <w:rPr>
          <w:rFonts w:cs="Arial"/>
        </w:rPr>
        <w:t>9</w:t>
      </w:r>
      <w:r>
        <w:rPr>
          <w:rFonts w:cs="Arial"/>
        </w:rPr>
        <w:t>, 24.</w:t>
      </w:r>
      <w:r w:rsidR="00B25492">
        <w:rPr>
          <w:rFonts w:cs="Arial"/>
        </w:rPr>
        <w:t>6</w:t>
      </w:r>
      <w:r>
        <w:rPr>
          <w:rFonts w:cs="Arial"/>
        </w:rPr>
        <w:t>, 28.</w:t>
      </w:r>
      <w:r w:rsidR="004361A5">
        <w:rPr>
          <w:rFonts w:cs="Arial"/>
        </w:rPr>
        <w:t>4</w:t>
      </w:r>
      <w:r>
        <w:rPr>
          <w:rFonts w:cs="Arial"/>
        </w:rPr>
        <w:t xml:space="preserve">, </w:t>
      </w:r>
      <w:r w:rsidR="004361A5">
        <w:rPr>
          <w:rFonts w:cs="Arial"/>
        </w:rPr>
        <w:t xml:space="preserve">28.5, </w:t>
      </w:r>
      <w:r>
        <w:rPr>
          <w:rFonts w:cs="Arial"/>
        </w:rPr>
        <w:t>32.</w:t>
      </w:r>
      <w:r w:rsidR="004361A5">
        <w:rPr>
          <w:rFonts w:cs="Arial"/>
        </w:rPr>
        <w:t>4</w:t>
      </w:r>
      <w:r>
        <w:rPr>
          <w:rFonts w:cs="Arial"/>
        </w:rPr>
        <w:t>, 42.</w:t>
      </w:r>
      <w:r w:rsidR="004361A5">
        <w:rPr>
          <w:rFonts w:cs="Arial"/>
        </w:rPr>
        <w:t>2</w:t>
      </w:r>
      <w:r>
        <w:rPr>
          <w:rFonts w:cs="Arial"/>
        </w:rPr>
        <w:t>, 42.</w:t>
      </w:r>
      <w:r w:rsidR="004361A5">
        <w:rPr>
          <w:rFonts w:cs="Arial"/>
        </w:rPr>
        <w:t>3</w:t>
      </w:r>
      <w:r>
        <w:rPr>
          <w:rFonts w:cs="Arial"/>
        </w:rPr>
        <w:t>, 4</w:t>
      </w:r>
      <w:r w:rsidR="004361A5">
        <w:rPr>
          <w:rFonts w:cs="Arial"/>
        </w:rPr>
        <w:t>2</w:t>
      </w:r>
      <w:r>
        <w:rPr>
          <w:rFonts w:cs="Arial"/>
        </w:rPr>
        <w:t>.</w:t>
      </w:r>
      <w:r w:rsidR="004361A5">
        <w:rPr>
          <w:rFonts w:cs="Arial"/>
        </w:rPr>
        <w:t>12</w:t>
      </w:r>
      <w:r>
        <w:rPr>
          <w:rFonts w:cs="Arial"/>
        </w:rPr>
        <w:t>, 46.</w:t>
      </w:r>
      <w:r w:rsidR="00FB736D">
        <w:rPr>
          <w:rFonts w:cs="Arial"/>
        </w:rPr>
        <w:t>2</w:t>
      </w:r>
      <w:r>
        <w:rPr>
          <w:rFonts w:cs="Arial"/>
        </w:rPr>
        <w:t>, 50.</w:t>
      </w:r>
      <w:r w:rsidR="00FB736D">
        <w:rPr>
          <w:rFonts w:cs="Arial"/>
        </w:rPr>
        <w:t>4</w:t>
      </w:r>
      <w:r>
        <w:rPr>
          <w:rFonts w:cs="Arial"/>
        </w:rPr>
        <w:t>, 58.</w:t>
      </w:r>
      <w:r w:rsidR="00FB736D">
        <w:rPr>
          <w:rFonts w:cs="Arial"/>
        </w:rPr>
        <w:t>7, 5</w:t>
      </w:r>
      <w:r>
        <w:rPr>
          <w:rFonts w:cs="Arial"/>
        </w:rPr>
        <w:t>8.</w:t>
      </w:r>
      <w:r w:rsidR="00FB736D">
        <w:rPr>
          <w:rFonts w:cs="Arial"/>
        </w:rPr>
        <w:t>8</w:t>
      </w:r>
      <w:r>
        <w:rPr>
          <w:rFonts w:cs="Arial"/>
        </w:rPr>
        <w:t>, 58.</w:t>
      </w:r>
      <w:r w:rsidR="00FB736D">
        <w:rPr>
          <w:rFonts w:cs="Arial"/>
        </w:rPr>
        <w:t xml:space="preserve">9, </w:t>
      </w:r>
      <w:r>
        <w:rPr>
          <w:rFonts w:cs="Arial"/>
        </w:rPr>
        <w:t>62.</w:t>
      </w:r>
      <w:r w:rsidR="00346783">
        <w:rPr>
          <w:rFonts w:cs="Arial"/>
        </w:rPr>
        <w:t>6</w:t>
      </w:r>
      <w:r>
        <w:rPr>
          <w:rFonts w:cs="Arial"/>
        </w:rPr>
        <w:t>, 66.</w:t>
      </w:r>
      <w:r w:rsidR="00346783">
        <w:rPr>
          <w:rFonts w:cs="Arial"/>
        </w:rPr>
        <w:t>4</w:t>
      </w:r>
      <w:r>
        <w:rPr>
          <w:rFonts w:cs="Arial"/>
        </w:rPr>
        <w:t xml:space="preserve">, </w:t>
      </w:r>
      <w:r w:rsidR="00346783">
        <w:rPr>
          <w:rFonts w:cs="Arial"/>
        </w:rPr>
        <w:t xml:space="preserve">66.5, </w:t>
      </w:r>
      <w:r>
        <w:rPr>
          <w:rFonts w:cs="Arial"/>
        </w:rPr>
        <w:t>70.</w:t>
      </w:r>
      <w:r w:rsidR="00346783">
        <w:rPr>
          <w:rFonts w:cs="Arial"/>
        </w:rPr>
        <w:t>4</w:t>
      </w:r>
      <w:r>
        <w:rPr>
          <w:rFonts w:cs="Arial"/>
        </w:rPr>
        <w:t>, 80.</w:t>
      </w:r>
      <w:r w:rsidR="00CC5894">
        <w:rPr>
          <w:rFonts w:cs="Arial"/>
        </w:rPr>
        <w:t>2</w:t>
      </w:r>
      <w:r>
        <w:rPr>
          <w:rFonts w:cs="Arial"/>
        </w:rPr>
        <w:t>, 80.</w:t>
      </w:r>
      <w:r w:rsidR="00CC5894">
        <w:rPr>
          <w:rFonts w:cs="Arial"/>
        </w:rPr>
        <w:t>3</w:t>
      </w:r>
      <w:r>
        <w:rPr>
          <w:rFonts w:cs="Arial"/>
        </w:rPr>
        <w:t xml:space="preserve">, </w:t>
      </w:r>
      <w:r w:rsidR="00CC5894">
        <w:rPr>
          <w:rFonts w:cs="Arial"/>
        </w:rPr>
        <w:t xml:space="preserve">80.12, </w:t>
      </w:r>
      <w:r>
        <w:rPr>
          <w:rFonts w:cs="Arial"/>
        </w:rPr>
        <w:t>84.</w:t>
      </w:r>
      <w:r w:rsidR="00CC5894">
        <w:rPr>
          <w:rFonts w:cs="Arial"/>
        </w:rPr>
        <w:t>2</w:t>
      </w:r>
      <w:r>
        <w:rPr>
          <w:rFonts w:cs="Arial"/>
        </w:rPr>
        <w:t xml:space="preserve">, </w:t>
      </w:r>
      <w:r w:rsidR="00CC5894">
        <w:rPr>
          <w:rFonts w:cs="Arial"/>
        </w:rPr>
        <w:t xml:space="preserve">88.4, </w:t>
      </w:r>
      <w:r>
        <w:rPr>
          <w:rFonts w:cs="Arial"/>
        </w:rPr>
        <w:t>96.</w:t>
      </w:r>
      <w:r w:rsidR="00CC3C54">
        <w:rPr>
          <w:rFonts w:cs="Arial"/>
        </w:rPr>
        <w:t>7</w:t>
      </w:r>
      <w:r>
        <w:rPr>
          <w:rFonts w:cs="Arial"/>
        </w:rPr>
        <w:t>, 96.</w:t>
      </w:r>
      <w:r w:rsidR="00CC3C54">
        <w:rPr>
          <w:rFonts w:cs="Arial"/>
        </w:rPr>
        <w:t>8</w:t>
      </w:r>
      <w:r>
        <w:rPr>
          <w:rFonts w:cs="Arial"/>
        </w:rPr>
        <w:t>, 96.</w:t>
      </w:r>
      <w:r w:rsidR="00CC3C54">
        <w:rPr>
          <w:rFonts w:cs="Arial"/>
        </w:rPr>
        <w:t>9</w:t>
      </w:r>
      <w:r>
        <w:rPr>
          <w:rFonts w:cs="Arial"/>
        </w:rPr>
        <w:t>, 100.</w:t>
      </w:r>
      <w:r w:rsidR="00CC3C54">
        <w:rPr>
          <w:rFonts w:cs="Arial"/>
        </w:rPr>
        <w:t>6</w:t>
      </w:r>
      <w:r>
        <w:rPr>
          <w:rFonts w:cs="Arial"/>
        </w:rPr>
        <w:t>, 104.</w:t>
      </w:r>
      <w:r w:rsidR="00CC3C54">
        <w:rPr>
          <w:rFonts w:cs="Arial"/>
        </w:rPr>
        <w:t>4</w:t>
      </w:r>
      <w:r>
        <w:rPr>
          <w:rFonts w:cs="Arial"/>
        </w:rPr>
        <w:t>, 10</w:t>
      </w:r>
      <w:r w:rsidR="00CC3C54">
        <w:rPr>
          <w:rFonts w:cs="Arial"/>
        </w:rPr>
        <w:t xml:space="preserve">4.5, </w:t>
      </w:r>
      <w:r w:rsidR="0003228A">
        <w:rPr>
          <w:rFonts w:cs="Arial"/>
        </w:rPr>
        <w:t xml:space="preserve">108.4, 118.2, </w:t>
      </w:r>
      <w:r>
        <w:rPr>
          <w:rFonts w:cs="Arial"/>
        </w:rPr>
        <w:t>118.</w:t>
      </w:r>
      <w:r w:rsidR="0003228A">
        <w:rPr>
          <w:rFonts w:cs="Arial"/>
        </w:rPr>
        <w:t>3</w:t>
      </w:r>
      <w:r>
        <w:rPr>
          <w:rFonts w:cs="Arial"/>
        </w:rPr>
        <w:t xml:space="preserve">, </w:t>
      </w:r>
      <w:r w:rsidR="00F65926">
        <w:rPr>
          <w:rFonts w:cs="Arial"/>
        </w:rPr>
        <w:t xml:space="preserve">118.12, </w:t>
      </w:r>
      <w:r>
        <w:rPr>
          <w:rFonts w:cs="Arial"/>
        </w:rPr>
        <w:t>122.</w:t>
      </w:r>
      <w:r w:rsidR="00F65926">
        <w:rPr>
          <w:rFonts w:cs="Arial"/>
        </w:rPr>
        <w:t>2</w:t>
      </w:r>
      <w:r>
        <w:rPr>
          <w:rFonts w:cs="Arial"/>
        </w:rPr>
        <w:t>, 126.</w:t>
      </w:r>
      <w:r w:rsidR="00F65926">
        <w:rPr>
          <w:rFonts w:cs="Arial"/>
        </w:rPr>
        <w:t>4</w:t>
      </w:r>
      <w:r>
        <w:rPr>
          <w:rFonts w:cs="Arial"/>
        </w:rPr>
        <w:t>, 134.</w:t>
      </w:r>
      <w:r w:rsidR="00F65926">
        <w:rPr>
          <w:rFonts w:cs="Arial"/>
        </w:rPr>
        <w:t>7</w:t>
      </w:r>
      <w:r>
        <w:rPr>
          <w:rFonts w:cs="Arial"/>
        </w:rPr>
        <w:t>, 134.</w:t>
      </w:r>
      <w:r w:rsidR="00F65926">
        <w:rPr>
          <w:rFonts w:cs="Arial"/>
        </w:rPr>
        <w:t>8</w:t>
      </w:r>
      <w:r>
        <w:rPr>
          <w:rFonts w:cs="Arial"/>
        </w:rPr>
        <w:t>, 134.</w:t>
      </w:r>
      <w:r w:rsidR="00F65926">
        <w:rPr>
          <w:rFonts w:cs="Arial"/>
        </w:rPr>
        <w:t>9</w:t>
      </w:r>
      <w:r>
        <w:rPr>
          <w:rFonts w:cs="Arial"/>
        </w:rPr>
        <w:t>, 138.</w:t>
      </w:r>
      <w:r w:rsidR="00AE2086">
        <w:rPr>
          <w:rFonts w:cs="Arial"/>
        </w:rPr>
        <w:t>6</w:t>
      </w:r>
      <w:r>
        <w:rPr>
          <w:rFonts w:cs="Arial"/>
        </w:rPr>
        <w:t>, 142.</w:t>
      </w:r>
      <w:r w:rsidR="00AE2086">
        <w:rPr>
          <w:rFonts w:cs="Arial"/>
        </w:rPr>
        <w:t>4</w:t>
      </w:r>
      <w:r>
        <w:rPr>
          <w:rFonts w:cs="Arial"/>
        </w:rPr>
        <w:t xml:space="preserve">, </w:t>
      </w:r>
      <w:r w:rsidR="00AE2086">
        <w:rPr>
          <w:rFonts w:cs="Arial"/>
        </w:rPr>
        <w:t xml:space="preserve">142.5, 146.4, 156.2, 156.3, 156.12, 160.2, 164.4, </w:t>
      </w:r>
      <w:r>
        <w:rPr>
          <w:rFonts w:cs="Arial"/>
        </w:rPr>
        <w:t>172.</w:t>
      </w:r>
      <w:r w:rsidR="005317B3">
        <w:rPr>
          <w:rFonts w:cs="Arial"/>
        </w:rPr>
        <w:t>7</w:t>
      </w:r>
      <w:r>
        <w:rPr>
          <w:rFonts w:cs="Arial"/>
        </w:rPr>
        <w:t>, 172.</w:t>
      </w:r>
      <w:r w:rsidR="005317B3">
        <w:rPr>
          <w:rFonts w:cs="Arial"/>
        </w:rPr>
        <w:t>8</w:t>
      </w:r>
      <w:r>
        <w:rPr>
          <w:rFonts w:cs="Arial"/>
        </w:rPr>
        <w:t>, 172.</w:t>
      </w:r>
      <w:r w:rsidR="005317B3">
        <w:rPr>
          <w:rFonts w:cs="Arial"/>
        </w:rPr>
        <w:t>9</w:t>
      </w:r>
      <w:r>
        <w:rPr>
          <w:rFonts w:cs="Arial"/>
        </w:rPr>
        <w:t>, 176.</w:t>
      </w:r>
      <w:r w:rsidR="005317B3">
        <w:rPr>
          <w:rFonts w:cs="Arial"/>
        </w:rPr>
        <w:t>6</w:t>
      </w:r>
      <w:r>
        <w:rPr>
          <w:rFonts w:cs="Arial"/>
        </w:rPr>
        <w:t>, 180.</w:t>
      </w:r>
      <w:r w:rsidR="005317B3">
        <w:rPr>
          <w:rFonts w:cs="Arial"/>
        </w:rPr>
        <w:t>4</w:t>
      </w:r>
      <w:r>
        <w:rPr>
          <w:rFonts w:cs="Arial"/>
        </w:rPr>
        <w:t>, 18</w:t>
      </w:r>
      <w:r w:rsidR="006F5969">
        <w:rPr>
          <w:rFonts w:cs="Arial"/>
        </w:rPr>
        <w:t>0</w:t>
      </w:r>
      <w:r>
        <w:rPr>
          <w:rFonts w:cs="Arial"/>
        </w:rPr>
        <w:t xml:space="preserve">.5, </w:t>
      </w:r>
      <w:r w:rsidR="006F5969">
        <w:rPr>
          <w:rFonts w:cs="Arial"/>
        </w:rPr>
        <w:t xml:space="preserve">184.4, 194.2, </w:t>
      </w:r>
      <w:r>
        <w:rPr>
          <w:rFonts w:cs="Arial"/>
        </w:rPr>
        <w:t>194.</w:t>
      </w:r>
      <w:r w:rsidR="006F5969">
        <w:rPr>
          <w:rFonts w:cs="Arial"/>
        </w:rPr>
        <w:t>3</w:t>
      </w:r>
      <w:r>
        <w:rPr>
          <w:rFonts w:cs="Arial"/>
        </w:rPr>
        <w:t xml:space="preserve">, </w:t>
      </w:r>
      <w:r w:rsidR="006F5969">
        <w:rPr>
          <w:rFonts w:cs="Arial"/>
        </w:rPr>
        <w:t xml:space="preserve">194.12, </w:t>
      </w:r>
      <w:r>
        <w:rPr>
          <w:rFonts w:cs="Arial"/>
        </w:rPr>
        <w:t>198.</w:t>
      </w:r>
      <w:r w:rsidR="00E22CBD">
        <w:rPr>
          <w:rFonts w:cs="Arial"/>
        </w:rPr>
        <w:t>2</w:t>
      </w:r>
      <w:r>
        <w:rPr>
          <w:rFonts w:cs="Arial"/>
        </w:rPr>
        <w:t>, 202.</w:t>
      </w:r>
      <w:r w:rsidR="00E22CBD">
        <w:rPr>
          <w:rFonts w:cs="Arial"/>
        </w:rPr>
        <w:t>4</w:t>
      </w:r>
      <w:r>
        <w:rPr>
          <w:rFonts w:cs="Arial"/>
        </w:rPr>
        <w:t>, 2</w:t>
      </w:r>
      <w:r w:rsidR="00E22CBD">
        <w:rPr>
          <w:rFonts w:cs="Arial"/>
        </w:rPr>
        <w:t>1</w:t>
      </w:r>
      <w:r>
        <w:rPr>
          <w:rFonts w:cs="Arial"/>
        </w:rPr>
        <w:t>0.</w:t>
      </w:r>
      <w:r w:rsidR="00E22CBD">
        <w:rPr>
          <w:rFonts w:cs="Arial"/>
        </w:rPr>
        <w:t>7</w:t>
      </w:r>
      <w:r>
        <w:rPr>
          <w:rFonts w:cs="Arial"/>
        </w:rPr>
        <w:t>, 210.</w:t>
      </w:r>
      <w:r w:rsidR="00E22CBD">
        <w:rPr>
          <w:rFonts w:cs="Arial"/>
        </w:rPr>
        <w:t>8</w:t>
      </w:r>
      <w:r>
        <w:rPr>
          <w:rFonts w:cs="Arial"/>
        </w:rPr>
        <w:t>, 210.</w:t>
      </w:r>
      <w:r w:rsidR="00E22CBD">
        <w:rPr>
          <w:rFonts w:cs="Arial"/>
        </w:rPr>
        <w:t>9</w:t>
      </w:r>
      <w:r>
        <w:rPr>
          <w:rFonts w:cs="Arial"/>
        </w:rPr>
        <w:t>, 214.</w:t>
      </w:r>
      <w:r w:rsidR="001419A2">
        <w:rPr>
          <w:rFonts w:cs="Arial"/>
        </w:rPr>
        <w:t>6</w:t>
      </w:r>
      <w:r>
        <w:rPr>
          <w:rFonts w:cs="Arial"/>
        </w:rPr>
        <w:t>, 218.</w:t>
      </w:r>
      <w:r w:rsidR="001419A2">
        <w:rPr>
          <w:rFonts w:cs="Arial"/>
        </w:rPr>
        <w:t>4</w:t>
      </w:r>
      <w:r>
        <w:rPr>
          <w:rFonts w:cs="Arial"/>
        </w:rPr>
        <w:t>, 2</w:t>
      </w:r>
      <w:r w:rsidR="001419A2">
        <w:rPr>
          <w:rFonts w:cs="Arial"/>
        </w:rPr>
        <w:t>18.5</w:t>
      </w:r>
      <w:r>
        <w:rPr>
          <w:rFonts w:cs="Arial"/>
        </w:rPr>
        <w:t>, 22</w:t>
      </w:r>
      <w:r w:rsidR="001419A2">
        <w:rPr>
          <w:rFonts w:cs="Arial"/>
        </w:rPr>
        <w:t>2.4</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09663108" w14:textId="3027BF5C"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w:t>
      </w:r>
      <w:r w:rsidR="00507D30">
        <w:rPr>
          <w:rFonts w:ascii="Arial" w:hAnsi="Arial" w:cs="Arial"/>
          <w:b/>
          <w:sz w:val="28"/>
          <w:szCs w:val="28"/>
        </w:rPr>
        <w:t>9</w:t>
      </w:r>
      <w:r>
        <w:rPr>
          <w:rFonts w:ascii="Arial" w:hAnsi="Arial" w:cs="Arial"/>
          <w:b/>
          <w:sz w:val="28"/>
          <w:szCs w:val="28"/>
        </w:rPr>
        <w:t>.</w:t>
      </w:r>
      <w:r w:rsidRPr="0055596A">
        <w:rPr>
          <w:rFonts w:ascii="Arial" w:hAnsi="Arial" w:cs="Arial"/>
          <w:b/>
          <w:sz w:val="28"/>
          <w:szCs w:val="28"/>
        </w:rPr>
        <w:t xml:space="preserve"> ADUBAÇÃO</w:t>
      </w:r>
    </w:p>
    <w:p w14:paraId="3073A91E" w14:textId="06CFDE80" w:rsidR="003252E4" w:rsidRPr="00A21E52" w:rsidRDefault="003252E4" w:rsidP="003252E4">
      <w:pPr>
        <w:spacing w:before="100" w:beforeAutospacing="1" w:after="100" w:afterAutospacing="1" w:line="360" w:lineRule="auto"/>
        <w:jc w:val="both"/>
        <w:rPr>
          <w:rFonts w:cs="Arial"/>
        </w:rPr>
      </w:pPr>
      <w:r w:rsidRPr="00A21E52">
        <w:rPr>
          <w:rFonts w:cs="Arial"/>
          <w:bCs/>
        </w:rPr>
        <w:t xml:space="preserve">A adubação </w:t>
      </w:r>
      <w:r w:rsidRPr="00A21E52">
        <w:rPr>
          <w:rFonts w:cs="Arial"/>
        </w:rPr>
        <w:t>deverá ser feita contendo como referência os resultados e recomendações obtidas da análise química do solo, porém normalmente ocorre por meio de adição de fertilizante mineral fosfatado e adubo orgânico no berço (cova) de plantio. As características e a quantidade de fertilizante a ser aplicado dependerão das necessidades nutricionais das espécies florestais utilizadas, da fertilidade do solo ou substrato, da forma de reação dos adubos com o solo e da eficiência dos adubos</w:t>
      </w:r>
      <w:r w:rsidR="00CF1535">
        <w:rPr>
          <w:rFonts w:cs="Arial"/>
        </w:rPr>
        <w:t xml:space="preserve">, devendo ser </w:t>
      </w:r>
      <w:r w:rsidR="00A12EB0">
        <w:rPr>
          <w:rFonts w:cs="Arial"/>
        </w:rPr>
        <w:t>definida pela Contratada</w:t>
      </w:r>
      <w:r w:rsidRPr="00A21E52">
        <w:rPr>
          <w:rFonts w:cs="Arial"/>
        </w:rPr>
        <w:t>. A adubação poderá ser a convencional de base e cobertura ou em dose única, conforme detalhamento a ser proposto em subprojeto de recuperação da vegetação nativa.</w:t>
      </w:r>
    </w:p>
    <w:p w14:paraId="602BB9FD" w14:textId="62FC50E3" w:rsidR="003252E4" w:rsidRDefault="003252E4" w:rsidP="003252E4">
      <w:pPr>
        <w:spacing w:before="100" w:beforeAutospacing="1" w:after="100" w:afterAutospacing="1" w:line="360" w:lineRule="auto"/>
        <w:jc w:val="both"/>
        <w:rPr>
          <w:rFonts w:cs="Arial"/>
        </w:rPr>
      </w:pPr>
      <w:r w:rsidRPr="00A21E52">
        <w:rPr>
          <w:rFonts w:cs="Arial"/>
        </w:rPr>
        <w:t xml:space="preserve">A adubação de cobertura deverá ocorrer em </w:t>
      </w:r>
      <w:proofErr w:type="spellStart"/>
      <w:r w:rsidRPr="00A21E52">
        <w:rPr>
          <w:rFonts w:cs="Arial"/>
        </w:rPr>
        <w:t>semi-coroa</w:t>
      </w:r>
      <w:proofErr w:type="spellEnd"/>
      <w:r w:rsidRPr="00A21E52">
        <w:rPr>
          <w:rFonts w:cs="Arial"/>
        </w:rPr>
        <w:t>, durante a estação chuvosa para o melhor aproveitamento e em condições de baixa infestação de plantas invasoras.</w:t>
      </w:r>
    </w:p>
    <w:p w14:paraId="5794EE39" w14:textId="338ED54C" w:rsidR="005F370C" w:rsidRPr="004D55ED" w:rsidRDefault="005F370C" w:rsidP="005F370C">
      <w:pPr>
        <w:spacing w:before="100" w:beforeAutospacing="1" w:after="100" w:afterAutospacing="1" w:line="360" w:lineRule="auto"/>
        <w:jc w:val="both"/>
        <w:rPr>
          <w:rFonts w:cs="Arial"/>
        </w:rPr>
      </w:pPr>
      <w:r w:rsidRPr="004D55ED">
        <w:rPr>
          <w:rFonts w:cs="Arial"/>
        </w:rPr>
        <w:t>A</w:t>
      </w:r>
      <w:r>
        <w:rPr>
          <w:rFonts w:cs="Arial"/>
        </w:rPr>
        <w:t>s</w:t>
      </w:r>
      <w:r w:rsidRPr="004D55ED">
        <w:rPr>
          <w:rFonts w:cs="Arial"/>
        </w:rPr>
        <w:t xml:space="preserve"> atividade</w:t>
      </w:r>
      <w:r>
        <w:rPr>
          <w:rFonts w:cs="Arial"/>
        </w:rPr>
        <w:t>s</w:t>
      </w:r>
      <w:r w:rsidRPr="004D55ED">
        <w:rPr>
          <w:rFonts w:cs="Arial"/>
        </w:rPr>
        <w:t xml:space="preserve"> descrita </w:t>
      </w:r>
      <w:r>
        <w:rPr>
          <w:rFonts w:cs="Arial"/>
        </w:rPr>
        <w:t>acima</w:t>
      </w:r>
      <w:r w:rsidRPr="004D55ED">
        <w:rPr>
          <w:rFonts w:cs="Arial"/>
        </w:rPr>
        <w:t xml:space="preserve"> </w:t>
      </w:r>
      <w:r>
        <w:rPr>
          <w:rFonts w:cs="Arial"/>
        </w:rPr>
        <w:t xml:space="preserve">e nos itens 4.4.6.10.4 4.4.6.11 </w:t>
      </w:r>
      <w:r w:rsidRPr="004D55ED">
        <w:rPr>
          <w:rFonts w:cs="Arial"/>
        </w:rPr>
        <w:t>refere</w:t>
      </w:r>
      <w:r>
        <w:rPr>
          <w:rFonts w:cs="Arial"/>
        </w:rPr>
        <w:t>m-se</w:t>
      </w:r>
      <w:r w:rsidRPr="004D55ED">
        <w:rPr>
          <w:rFonts w:cs="Arial"/>
        </w:rPr>
        <w:t xml:space="preserve"> aos </w:t>
      </w:r>
      <w:r>
        <w:rPr>
          <w:rFonts w:cs="Arial"/>
        </w:rPr>
        <w:t>4.</w:t>
      </w:r>
      <w:r w:rsidR="00A60C30">
        <w:rPr>
          <w:rFonts w:cs="Arial"/>
        </w:rPr>
        <w:t>6</w:t>
      </w:r>
      <w:r>
        <w:rPr>
          <w:rFonts w:cs="Arial"/>
        </w:rPr>
        <w:t>, 4.</w:t>
      </w:r>
      <w:r w:rsidR="00A60C30">
        <w:rPr>
          <w:rFonts w:cs="Arial"/>
        </w:rPr>
        <w:t>11,</w:t>
      </w:r>
      <w:r>
        <w:rPr>
          <w:rFonts w:cs="Arial"/>
        </w:rPr>
        <w:t xml:space="preserve"> 8.</w:t>
      </w:r>
      <w:r w:rsidR="00A60C30">
        <w:rPr>
          <w:rFonts w:cs="Arial"/>
        </w:rPr>
        <w:t>3</w:t>
      </w:r>
      <w:r>
        <w:rPr>
          <w:rFonts w:cs="Arial"/>
        </w:rPr>
        <w:t>, 20.</w:t>
      </w:r>
      <w:r w:rsidR="00A60C30">
        <w:rPr>
          <w:rFonts w:cs="Arial"/>
        </w:rPr>
        <w:t>2</w:t>
      </w:r>
      <w:r>
        <w:rPr>
          <w:rFonts w:cs="Arial"/>
        </w:rPr>
        <w:t>, 20.1</w:t>
      </w:r>
      <w:r w:rsidR="00A60C30">
        <w:rPr>
          <w:rFonts w:cs="Arial"/>
        </w:rPr>
        <w:t>2</w:t>
      </w:r>
      <w:r>
        <w:rPr>
          <w:rFonts w:cs="Arial"/>
        </w:rPr>
        <w:t xml:space="preserve">, </w:t>
      </w:r>
      <w:r w:rsidR="005D2891">
        <w:rPr>
          <w:rFonts w:cs="Arial"/>
        </w:rPr>
        <w:t xml:space="preserve">28.7, </w:t>
      </w:r>
      <w:r>
        <w:rPr>
          <w:rFonts w:cs="Arial"/>
        </w:rPr>
        <w:t>32.</w:t>
      </w:r>
      <w:r w:rsidR="005D2891">
        <w:rPr>
          <w:rFonts w:cs="Arial"/>
        </w:rPr>
        <w:t>6</w:t>
      </w:r>
      <w:r>
        <w:rPr>
          <w:rFonts w:cs="Arial"/>
        </w:rPr>
        <w:t>, 36.</w:t>
      </w:r>
      <w:r w:rsidR="005D2891">
        <w:rPr>
          <w:rFonts w:cs="Arial"/>
        </w:rPr>
        <w:t>5</w:t>
      </w:r>
      <w:r>
        <w:rPr>
          <w:rFonts w:cs="Arial"/>
        </w:rPr>
        <w:t>, 42.</w:t>
      </w:r>
      <w:r w:rsidR="005D2891">
        <w:rPr>
          <w:rFonts w:cs="Arial"/>
        </w:rPr>
        <w:t>6</w:t>
      </w:r>
      <w:r>
        <w:rPr>
          <w:rFonts w:cs="Arial"/>
        </w:rPr>
        <w:t>, 42.</w:t>
      </w:r>
      <w:r w:rsidR="005D2891">
        <w:rPr>
          <w:rFonts w:cs="Arial"/>
        </w:rPr>
        <w:t>11</w:t>
      </w:r>
      <w:r>
        <w:rPr>
          <w:rFonts w:cs="Arial"/>
        </w:rPr>
        <w:t>, 46.</w:t>
      </w:r>
      <w:r w:rsidR="005D2891">
        <w:rPr>
          <w:rFonts w:cs="Arial"/>
        </w:rPr>
        <w:t>3</w:t>
      </w:r>
      <w:r>
        <w:rPr>
          <w:rFonts w:cs="Arial"/>
        </w:rPr>
        <w:t>, 58.</w:t>
      </w:r>
      <w:r w:rsidR="005D2891">
        <w:rPr>
          <w:rFonts w:cs="Arial"/>
        </w:rPr>
        <w:t>2</w:t>
      </w:r>
      <w:r>
        <w:rPr>
          <w:rFonts w:cs="Arial"/>
        </w:rPr>
        <w:t>, 58.1</w:t>
      </w:r>
      <w:r w:rsidR="00C23E3C">
        <w:rPr>
          <w:rFonts w:cs="Arial"/>
        </w:rPr>
        <w:t>2</w:t>
      </w:r>
      <w:r>
        <w:rPr>
          <w:rFonts w:cs="Arial"/>
        </w:rPr>
        <w:t>, 66.</w:t>
      </w:r>
      <w:r w:rsidR="00C23E3C">
        <w:rPr>
          <w:rFonts w:cs="Arial"/>
        </w:rPr>
        <w:t>7</w:t>
      </w:r>
      <w:r>
        <w:rPr>
          <w:rFonts w:cs="Arial"/>
        </w:rPr>
        <w:t>, 70.</w:t>
      </w:r>
      <w:r w:rsidR="00C23E3C">
        <w:rPr>
          <w:rFonts w:cs="Arial"/>
        </w:rPr>
        <w:t>6</w:t>
      </w:r>
      <w:r>
        <w:rPr>
          <w:rFonts w:cs="Arial"/>
        </w:rPr>
        <w:t>, 74.</w:t>
      </w:r>
      <w:r w:rsidR="00C23E3C">
        <w:rPr>
          <w:rFonts w:cs="Arial"/>
        </w:rPr>
        <w:t>5</w:t>
      </w:r>
      <w:r>
        <w:rPr>
          <w:rFonts w:cs="Arial"/>
        </w:rPr>
        <w:t>, 80.</w:t>
      </w:r>
      <w:r w:rsidR="00C23E3C">
        <w:rPr>
          <w:rFonts w:cs="Arial"/>
        </w:rPr>
        <w:t>6</w:t>
      </w:r>
      <w:r>
        <w:rPr>
          <w:rFonts w:cs="Arial"/>
        </w:rPr>
        <w:t>, 80.</w:t>
      </w:r>
      <w:r w:rsidR="00C23E3C">
        <w:rPr>
          <w:rFonts w:cs="Arial"/>
        </w:rPr>
        <w:t>11</w:t>
      </w:r>
      <w:r>
        <w:rPr>
          <w:rFonts w:cs="Arial"/>
        </w:rPr>
        <w:t>, 84.</w:t>
      </w:r>
      <w:r w:rsidR="00C23E3C">
        <w:rPr>
          <w:rFonts w:cs="Arial"/>
        </w:rPr>
        <w:t>3</w:t>
      </w:r>
      <w:r>
        <w:rPr>
          <w:rFonts w:cs="Arial"/>
        </w:rPr>
        <w:t>, 96.</w:t>
      </w:r>
      <w:r w:rsidR="00C23E3C">
        <w:rPr>
          <w:rFonts w:cs="Arial"/>
        </w:rPr>
        <w:t>2</w:t>
      </w:r>
      <w:r>
        <w:rPr>
          <w:rFonts w:cs="Arial"/>
        </w:rPr>
        <w:t>, 96.1</w:t>
      </w:r>
      <w:r w:rsidR="00C23E3C">
        <w:rPr>
          <w:rFonts w:cs="Arial"/>
        </w:rPr>
        <w:t>2</w:t>
      </w:r>
      <w:r>
        <w:rPr>
          <w:rFonts w:cs="Arial"/>
        </w:rPr>
        <w:t>, 104.</w:t>
      </w:r>
      <w:r w:rsidR="00C23E3C">
        <w:rPr>
          <w:rFonts w:cs="Arial"/>
        </w:rPr>
        <w:t>7</w:t>
      </w:r>
      <w:r>
        <w:rPr>
          <w:rFonts w:cs="Arial"/>
        </w:rPr>
        <w:t>, 108.</w:t>
      </w:r>
      <w:r w:rsidR="009137D9">
        <w:rPr>
          <w:rFonts w:cs="Arial"/>
        </w:rPr>
        <w:t>6</w:t>
      </w:r>
      <w:r>
        <w:rPr>
          <w:rFonts w:cs="Arial"/>
        </w:rPr>
        <w:t>, 112.</w:t>
      </w:r>
      <w:r w:rsidR="009137D9">
        <w:rPr>
          <w:rFonts w:cs="Arial"/>
        </w:rPr>
        <w:t>5</w:t>
      </w:r>
      <w:r>
        <w:rPr>
          <w:rFonts w:cs="Arial"/>
        </w:rPr>
        <w:t>, 118.</w:t>
      </w:r>
      <w:r w:rsidR="009137D9">
        <w:rPr>
          <w:rFonts w:cs="Arial"/>
        </w:rPr>
        <w:t>6</w:t>
      </w:r>
      <w:r>
        <w:rPr>
          <w:rFonts w:cs="Arial"/>
        </w:rPr>
        <w:t>, 118.</w:t>
      </w:r>
      <w:r w:rsidR="009137D9">
        <w:rPr>
          <w:rFonts w:cs="Arial"/>
        </w:rPr>
        <w:t>11</w:t>
      </w:r>
      <w:r>
        <w:rPr>
          <w:rFonts w:cs="Arial"/>
        </w:rPr>
        <w:t>, 122.</w:t>
      </w:r>
      <w:r w:rsidR="009137D9">
        <w:rPr>
          <w:rFonts w:cs="Arial"/>
        </w:rPr>
        <w:t>3</w:t>
      </w:r>
      <w:r>
        <w:rPr>
          <w:rFonts w:cs="Arial"/>
        </w:rPr>
        <w:t>, 134.</w:t>
      </w:r>
      <w:r w:rsidR="009137D9">
        <w:rPr>
          <w:rFonts w:cs="Arial"/>
        </w:rPr>
        <w:t>2</w:t>
      </w:r>
      <w:r>
        <w:rPr>
          <w:rFonts w:cs="Arial"/>
        </w:rPr>
        <w:t>, 134.1</w:t>
      </w:r>
      <w:r w:rsidR="00582089">
        <w:rPr>
          <w:rFonts w:cs="Arial"/>
        </w:rPr>
        <w:t>2</w:t>
      </w:r>
      <w:r>
        <w:rPr>
          <w:rFonts w:cs="Arial"/>
        </w:rPr>
        <w:t>, 142.</w:t>
      </w:r>
      <w:r w:rsidR="00582089">
        <w:rPr>
          <w:rFonts w:cs="Arial"/>
        </w:rPr>
        <w:t>7</w:t>
      </w:r>
      <w:r>
        <w:rPr>
          <w:rFonts w:cs="Arial"/>
        </w:rPr>
        <w:t>, 146.</w:t>
      </w:r>
      <w:r w:rsidR="00582089">
        <w:rPr>
          <w:rFonts w:cs="Arial"/>
        </w:rPr>
        <w:t>6</w:t>
      </w:r>
      <w:r>
        <w:rPr>
          <w:rFonts w:cs="Arial"/>
        </w:rPr>
        <w:t>, 150.</w:t>
      </w:r>
      <w:r w:rsidR="00582089">
        <w:rPr>
          <w:rFonts w:cs="Arial"/>
        </w:rPr>
        <w:t>5</w:t>
      </w:r>
      <w:r>
        <w:rPr>
          <w:rFonts w:cs="Arial"/>
        </w:rPr>
        <w:t>, 156.</w:t>
      </w:r>
      <w:r w:rsidR="00582089">
        <w:rPr>
          <w:rFonts w:cs="Arial"/>
        </w:rPr>
        <w:t>6</w:t>
      </w:r>
      <w:r>
        <w:rPr>
          <w:rFonts w:cs="Arial"/>
        </w:rPr>
        <w:t>, 156.</w:t>
      </w:r>
      <w:r w:rsidR="00582089">
        <w:rPr>
          <w:rFonts w:cs="Arial"/>
        </w:rPr>
        <w:t>11</w:t>
      </w:r>
      <w:r>
        <w:rPr>
          <w:rFonts w:cs="Arial"/>
        </w:rPr>
        <w:t>, 160.</w:t>
      </w:r>
      <w:r w:rsidR="00582089">
        <w:rPr>
          <w:rFonts w:cs="Arial"/>
        </w:rPr>
        <w:t>3</w:t>
      </w:r>
      <w:r>
        <w:rPr>
          <w:rFonts w:cs="Arial"/>
        </w:rPr>
        <w:t>, 172.</w:t>
      </w:r>
      <w:r w:rsidR="00582089">
        <w:rPr>
          <w:rFonts w:cs="Arial"/>
        </w:rPr>
        <w:t>2</w:t>
      </w:r>
      <w:r>
        <w:rPr>
          <w:rFonts w:cs="Arial"/>
        </w:rPr>
        <w:t>, 172.1</w:t>
      </w:r>
      <w:r w:rsidR="00102C63">
        <w:rPr>
          <w:rFonts w:cs="Arial"/>
        </w:rPr>
        <w:t>2</w:t>
      </w:r>
      <w:r>
        <w:rPr>
          <w:rFonts w:cs="Arial"/>
        </w:rPr>
        <w:t>, 1</w:t>
      </w:r>
      <w:r w:rsidR="00102C63">
        <w:rPr>
          <w:rFonts w:cs="Arial"/>
        </w:rPr>
        <w:t xml:space="preserve">80.7, </w:t>
      </w:r>
      <w:r>
        <w:rPr>
          <w:rFonts w:cs="Arial"/>
        </w:rPr>
        <w:t>184.</w:t>
      </w:r>
      <w:r w:rsidR="00102C63">
        <w:rPr>
          <w:rFonts w:cs="Arial"/>
        </w:rPr>
        <w:t>6</w:t>
      </w:r>
      <w:r>
        <w:rPr>
          <w:rFonts w:cs="Arial"/>
        </w:rPr>
        <w:t>, 188.</w:t>
      </w:r>
      <w:r w:rsidR="00102C63">
        <w:rPr>
          <w:rFonts w:cs="Arial"/>
        </w:rPr>
        <w:t>5</w:t>
      </w:r>
      <w:r>
        <w:rPr>
          <w:rFonts w:cs="Arial"/>
        </w:rPr>
        <w:t>, 194.</w:t>
      </w:r>
      <w:r w:rsidR="00102C63">
        <w:rPr>
          <w:rFonts w:cs="Arial"/>
        </w:rPr>
        <w:t>6</w:t>
      </w:r>
      <w:r>
        <w:rPr>
          <w:rFonts w:cs="Arial"/>
        </w:rPr>
        <w:t>, 194.</w:t>
      </w:r>
      <w:r w:rsidR="00102C63">
        <w:rPr>
          <w:rFonts w:cs="Arial"/>
        </w:rPr>
        <w:t>11</w:t>
      </w:r>
      <w:r>
        <w:rPr>
          <w:rFonts w:cs="Arial"/>
        </w:rPr>
        <w:t>, 198.</w:t>
      </w:r>
      <w:r w:rsidR="00102C63">
        <w:rPr>
          <w:rFonts w:cs="Arial"/>
        </w:rPr>
        <w:t>3</w:t>
      </w:r>
      <w:r>
        <w:rPr>
          <w:rFonts w:cs="Arial"/>
        </w:rPr>
        <w:t>, 210.</w:t>
      </w:r>
      <w:r w:rsidR="00102C63">
        <w:rPr>
          <w:rFonts w:cs="Arial"/>
        </w:rPr>
        <w:t>2</w:t>
      </w:r>
      <w:r>
        <w:rPr>
          <w:rFonts w:cs="Arial"/>
        </w:rPr>
        <w:t>, 210.1</w:t>
      </w:r>
      <w:r w:rsidR="00102C63">
        <w:rPr>
          <w:rFonts w:cs="Arial"/>
        </w:rPr>
        <w:t>2</w:t>
      </w:r>
      <w:r>
        <w:rPr>
          <w:rFonts w:cs="Arial"/>
        </w:rPr>
        <w:t>, 21</w:t>
      </w:r>
      <w:r w:rsidR="00102C63">
        <w:rPr>
          <w:rFonts w:cs="Arial"/>
        </w:rPr>
        <w:t>8</w:t>
      </w:r>
      <w:r>
        <w:rPr>
          <w:rFonts w:cs="Arial"/>
        </w:rPr>
        <w:t>.</w:t>
      </w:r>
      <w:r w:rsidR="00102C63">
        <w:rPr>
          <w:rFonts w:cs="Arial"/>
        </w:rPr>
        <w:t>7</w:t>
      </w:r>
      <w:r>
        <w:rPr>
          <w:rFonts w:cs="Arial"/>
        </w:rPr>
        <w:t>, 222.</w:t>
      </w:r>
      <w:r w:rsidR="007059E0">
        <w:rPr>
          <w:rFonts w:cs="Arial"/>
        </w:rPr>
        <w:t>6</w:t>
      </w:r>
      <w:r>
        <w:rPr>
          <w:rFonts w:cs="Arial"/>
        </w:rPr>
        <w:t>, 226.</w:t>
      </w:r>
      <w:r w:rsidR="007059E0">
        <w:rPr>
          <w:rFonts w:cs="Arial"/>
        </w:rPr>
        <w:t>5</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088B13CD" w14:textId="0FFD2C37" w:rsidR="003252E4" w:rsidRPr="0055596A" w:rsidRDefault="003252E4" w:rsidP="003252E4">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4.4.6.1</w:t>
      </w:r>
      <w:r w:rsidR="00507D30">
        <w:rPr>
          <w:rFonts w:ascii="Arial" w:hAnsi="Arial" w:cs="Arial"/>
          <w:b/>
          <w:sz w:val="28"/>
          <w:szCs w:val="28"/>
        </w:rPr>
        <w:t>0</w:t>
      </w:r>
      <w:r>
        <w:rPr>
          <w:rFonts w:ascii="Arial" w:hAnsi="Arial" w:cs="Arial"/>
          <w:b/>
          <w:sz w:val="28"/>
          <w:szCs w:val="28"/>
        </w:rPr>
        <w:t>.</w:t>
      </w:r>
      <w:r w:rsidRPr="0055596A">
        <w:rPr>
          <w:rFonts w:ascii="Arial" w:hAnsi="Arial" w:cs="Arial"/>
          <w:b/>
          <w:sz w:val="28"/>
          <w:szCs w:val="28"/>
        </w:rPr>
        <w:t xml:space="preserve"> ADUBAÇÃO ORGÂNICA</w:t>
      </w:r>
    </w:p>
    <w:p w14:paraId="5A8360BC" w14:textId="77777777" w:rsidR="003252E4" w:rsidRPr="00A21E52" w:rsidRDefault="003252E4" w:rsidP="003252E4">
      <w:pPr>
        <w:spacing w:before="100" w:beforeAutospacing="1" w:after="100" w:afterAutospacing="1" w:line="360" w:lineRule="auto"/>
        <w:jc w:val="both"/>
        <w:rPr>
          <w:rFonts w:cs="Arial"/>
        </w:rPr>
      </w:pPr>
      <w:r w:rsidRPr="00A21E52">
        <w:rPr>
          <w:rFonts w:cs="Arial"/>
        </w:rPr>
        <w:t>A adubação orgânica deverá ser utilizada em caso de fontes disponíveis na propriedade, ricas em nutrientes para as plantas e, possuírem liberação lenta natural evitando perdas por lixiviação.</w:t>
      </w:r>
    </w:p>
    <w:p w14:paraId="7D22EE26" w14:textId="77777777" w:rsidR="003252E4" w:rsidRPr="00A21E52" w:rsidRDefault="003252E4" w:rsidP="003252E4">
      <w:pPr>
        <w:spacing w:before="100" w:beforeAutospacing="1" w:after="100" w:afterAutospacing="1" w:line="360" w:lineRule="auto"/>
        <w:jc w:val="both"/>
        <w:rPr>
          <w:rFonts w:cs="Arial"/>
        </w:rPr>
      </w:pPr>
      <w:r w:rsidRPr="00A21E52">
        <w:rPr>
          <w:rFonts w:cs="Arial"/>
        </w:rPr>
        <w:t>Neste caso, recomenda-se a utilização de cinco a dez litros de esterco de curral bem curtido para cada muda, que deve ser misturado com a terra que vai preencher o berço (cova). Se for esterco de granja (frango), essa dosagem deve ser reduzida para 1 a 2 litros por berço.</w:t>
      </w:r>
    </w:p>
    <w:p w14:paraId="68A7039D" w14:textId="0DFC14D3" w:rsidR="00DF1B69" w:rsidRDefault="003252E4" w:rsidP="003252E4">
      <w:pPr>
        <w:spacing w:before="100" w:beforeAutospacing="1" w:after="100" w:afterAutospacing="1" w:line="360" w:lineRule="auto"/>
        <w:jc w:val="both"/>
        <w:rPr>
          <w:rFonts w:cs="Arial"/>
        </w:rPr>
      </w:pPr>
      <w:r w:rsidRPr="00A21E52">
        <w:rPr>
          <w:rFonts w:cs="Arial"/>
        </w:rPr>
        <w:t>Assim como na fertilização química de base ou dose única, a fertilização orgânica também deve receber cobertura com terra para melhor aproveitamento e disponibilização dos nutrientes para as plantas.</w:t>
      </w:r>
    </w:p>
    <w:p w14:paraId="1AB79EAC" w14:textId="77777777" w:rsidR="00A20435" w:rsidRDefault="00A20435" w:rsidP="003252E4">
      <w:pPr>
        <w:spacing w:before="100" w:beforeAutospacing="1" w:after="100" w:afterAutospacing="1" w:line="360" w:lineRule="auto"/>
        <w:jc w:val="both"/>
        <w:rPr>
          <w:rFonts w:cs="Arial"/>
        </w:rPr>
      </w:pPr>
    </w:p>
    <w:p w14:paraId="08E7353E" w14:textId="49306233" w:rsidR="00A14E15" w:rsidRPr="0055596A" w:rsidRDefault="00A14E15" w:rsidP="00A14E15">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lastRenderedPageBreak/>
        <w:t>4.4.6.11.</w:t>
      </w:r>
      <w:r w:rsidRPr="0055596A">
        <w:rPr>
          <w:rFonts w:ascii="Arial" w:hAnsi="Arial" w:cs="Arial"/>
          <w:b/>
          <w:sz w:val="28"/>
          <w:szCs w:val="28"/>
        </w:rPr>
        <w:t xml:space="preserve"> ADUBAÇÃO </w:t>
      </w:r>
      <w:r>
        <w:rPr>
          <w:rFonts w:ascii="Arial" w:hAnsi="Arial" w:cs="Arial"/>
          <w:b/>
          <w:sz w:val="28"/>
          <w:szCs w:val="28"/>
        </w:rPr>
        <w:t>VERDE</w:t>
      </w:r>
    </w:p>
    <w:p w14:paraId="5B1087F7" w14:textId="243D00D9" w:rsidR="007F75D3" w:rsidRDefault="00A14E15" w:rsidP="007F75D3">
      <w:pPr>
        <w:spacing w:before="100" w:beforeAutospacing="1" w:after="100" w:afterAutospacing="1" w:line="360" w:lineRule="auto"/>
        <w:jc w:val="both"/>
        <w:rPr>
          <w:rFonts w:cs="Arial"/>
          <w:color w:val="202124"/>
          <w:shd w:val="clear" w:color="auto" w:fill="FFFFFF"/>
        </w:rPr>
      </w:pPr>
      <w:r w:rsidRPr="00A14E15">
        <w:rPr>
          <w:rFonts w:cs="Arial"/>
          <w:color w:val="202124"/>
          <w:shd w:val="clear" w:color="auto" w:fill="FFFFFF"/>
        </w:rPr>
        <w:t>A</w:t>
      </w:r>
      <w:r>
        <w:rPr>
          <w:rFonts w:cs="Arial"/>
          <w:color w:val="202124"/>
          <w:shd w:val="clear" w:color="auto" w:fill="FFFFFF"/>
        </w:rPr>
        <w:t xml:space="preserve"> </w:t>
      </w:r>
      <w:r w:rsidRPr="00A14E15">
        <w:rPr>
          <w:rFonts w:cs="Arial"/>
          <w:color w:val="202124"/>
          <w:shd w:val="clear" w:color="auto" w:fill="FFFFFF"/>
        </w:rPr>
        <w:t>adubação verde</w:t>
      </w:r>
      <w:r>
        <w:rPr>
          <w:rFonts w:cs="Arial"/>
          <w:color w:val="202124"/>
          <w:shd w:val="clear" w:color="auto" w:fill="FFFFFF"/>
        </w:rPr>
        <w:t xml:space="preserve"> poderá ser utilizada </w:t>
      </w:r>
      <w:r w:rsidR="00A80875">
        <w:rPr>
          <w:rFonts w:cs="Arial"/>
          <w:color w:val="202124"/>
          <w:shd w:val="clear" w:color="auto" w:fill="FFFFFF"/>
        </w:rPr>
        <w:t>quando houver</w:t>
      </w:r>
      <w:r w:rsidR="00A80875" w:rsidRPr="00A80875">
        <w:rPr>
          <w:rFonts w:cs="Arial"/>
          <w:color w:val="000000"/>
          <w:shd w:val="clear" w:color="auto" w:fill="FFFFFF"/>
        </w:rPr>
        <w:t xml:space="preserve"> vantage</w:t>
      </w:r>
      <w:r w:rsidR="00A80875">
        <w:rPr>
          <w:rFonts w:cs="Arial"/>
          <w:color w:val="000000"/>
          <w:shd w:val="clear" w:color="auto" w:fill="FFFFFF"/>
        </w:rPr>
        <w:t xml:space="preserve">ns </w:t>
      </w:r>
      <w:r w:rsidR="004244E0">
        <w:rPr>
          <w:rFonts w:cs="Arial"/>
          <w:color w:val="000000"/>
          <w:shd w:val="clear" w:color="auto" w:fill="FFFFFF"/>
        </w:rPr>
        <w:t xml:space="preserve">na </w:t>
      </w:r>
      <w:r w:rsidR="00A80875" w:rsidRPr="00A80875">
        <w:rPr>
          <w:rFonts w:cs="Arial"/>
          <w:color w:val="000000"/>
          <w:shd w:val="clear" w:color="auto" w:fill="FFFFFF"/>
        </w:rPr>
        <w:t>introdu</w:t>
      </w:r>
      <w:r w:rsidR="004244E0">
        <w:rPr>
          <w:rFonts w:cs="Arial"/>
          <w:color w:val="000000"/>
          <w:shd w:val="clear" w:color="auto" w:fill="FFFFFF"/>
        </w:rPr>
        <w:t>ção de</w:t>
      </w:r>
      <w:r w:rsidR="00A80875" w:rsidRPr="00A80875">
        <w:rPr>
          <w:rFonts w:cs="Arial"/>
          <w:color w:val="000000"/>
          <w:shd w:val="clear" w:color="auto" w:fill="FFFFFF"/>
        </w:rPr>
        <w:t xml:space="preserve"> espécies arbustivas de rápida cobertura em alta densidade, dispensando o controle de gramíneas exóticas rapidamente</w:t>
      </w:r>
      <w:r w:rsidR="004244E0">
        <w:rPr>
          <w:rFonts w:cs="Arial"/>
          <w:color w:val="000000"/>
          <w:shd w:val="clear" w:color="auto" w:fill="FFFFFF"/>
        </w:rPr>
        <w:t xml:space="preserve"> ou m</w:t>
      </w:r>
      <w:r w:rsidR="00DF1B69">
        <w:rPr>
          <w:rFonts w:cs="Arial"/>
          <w:color w:val="000000"/>
          <w:shd w:val="clear" w:color="auto" w:fill="FFFFFF"/>
        </w:rPr>
        <w:t>e</w:t>
      </w:r>
      <w:r w:rsidR="004244E0">
        <w:rPr>
          <w:rFonts w:cs="Arial"/>
          <w:color w:val="000000"/>
          <w:shd w:val="clear" w:color="auto" w:fill="FFFFFF"/>
        </w:rPr>
        <w:t xml:space="preserve">smo para </w:t>
      </w:r>
      <w:r w:rsidR="00A80875">
        <w:rPr>
          <w:rFonts w:cs="Arial"/>
          <w:color w:val="202124"/>
          <w:shd w:val="clear" w:color="auto" w:fill="FFFFFF"/>
        </w:rPr>
        <w:t xml:space="preserve">promover </w:t>
      </w:r>
      <w:r w:rsidRPr="00A14E15">
        <w:rPr>
          <w:rFonts w:cs="Arial"/>
          <w:color w:val="202124"/>
          <w:shd w:val="clear" w:color="auto" w:fill="FFFFFF"/>
        </w:rPr>
        <w:t>a reciclagem de nutrientes do solo por meio do p</w:t>
      </w:r>
      <w:r w:rsidRPr="00A80875">
        <w:rPr>
          <w:rFonts w:cs="Arial"/>
          <w:color w:val="202124"/>
          <w:shd w:val="clear" w:color="auto" w:fill="FFFFFF"/>
        </w:rPr>
        <w:t>lantio de determinadas espécies de plantas, preferencialmente as espécies que pertencem à família das leguminosas, gramíneas, crucíferas ou de cereais a fim de tornar o solo mais fértil</w:t>
      </w:r>
      <w:r w:rsidR="00A80875" w:rsidRPr="00A80875">
        <w:rPr>
          <w:rFonts w:cs="Arial"/>
          <w:color w:val="202124"/>
          <w:shd w:val="clear" w:color="auto" w:fill="FFFFFF"/>
        </w:rPr>
        <w:t xml:space="preserve">. </w:t>
      </w:r>
      <w:r w:rsidR="004244E0">
        <w:rPr>
          <w:rFonts w:cs="Arial"/>
          <w:color w:val="202124"/>
          <w:shd w:val="clear" w:color="auto" w:fill="FFFFFF"/>
        </w:rPr>
        <w:t xml:space="preserve">Neste caso, por se tratar de áreas de restauração florestal o deverá ocorrer de maneira </w:t>
      </w:r>
      <w:r w:rsidR="00A80875" w:rsidRPr="00A80875">
        <w:rPr>
          <w:rFonts w:cs="Arial"/>
          <w:color w:val="202124"/>
          <w:shd w:val="clear" w:color="auto" w:fill="FFFFFF"/>
        </w:rPr>
        <w:t>consorciada com o plantio de mudas.</w:t>
      </w:r>
    </w:p>
    <w:p w14:paraId="25CAB4A6" w14:textId="54E7C8D5" w:rsidR="003252E4" w:rsidRPr="0055596A" w:rsidRDefault="003252E4" w:rsidP="007F75D3">
      <w:pPr>
        <w:spacing w:before="100" w:beforeAutospacing="1" w:after="100" w:afterAutospacing="1" w:line="360" w:lineRule="auto"/>
        <w:jc w:val="both"/>
        <w:rPr>
          <w:rFonts w:cs="Arial"/>
          <w:b/>
          <w:sz w:val="28"/>
          <w:szCs w:val="28"/>
        </w:rPr>
      </w:pPr>
      <w:r>
        <w:rPr>
          <w:rFonts w:cs="Arial"/>
          <w:b/>
          <w:sz w:val="28"/>
          <w:szCs w:val="28"/>
        </w:rPr>
        <w:t>4.4.6.1</w:t>
      </w:r>
      <w:r w:rsidR="004244E0">
        <w:rPr>
          <w:rFonts w:cs="Arial"/>
          <w:b/>
          <w:sz w:val="28"/>
          <w:szCs w:val="28"/>
        </w:rPr>
        <w:t>2</w:t>
      </w:r>
      <w:r>
        <w:rPr>
          <w:rFonts w:cs="Arial"/>
          <w:b/>
          <w:sz w:val="28"/>
          <w:szCs w:val="28"/>
        </w:rPr>
        <w:t>.</w:t>
      </w:r>
      <w:r w:rsidRPr="0055596A">
        <w:rPr>
          <w:rFonts w:cs="Arial"/>
          <w:b/>
          <w:sz w:val="28"/>
          <w:szCs w:val="28"/>
        </w:rPr>
        <w:t xml:space="preserve"> REPLANTIO</w:t>
      </w:r>
    </w:p>
    <w:p w14:paraId="6C80FE99"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 xml:space="preserve">O replantio deverá ser feito da mesma forma que o plantio, não havendo a necessidade de plantar as mesmas espécies, mas é importante respeitar o grupo de plantio (recobrimento ou diversidade). Essas orientações também devem ser seguidas para as atividades de plantio de adensamento e de enriquecimento. </w:t>
      </w:r>
    </w:p>
    <w:p w14:paraId="74E00553" w14:textId="17D44910" w:rsidR="001F72A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 replantio deverá ser feito em um período de até 60 dias após a execução do plantio, sempre que houver falha de mais de 5%. Deverá ser executado n</w:t>
      </w:r>
      <w:r>
        <w:rPr>
          <w:rFonts w:cs="Arial"/>
        </w:rPr>
        <w:t xml:space="preserve">o </w:t>
      </w:r>
      <w:r w:rsidRPr="00A21E52">
        <w:rPr>
          <w:rFonts w:cs="Arial"/>
        </w:rPr>
        <w:t xml:space="preserve">berço falho, atentando para a função </w:t>
      </w:r>
      <w:proofErr w:type="spellStart"/>
      <w:r w:rsidRPr="00A21E52">
        <w:rPr>
          <w:rFonts w:cs="Arial"/>
        </w:rPr>
        <w:t>sucessional</w:t>
      </w:r>
      <w:proofErr w:type="spellEnd"/>
      <w:r w:rsidRPr="00A21E52">
        <w:rPr>
          <w:rFonts w:cs="Arial"/>
        </w:rPr>
        <w:t xml:space="preserve"> da espécie anteriormente plantada, de forma a manter o estande inicial. As causas de perdas das mudas deverão ser investigadas</w:t>
      </w:r>
      <w:r w:rsidR="005D7014">
        <w:rPr>
          <w:rFonts w:cs="Arial"/>
        </w:rPr>
        <w:t xml:space="preserve"> e restando evidenciad</w:t>
      </w:r>
      <w:r w:rsidR="006B1B33">
        <w:rPr>
          <w:rFonts w:cs="Arial"/>
        </w:rPr>
        <w:t>a a responsabilidade da Contratada pela perda, as mudas deverão ser repostas sem custos adicionais à Contratante</w:t>
      </w:r>
      <w:r w:rsidR="007059E0">
        <w:rPr>
          <w:rFonts w:cs="Arial"/>
        </w:rPr>
        <w:t>.</w:t>
      </w:r>
    </w:p>
    <w:p w14:paraId="4D4A496A" w14:textId="5393D423" w:rsidR="007059E0" w:rsidRPr="004D55ED" w:rsidRDefault="007059E0" w:rsidP="007059E0">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sidR="00A20435">
        <w:rPr>
          <w:rFonts w:cs="Arial"/>
        </w:rPr>
        <w:t xml:space="preserve">itens </w:t>
      </w:r>
      <w:r>
        <w:rPr>
          <w:rFonts w:cs="Arial"/>
        </w:rPr>
        <w:t>4.</w:t>
      </w:r>
      <w:r w:rsidR="00943E92">
        <w:rPr>
          <w:rFonts w:cs="Arial"/>
        </w:rPr>
        <w:t xml:space="preserve">8, </w:t>
      </w:r>
      <w:r>
        <w:rPr>
          <w:rFonts w:cs="Arial"/>
        </w:rPr>
        <w:t>12.</w:t>
      </w:r>
      <w:r w:rsidR="00701F8A">
        <w:rPr>
          <w:rFonts w:cs="Arial"/>
        </w:rPr>
        <w:t>9</w:t>
      </w:r>
      <w:r>
        <w:rPr>
          <w:rFonts w:cs="Arial"/>
        </w:rPr>
        <w:t>, 20.</w:t>
      </w:r>
      <w:r w:rsidR="00701F8A">
        <w:rPr>
          <w:rFonts w:cs="Arial"/>
        </w:rPr>
        <w:t>1</w:t>
      </w:r>
      <w:r>
        <w:rPr>
          <w:rFonts w:cs="Arial"/>
        </w:rPr>
        <w:t>4, 24.</w:t>
      </w:r>
      <w:r w:rsidR="00701F8A">
        <w:rPr>
          <w:rFonts w:cs="Arial"/>
        </w:rPr>
        <w:t>11</w:t>
      </w:r>
      <w:r>
        <w:rPr>
          <w:rFonts w:cs="Arial"/>
        </w:rPr>
        <w:t>, 28.</w:t>
      </w:r>
      <w:r w:rsidR="00701F8A">
        <w:rPr>
          <w:rFonts w:cs="Arial"/>
        </w:rPr>
        <w:t>9</w:t>
      </w:r>
      <w:r>
        <w:rPr>
          <w:rFonts w:cs="Arial"/>
        </w:rPr>
        <w:t>, 42.</w:t>
      </w:r>
      <w:r w:rsidR="00701F8A">
        <w:rPr>
          <w:rFonts w:cs="Arial"/>
        </w:rPr>
        <w:t>8</w:t>
      </w:r>
      <w:r>
        <w:rPr>
          <w:rFonts w:cs="Arial"/>
        </w:rPr>
        <w:t>, 50.</w:t>
      </w:r>
      <w:r w:rsidR="00E42667">
        <w:rPr>
          <w:rFonts w:cs="Arial"/>
        </w:rPr>
        <w:t>9</w:t>
      </w:r>
      <w:r>
        <w:rPr>
          <w:rFonts w:cs="Arial"/>
        </w:rPr>
        <w:t>, 58.</w:t>
      </w:r>
      <w:r w:rsidR="00E42667">
        <w:rPr>
          <w:rFonts w:cs="Arial"/>
        </w:rPr>
        <w:t>1</w:t>
      </w:r>
      <w:r>
        <w:rPr>
          <w:rFonts w:cs="Arial"/>
        </w:rPr>
        <w:t>4, 62.</w:t>
      </w:r>
      <w:r w:rsidR="00E42667">
        <w:rPr>
          <w:rFonts w:cs="Arial"/>
        </w:rPr>
        <w:t>11</w:t>
      </w:r>
      <w:r>
        <w:rPr>
          <w:rFonts w:cs="Arial"/>
        </w:rPr>
        <w:t>, 6</w:t>
      </w:r>
      <w:r w:rsidR="00E42667">
        <w:rPr>
          <w:rFonts w:cs="Arial"/>
        </w:rPr>
        <w:t>6</w:t>
      </w:r>
      <w:r>
        <w:rPr>
          <w:rFonts w:cs="Arial"/>
        </w:rPr>
        <w:t>.</w:t>
      </w:r>
      <w:r w:rsidR="00E42667">
        <w:rPr>
          <w:rFonts w:cs="Arial"/>
        </w:rPr>
        <w:t>9</w:t>
      </w:r>
      <w:r>
        <w:rPr>
          <w:rFonts w:cs="Arial"/>
        </w:rPr>
        <w:t xml:space="preserve">, </w:t>
      </w:r>
      <w:r w:rsidR="005C7A88">
        <w:rPr>
          <w:rFonts w:cs="Arial"/>
        </w:rPr>
        <w:t>8</w:t>
      </w:r>
      <w:r>
        <w:rPr>
          <w:rFonts w:cs="Arial"/>
        </w:rPr>
        <w:t>0.</w:t>
      </w:r>
      <w:r w:rsidR="005C7A88">
        <w:rPr>
          <w:rFonts w:cs="Arial"/>
        </w:rPr>
        <w:t>8</w:t>
      </w:r>
      <w:r>
        <w:rPr>
          <w:rFonts w:cs="Arial"/>
        </w:rPr>
        <w:t xml:space="preserve">, </w:t>
      </w:r>
      <w:r w:rsidR="005C7A88">
        <w:rPr>
          <w:rFonts w:cs="Arial"/>
        </w:rPr>
        <w:t xml:space="preserve">88.9, </w:t>
      </w:r>
      <w:r>
        <w:rPr>
          <w:rFonts w:cs="Arial"/>
        </w:rPr>
        <w:t>96.</w:t>
      </w:r>
      <w:r w:rsidR="005C7A88">
        <w:rPr>
          <w:rFonts w:cs="Arial"/>
        </w:rPr>
        <w:t>1</w:t>
      </w:r>
      <w:r>
        <w:rPr>
          <w:rFonts w:cs="Arial"/>
        </w:rPr>
        <w:t>4, 100.</w:t>
      </w:r>
      <w:r w:rsidR="005C7A88">
        <w:rPr>
          <w:rFonts w:cs="Arial"/>
        </w:rPr>
        <w:t xml:space="preserve">11, </w:t>
      </w:r>
      <w:r>
        <w:rPr>
          <w:rFonts w:cs="Arial"/>
        </w:rPr>
        <w:t>104.</w:t>
      </w:r>
      <w:r w:rsidR="00F97395">
        <w:rPr>
          <w:rFonts w:cs="Arial"/>
        </w:rPr>
        <w:t>9</w:t>
      </w:r>
      <w:r>
        <w:rPr>
          <w:rFonts w:cs="Arial"/>
        </w:rPr>
        <w:t>, 1</w:t>
      </w:r>
      <w:r w:rsidR="00F97395">
        <w:rPr>
          <w:rFonts w:cs="Arial"/>
        </w:rPr>
        <w:t>1</w:t>
      </w:r>
      <w:r>
        <w:rPr>
          <w:rFonts w:cs="Arial"/>
        </w:rPr>
        <w:t>8.</w:t>
      </w:r>
      <w:r w:rsidR="00F97395">
        <w:rPr>
          <w:rFonts w:cs="Arial"/>
        </w:rPr>
        <w:t>8</w:t>
      </w:r>
      <w:r>
        <w:rPr>
          <w:rFonts w:cs="Arial"/>
        </w:rPr>
        <w:t>, 12</w:t>
      </w:r>
      <w:r w:rsidR="00F97395">
        <w:rPr>
          <w:rFonts w:cs="Arial"/>
        </w:rPr>
        <w:t>6</w:t>
      </w:r>
      <w:r>
        <w:rPr>
          <w:rFonts w:cs="Arial"/>
        </w:rPr>
        <w:t>.</w:t>
      </w:r>
      <w:r w:rsidR="00F97395">
        <w:rPr>
          <w:rFonts w:cs="Arial"/>
        </w:rPr>
        <w:t>9</w:t>
      </w:r>
      <w:r>
        <w:rPr>
          <w:rFonts w:cs="Arial"/>
        </w:rPr>
        <w:t>, 134.</w:t>
      </w:r>
      <w:r w:rsidR="00F97395">
        <w:rPr>
          <w:rFonts w:cs="Arial"/>
        </w:rPr>
        <w:t>1</w:t>
      </w:r>
      <w:r>
        <w:rPr>
          <w:rFonts w:cs="Arial"/>
        </w:rPr>
        <w:t>4, 138.</w:t>
      </w:r>
      <w:r w:rsidR="00F97395">
        <w:rPr>
          <w:rFonts w:cs="Arial"/>
        </w:rPr>
        <w:t>11,</w:t>
      </w:r>
      <w:r>
        <w:rPr>
          <w:rFonts w:cs="Arial"/>
        </w:rPr>
        <w:t xml:space="preserve"> 142.</w:t>
      </w:r>
      <w:r w:rsidR="001E5339">
        <w:rPr>
          <w:rFonts w:cs="Arial"/>
        </w:rPr>
        <w:t>9</w:t>
      </w:r>
      <w:r>
        <w:rPr>
          <w:rFonts w:cs="Arial"/>
        </w:rPr>
        <w:t>, 156.</w:t>
      </w:r>
      <w:r w:rsidR="001E5339">
        <w:rPr>
          <w:rFonts w:cs="Arial"/>
        </w:rPr>
        <w:t>8</w:t>
      </w:r>
      <w:r>
        <w:rPr>
          <w:rFonts w:cs="Arial"/>
        </w:rPr>
        <w:t>, 164.</w:t>
      </w:r>
      <w:r w:rsidR="001E5339">
        <w:rPr>
          <w:rFonts w:cs="Arial"/>
        </w:rPr>
        <w:t>9</w:t>
      </w:r>
      <w:r>
        <w:rPr>
          <w:rFonts w:cs="Arial"/>
        </w:rPr>
        <w:t>, 172.</w:t>
      </w:r>
      <w:r w:rsidR="001E5339">
        <w:rPr>
          <w:rFonts w:cs="Arial"/>
        </w:rPr>
        <w:t>1</w:t>
      </w:r>
      <w:r>
        <w:rPr>
          <w:rFonts w:cs="Arial"/>
        </w:rPr>
        <w:t>4, 176.</w:t>
      </w:r>
      <w:r w:rsidR="001E5339">
        <w:rPr>
          <w:rFonts w:cs="Arial"/>
        </w:rPr>
        <w:t>11</w:t>
      </w:r>
      <w:r>
        <w:rPr>
          <w:rFonts w:cs="Arial"/>
        </w:rPr>
        <w:t>, 1</w:t>
      </w:r>
      <w:r w:rsidR="00880668">
        <w:rPr>
          <w:rFonts w:cs="Arial"/>
        </w:rPr>
        <w:t xml:space="preserve">80.9, </w:t>
      </w:r>
      <w:r>
        <w:rPr>
          <w:rFonts w:cs="Arial"/>
        </w:rPr>
        <w:t>194.</w:t>
      </w:r>
      <w:r w:rsidR="00880668">
        <w:rPr>
          <w:rFonts w:cs="Arial"/>
        </w:rPr>
        <w:t>8</w:t>
      </w:r>
      <w:r>
        <w:rPr>
          <w:rFonts w:cs="Arial"/>
        </w:rPr>
        <w:t>, 202.</w:t>
      </w:r>
      <w:r w:rsidR="00880668">
        <w:rPr>
          <w:rFonts w:cs="Arial"/>
        </w:rPr>
        <w:t>9</w:t>
      </w:r>
      <w:r>
        <w:rPr>
          <w:rFonts w:cs="Arial"/>
        </w:rPr>
        <w:t>, 210.1</w:t>
      </w:r>
      <w:r w:rsidR="00492E88">
        <w:rPr>
          <w:rFonts w:cs="Arial"/>
        </w:rPr>
        <w:t>4</w:t>
      </w:r>
      <w:r>
        <w:rPr>
          <w:rFonts w:cs="Arial"/>
        </w:rPr>
        <w:t>, 214.</w:t>
      </w:r>
      <w:r w:rsidR="00492E88">
        <w:rPr>
          <w:rFonts w:cs="Arial"/>
        </w:rPr>
        <w:t>11</w:t>
      </w:r>
      <w:r>
        <w:rPr>
          <w:rFonts w:cs="Arial"/>
        </w:rPr>
        <w:t>, 21</w:t>
      </w:r>
      <w:r w:rsidR="00492E88">
        <w:rPr>
          <w:rFonts w:cs="Arial"/>
        </w:rPr>
        <w:t>8.9</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37456508" w14:textId="4CFB4841" w:rsidR="003252E4" w:rsidRPr="005D1405" w:rsidRDefault="003252E4" w:rsidP="003252E4">
      <w:pPr>
        <w:autoSpaceDE w:val="0"/>
        <w:autoSpaceDN w:val="0"/>
        <w:adjustRightInd w:val="0"/>
        <w:spacing w:before="100" w:beforeAutospacing="1" w:after="100" w:afterAutospacing="1" w:line="360" w:lineRule="auto"/>
        <w:jc w:val="both"/>
        <w:rPr>
          <w:rFonts w:cs="Arial"/>
          <w:b/>
          <w:bCs/>
          <w:sz w:val="28"/>
          <w:szCs w:val="28"/>
        </w:rPr>
      </w:pPr>
      <w:r>
        <w:rPr>
          <w:rFonts w:cs="Arial"/>
          <w:b/>
          <w:bCs/>
          <w:sz w:val="28"/>
          <w:szCs w:val="28"/>
        </w:rPr>
        <w:t>4.4.</w:t>
      </w:r>
      <w:r w:rsidR="004244E0">
        <w:rPr>
          <w:rFonts w:cs="Arial"/>
          <w:b/>
          <w:bCs/>
          <w:sz w:val="28"/>
          <w:szCs w:val="28"/>
        </w:rPr>
        <w:t>7</w:t>
      </w:r>
      <w:r>
        <w:rPr>
          <w:rFonts w:cs="Arial"/>
          <w:b/>
          <w:bCs/>
          <w:sz w:val="28"/>
          <w:szCs w:val="28"/>
        </w:rPr>
        <w:t xml:space="preserve">. </w:t>
      </w:r>
      <w:r w:rsidRPr="005D1405">
        <w:rPr>
          <w:rFonts w:cs="Arial"/>
          <w:b/>
          <w:bCs/>
          <w:sz w:val="28"/>
          <w:szCs w:val="28"/>
        </w:rPr>
        <w:t>PRÁTICAS DE MANUTENÇÃO</w:t>
      </w:r>
    </w:p>
    <w:p w14:paraId="7C41B4D3" w14:textId="77777777" w:rsidR="003252E4" w:rsidRPr="00A21E52"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 xml:space="preserve">De acordo com o Parecer Técnico nº 13/2017-COREC/CGBIO/DBFLO, as práticas de manutenção devem ocorrer pelo </w:t>
      </w:r>
      <w:r w:rsidRPr="00081BD1">
        <w:rPr>
          <w:rFonts w:ascii="Arial" w:hAnsi="Arial" w:cs="Arial"/>
          <w:b/>
          <w:bCs/>
        </w:rPr>
        <w:t>período de três anos após a implantação do método de restauração florestal</w:t>
      </w:r>
      <w:r w:rsidRPr="00A21E52">
        <w:rPr>
          <w:rFonts w:ascii="Arial" w:hAnsi="Arial" w:cs="Arial"/>
        </w:rPr>
        <w:t>. A periodicidade da execução de cada uma das práticas de manutenção deverá ser proposta em cronograma executivo apresentado nos subprojetos de restauração florestal, levando-se em consideração a qualidade e desenvolvimento da área em processo de recuperação da vegetação nativa.</w:t>
      </w:r>
    </w:p>
    <w:p w14:paraId="7FC30972" w14:textId="5A765F01"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lang w:eastAsia="en-US"/>
        </w:rPr>
      </w:pPr>
      <w:r w:rsidRPr="00A21E52">
        <w:rPr>
          <w:rFonts w:ascii="Arial" w:hAnsi="Arial" w:cs="Arial"/>
        </w:rPr>
        <w:t>Cabe destacar aqui que com relação às práticas de manutenção de recuperação vegetal nativa em nascentes</w:t>
      </w:r>
      <w:r>
        <w:rPr>
          <w:rFonts w:ascii="Arial" w:hAnsi="Arial" w:cs="Arial"/>
        </w:rPr>
        <w:t xml:space="preserve"> </w:t>
      </w:r>
      <w:r w:rsidRPr="00A21E52">
        <w:rPr>
          <w:rFonts w:ascii="Arial" w:hAnsi="Arial" w:cs="Arial"/>
        </w:rPr>
        <w:t xml:space="preserve">devem ser previstos o período de três anos. Se, neste período de práticas de manutenção, o </w:t>
      </w:r>
      <w:r w:rsidRPr="00A21E52">
        <w:rPr>
          <w:rFonts w:ascii="Arial" w:hAnsi="Arial" w:cs="Arial"/>
          <w:lang w:eastAsia="en-US"/>
        </w:rPr>
        <w:t>monitoramento apontar que os indicadores ecológicos foram atingidos poderá haver redução das campanhas previstas, mas caso em três anos não sejam atingidos será feita uma avaliação caso a caso.</w:t>
      </w:r>
    </w:p>
    <w:p w14:paraId="3166F615" w14:textId="613277EF" w:rsidR="007F75D3" w:rsidRDefault="007F75D3" w:rsidP="007F75D3">
      <w:pPr>
        <w:spacing w:before="100" w:beforeAutospacing="1" w:after="100" w:afterAutospacing="1" w:line="360" w:lineRule="auto"/>
        <w:jc w:val="both"/>
        <w:rPr>
          <w:rFonts w:cs="Arial"/>
          <w:i/>
          <w:iCs/>
          <w:color w:val="000000" w:themeColor="text1"/>
          <w:u w:val="single"/>
        </w:rPr>
      </w:pPr>
      <w:r w:rsidRPr="0090695B">
        <w:rPr>
          <w:rFonts w:cs="Arial"/>
          <w:color w:val="000000" w:themeColor="text1"/>
        </w:rPr>
        <w:lastRenderedPageBreak/>
        <w:t>OBS.:</w:t>
      </w:r>
      <w:r w:rsidRPr="0090695B">
        <w:rPr>
          <w:rFonts w:cs="Arial"/>
          <w:b/>
          <w:bCs/>
          <w:color w:val="000000" w:themeColor="text1"/>
        </w:rPr>
        <w:t xml:space="preserve"> </w:t>
      </w:r>
      <w:r w:rsidRPr="0090695B">
        <w:rPr>
          <w:rFonts w:cs="Arial"/>
          <w:i/>
          <w:iCs/>
          <w:color w:val="000000" w:themeColor="text1"/>
          <w:u w:val="single"/>
        </w:rPr>
        <w:t xml:space="preserve">Considerando as exigências da FUNDAÇÃO RENOVA no que se refere </w:t>
      </w:r>
      <w:r w:rsidRPr="007F75D3">
        <w:rPr>
          <w:rFonts w:cs="Arial"/>
          <w:b/>
          <w:bCs/>
          <w:i/>
          <w:iCs/>
          <w:color w:val="000000" w:themeColor="text1"/>
          <w:u w:val="single"/>
        </w:rPr>
        <w:t>A MANUTENÇÃO</w:t>
      </w:r>
      <w:r w:rsidRPr="0090695B">
        <w:rPr>
          <w:rFonts w:cs="Arial"/>
          <w:i/>
          <w:iCs/>
          <w:color w:val="000000" w:themeColor="text1"/>
          <w:u w:val="single"/>
        </w:rPr>
        <w:t xml:space="preserve"> de projetos executivos de recuperação vegetal (florestal) (inseridos nos </w:t>
      </w:r>
      <w:proofErr w:type="spellStart"/>
      <w:r w:rsidRPr="0090695B">
        <w:rPr>
          <w:rFonts w:cs="Arial"/>
          <w:i/>
          <w:iCs/>
          <w:color w:val="000000" w:themeColor="text1"/>
          <w:u w:val="single"/>
        </w:rPr>
        <w:t>PIPs</w:t>
      </w:r>
      <w:proofErr w:type="spellEnd"/>
      <w:r w:rsidRPr="0090695B">
        <w:rPr>
          <w:rFonts w:cs="Arial"/>
          <w:i/>
          <w:iCs/>
          <w:color w:val="000000" w:themeColor="text1"/>
          <w:u w:val="single"/>
        </w:rPr>
        <w:t>), a(s) CONTRATADA(S) deverá(</w:t>
      </w:r>
      <w:proofErr w:type="spellStart"/>
      <w:r w:rsidRPr="0090695B">
        <w:rPr>
          <w:rFonts w:cs="Arial"/>
          <w:i/>
          <w:iCs/>
          <w:color w:val="000000" w:themeColor="text1"/>
          <w:u w:val="single"/>
        </w:rPr>
        <w:t>ão</w:t>
      </w:r>
      <w:proofErr w:type="spellEnd"/>
      <w:r w:rsidRPr="0090695B">
        <w:rPr>
          <w:rFonts w:cs="Arial"/>
          <w:i/>
          <w:iCs/>
          <w:color w:val="000000" w:themeColor="text1"/>
          <w:u w:val="single"/>
        </w:rPr>
        <w:t xml:space="preserve">) inserir os custos relativos aos itens </w:t>
      </w:r>
      <w:r w:rsidR="000518E5">
        <w:rPr>
          <w:rFonts w:cs="Arial"/>
          <w:i/>
          <w:iCs/>
          <w:color w:val="000000" w:themeColor="text1"/>
          <w:u w:val="single"/>
        </w:rPr>
        <w:t>d</w:t>
      </w:r>
      <w:r w:rsidR="00A20435">
        <w:rPr>
          <w:rFonts w:cs="Arial"/>
          <w:i/>
          <w:iCs/>
          <w:color w:val="000000" w:themeColor="text1"/>
          <w:u w:val="single"/>
        </w:rPr>
        <w:t>o</w:t>
      </w:r>
      <w:r w:rsidR="000518E5">
        <w:rPr>
          <w:rFonts w:cs="Arial"/>
          <w:i/>
          <w:iCs/>
          <w:color w:val="000000" w:themeColor="text1"/>
          <w:u w:val="single"/>
        </w:rPr>
        <w:t xml:space="preserve"> QQP – Quadro de Quantidades e preços de cada Lote do Edital:</w:t>
      </w:r>
      <w:r w:rsidR="000A6495">
        <w:rPr>
          <w:rFonts w:cs="Arial"/>
          <w:i/>
          <w:iCs/>
          <w:color w:val="000000" w:themeColor="text1"/>
          <w:u w:val="single"/>
        </w:rPr>
        <w:t xml:space="preserve"> Itens: </w:t>
      </w:r>
      <w:r w:rsidRPr="0090695B">
        <w:rPr>
          <w:rFonts w:cs="Arial"/>
          <w:i/>
          <w:iCs/>
          <w:color w:val="000000" w:themeColor="text1"/>
          <w:u w:val="single"/>
        </w:rPr>
        <w:t xml:space="preserve">5, </w:t>
      </w:r>
      <w:r>
        <w:rPr>
          <w:rFonts w:cs="Arial"/>
          <w:i/>
          <w:iCs/>
          <w:color w:val="000000" w:themeColor="text1"/>
          <w:u w:val="single"/>
        </w:rPr>
        <w:t>6</w:t>
      </w:r>
      <w:r w:rsidRPr="0090695B">
        <w:rPr>
          <w:rFonts w:cs="Arial"/>
          <w:i/>
          <w:iCs/>
          <w:color w:val="000000" w:themeColor="text1"/>
          <w:u w:val="single"/>
        </w:rPr>
        <w:t xml:space="preserve">, </w:t>
      </w:r>
      <w:r>
        <w:rPr>
          <w:rFonts w:cs="Arial"/>
          <w:i/>
          <w:iCs/>
          <w:color w:val="000000" w:themeColor="text1"/>
          <w:u w:val="single"/>
        </w:rPr>
        <w:t xml:space="preserve">7, 9, </w:t>
      </w:r>
      <w:r w:rsidRPr="0090695B">
        <w:rPr>
          <w:rFonts w:cs="Arial"/>
          <w:i/>
          <w:iCs/>
          <w:color w:val="000000" w:themeColor="text1"/>
          <w:u w:val="single"/>
        </w:rPr>
        <w:t>1</w:t>
      </w:r>
      <w:r>
        <w:rPr>
          <w:rFonts w:cs="Arial"/>
          <w:i/>
          <w:iCs/>
          <w:color w:val="000000" w:themeColor="text1"/>
          <w:u w:val="single"/>
        </w:rPr>
        <w:t>0</w:t>
      </w:r>
      <w:r w:rsidRPr="0090695B">
        <w:rPr>
          <w:rFonts w:cs="Arial"/>
          <w:i/>
          <w:iCs/>
          <w:color w:val="000000" w:themeColor="text1"/>
          <w:u w:val="single"/>
        </w:rPr>
        <w:t>, 1</w:t>
      </w:r>
      <w:r>
        <w:rPr>
          <w:rFonts w:cs="Arial"/>
          <w:i/>
          <w:iCs/>
          <w:color w:val="000000" w:themeColor="text1"/>
          <w:u w:val="single"/>
        </w:rPr>
        <w:t>1</w:t>
      </w:r>
      <w:r w:rsidRPr="0090695B">
        <w:rPr>
          <w:rFonts w:cs="Arial"/>
          <w:i/>
          <w:iCs/>
          <w:color w:val="000000" w:themeColor="text1"/>
          <w:u w:val="single"/>
        </w:rPr>
        <w:t xml:space="preserve">, </w:t>
      </w:r>
      <w:r>
        <w:rPr>
          <w:rFonts w:cs="Arial"/>
          <w:i/>
          <w:iCs/>
          <w:color w:val="000000" w:themeColor="text1"/>
          <w:u w:val="single"/>
        </w:rPr>
        <w:t>13</w:t>
      </w:r>
      <w:r w:rsidRPr="0090695B">
        <w:rPr>
          <w:rFonts w:cs="Arial"/>
          <w:i/>
          <w:iCs/>
          <w:color w:val="000000" w:themeColor="text1"/>
          <w:u w:val="single"/>
        </w:rPr>
        <w:t xml:space="preserve">, </w:t>
      </w:r>
      <w:r>
        <w:rPr>
          <w:rFonts w:cs="Arial"/>
          <w:i/>
          <w:iCs/>
          <w:color w:val="000000" w:themeColor="text1"/>
          <w:u w:val="single"/>
        </w:rPr>
        <w:t>1</w:t>
      </w:r>
      <w:r w:rsidRPr="0090695B">
        <w:rPr>
          <w:rFonts w:cs="Arial"/>
          <w:i/>
          <w:iCs/>
          <w:color w:val="000000" w:themeColor="text1"/>
          <w:u w:val="single"/>
        </w:rPr>
        <w:t xml:space="preserve">4, </w:t>
      </w:r>
      <w:r>
        <w:rPr>
          <w:rFonts w:cs="Arial"/>
          <w:i/>
          <w:iCs/>
          <w:color w:val="000000" w:themeColor="text1"/>
          <w:u w:val="single"/>
        </w:rPr>
        <w:t>15, 17, 18, 19, 21, 22, 23, 25, 26, 27, 29, 30, 31, 33, 34, 35, 37, 38, 39, 43, 44, 45, 47, 48, 49, 51, 52, 53, 55, 56, 57, 59, 60, 61, 63, 64, 65, 67, 68, 69, 71, 72, 73, 75, 76, 77, 81, 83, 85, 87, 89, 90, 91, 93, 94, 95, 97, 98, 99, 101, 102, 103, 105, 106, 107, 109, 110, 111, 113, 114, 115, 119, 120, 121, 123, 124, 125, 127, 128, 129, 131, 132, 133, 135, 136, 137, 139, 140, 141, 143, 144, 145, 147, 148, 149, 151, 152, 153, 157, 158, 159, 161, 162, 163, 165, 166, 167, 169, 170, 171, 173, 174, 175, 177, 178, 179, 181, 182, 183, 185, 186, 187, 189, 190, 191, 195, 196, 197, 199, 200, 201, 203, 204, 205, 207, 208, 209, 211, 213, 215, 216, 217, 219, 220, 221, 223, 224, 228, 229 e seus respectivos subitens</w:t>
      </w:r>
      <w:r w:rsidRPr="0090695B">
        <w:rPr>
          <w:rFonts w:cs="Arial"/>
          <w:i/>
          <w:iCs/>
          <w:color w:val="000000" w:themeColor="text1"/>
          <w:u w:val="single"/>
        </w:rPr>
        <w:t>.</w:t>
      </w:r>
    </w:p>
    <w:p w14:paraId="33254FF6" w14:textId="77777777" w:rsidR="007F75D3" w:rsidRDefault="007F75D3" w:rsidP="007F75D3">
      <w:pPr>
        <w:spacing w:before="100" w:beforeAutospacing="1" w:after="100" w:afterAutospacing="1" w:line="360" w:lineRule="auto"/>
        <w:jc w:val="both"/>
        <w:rPr>
          <w:rFonts w:cs="Arial"/>
          <w:i/>
          <w:iCs/>
          <w:color w:val="000000" w:themeColor="text1"/>
          <w:u w:val="single"/>
        </w:rPr>
      </w:pPr>
    </w:p>
    <w:p w14:paraId="784E51EC" w14:textId="6EB17D1D" w:rsidR="003252E4" w:rsidRPr="0055596A" w:rsidRDefault="00360E35"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sidRPr="00360E35">
        <w:rPr>
          <w:rFonts w:ascii="Arial" w:hAnsi="Arial" w:cs="Arial"/>
          <w:b/>
          <w:bCs/>
          <w:sz w:val="28"/>
          <w:szCs w:val="28"/>
        </w:rPr>
        <w:t>4</w:t>
      </w:r>
      <w:r w:rsidR="003252E4" w:rsidRPr="00360E35">
        <w:rPr>
          <w:rFonts w:ascii="Arial" w:hAnsi="Arial" w:cs="Arial"/>
          <w:b/>
          <w:bCs/>
          <w:sz w:val="28"/>
          <w:szCs w:val="28"/>
        </w:rPr>
        <w:t>.4.</w:t>
      </w:r>
      <w:r w:rsidR="004244E0">
        <w:rPr>
          <w:rFonts w:ascii="Arial" w:hAnsi="Arial" w:cs="Arial"/>
          <w:b/>
          <w:bCs/>
          <w:sz w:val="28"/>
          <w:szCs w:val="28"/>
        </w:rPr>
        <w:t>7</w:t>
      </w:r>
      <w:r w:rsidR="003252E4" w:rsidRPr="00360E35">
        <w:rPr>
          <w:rFonts w:ascii="Arial" w:hAnsi="Arial" w:cs="Arial"/>
          <w:b/>
          <w:bCs/>
          <w:sz w:val="28"/>
          <w:szCs w:val="28"/>
        </w:rPr>
        <w:t>.1.</w:t>
      </w:r>
      <w:r w:rsidR="003252E4">
        <w:rPr>
          <w:rFonts w:ascii="Arial" w:hAnsi="Arial" w:cs="Arial"/>
          <w:b/>
          <w:bCs/>
          <w:sz w:val="28"/>
          <w:szCs w:val="28"/>
        </w:rPr>
        <w:t xml:space="preserve"> </w:t>
      </w:r>
      <w:r w:rsidR="003252E4" w:rsidRPr="0055596A">
        <w:rPr>
          <w:rFonts w:ascii="Arial" w:hAnsi="Arial" w:cs="Arial"/>
          <w:b/>
          <w:bCs/>
          <w:sz w:val="28"/>
          <w:szCs w:val="28"/>
        </w:rPr>
        <w:t>LIMPEZA DO ACEIRO</w:t>
      </w:r>
    </w:p>
    <w:p w14:paraId="47AF00C2" w14:textId="00E26771" w:rsidR="001F72A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 manutenção dos aceiros deverá ser uma atividade constante durante o período, e deverá ser executada da mesma forma que proposta na implantação, ou seja, no subprojeto de recuperação da vegetação nativa. Recomenda-se uma intensidade da limpeza maior nos períodos de seca, podendo ser reduzida na época das chuvas.</w:t>
      </w:r>
      <w:r w:rsidR="001F72A4">
        <w:rPr>
          <w:rFonts w:cs="Arial"/>
        </w:rPr>
        <w:t xml:space="preserve"> Deverá ser executado um aceiro </w:t>
      </w:r>
      <w:r w:rsidR="001F72A4" w:rsidRPr="001F72A4">
        <w:rPr>
          <w:rFonts w:cs="Arial"/>
        </w:rPr>
        <w:t xml:space="preserve">por ano </w:t>
      </w:r>
      <w:r w:rsidR="001F72A4">
        <w:rPr>
          <w:rFonts w:cs="Arial"/>
        </w:rPr>
        <w:t xml:space="preserve">no período de </w:t>
      </w:r>
      <w:r w:rsidR="001F72A4" w:rsidRPr="001F72A4">
        <w:rPr>
          <w:rFonts w:cs="Arial"/>
        </w:rPr>
        <w:t>3 anos, considerando 20% da área total.</w:t>
      </w:r>
    </w:p>
    <w:p w14:paraId="08A7098F" w14:textId="29B945E5" w:rsidR="00A20435" w:rsidRDefault="00A20435" w:rsidP="00A20435">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sidR="00FC5387">
        <w:rPr>
          <w:rFonts w:cs="Arial"/>
        </w:rPr>
        <w:t xml:space="preserve">itens </w:t>
      </w:r>
      <w:r w:rsidR="002D5921">
        <w:rPr>
          <w:rFonts w:cs="Arial"/>
        </w:rPr>
        <w:t xml:space="preserve">5.3, 6.3, 7.2, 9.3, </w:t>
      </w:r>
      <w:r w:rsidR="00F159C9">
        <w:rPr>
          <w:rFonts w:cs="Arial"/>
        </w:rPr>
        <w:t xml:space="preserve">10.3, 11.2, 13.3, </w:t>
      </w:r>
      <w:r w:rsidR="003B799E">
        <w:rPr>
          <w:rFonts w:cs="Arial"/>
        </w:rPr>
        <w:t xml:space="preserve">14.3, 15.2, 17.3, 18.3, 19.2, </w:t>
      </w:r>
      <w:r w:rsidR="002F193D">
        <w:rPr>
          <w:rFonts w:cs="Arial"/>
        </w:rPr>
        <w:t xml:space="preserve">21.4, 22.4, 23.4, 25.4, </w:t>
      </w:r>
      <w:r w:rsidR="003441F1">
        <w:rPr>
          <w:rFonts w:cs="Arial"/>
        </w:rPr>
        <w:t xml:space="preserve">26.4, 27.4, </w:t>
      </w:r>
      <w:r>
        <w:rPr>
          <w:rFonts w:cs="Arial"/>
        </w:rPr>
        <w:t>2</w:t>
      </w:r>
      <w:r w:rsidR="003441F1">
        <w:rPr>
          <w:rFonts w:cs="Arial"/>
        </w:rPr>
        <w:t xml:space="preserve">9.3, 30.3, 31.3, </w:t>
      </w:r>
      <w:r w:rsidR="00D42AB8">
        <w:rPr>
          <w:rFonts w:cs="Arial"/>
        </w:rPr>
        <w:t xml:space="preserve">33.3, 34.3, 35.3, 37.4, 38.4, </w:t>
      </w:r>
      <w:r w:rsidR="00685E38">
        <w:rPr>
          <w:rFonts w:cs="Arial"/>
        </w:rPr>
        <w:t xml:space="preserve">39.3, 43.3, 44.3, 45.2, 47.3, </w:t>
      </w:r>
      <w:r w:rsidR="00084A69">
        <w:rPr>
          <w:rFonts w:cs="Arial"/>
        </w:rPr>
        <w:t xml:space="preserve">48.3, 49.2, </w:t>
      </w:r>
      <w:r>
        <w:rPr>
          <w:rFonts w:cs="Arial"/>
        </w:rPr>
        <w:t>5</w:t>
      </w:r>
      <w:r w:rsidR="00084A69">
        <w:rPr>
          <w:rFonts w:cs="Arial"/>
        </w:rPr>
        <w:t xml:space="preserve">1.3, </w:t>
      </w:r>
      <w:r w:rsidR="00A35BE3">
        <w:rPr>
          <w:rFonts w:cs="Arial"/>
        </w:rPr>
        <w:t xml:space="preserve">52.3, </w:t>
      </w:r>
      <w:r>
        <w:rPr>
          <w:rFonts w:cs="Arial"/>
        </w:rPr>
        <w:t>5</w:t>
      </w:r>
      <w:r w:rsidR="00A35BE3">
        <w:rPr>
          <w:rFonts w:cs="Arial"/>
        </w:rPr>
        <w:t>3.2, 55.3, 56.3</w:t>
      </w:r>
      <w:r w:rsidR="00BE0D14">
        <w:rPr>
          <w:rFonts w:cs="Arial"/>
        </w:rPr>
        <w:t xml:space="preserve">, 57.2, 59.4, 60.4, </w:t>
      </w:r>
      <w:r w:rsidR="002D2D69">
        <w:rPr>
          <w:rFonts w:cs="Arial"/>
        </w:rPr>
        <w:t xml:space="preserve">61.4, 63.4, 64.4, 65.4, </w:t>
      </w:r>
      <w:r w:rsidR="00265947">
        <w:rPr>
          <w:rFonts w:cs="Arial"/>
        </w:rPr>
        <w:t xml:space="preserve">67.3, 68.3, 69.3, </w:t>
      </w:r>
      <w:r w:rsidR="00A1375E">
        <w:rPr>
          <w:rFonts w:cs="Arial"/>
        </w:rPr>
        <w:t xml:space="preserve">71.3, 72.3, 73.3, 75.4, 76.4, 77.3, 81.3, </w:t>
      </w:r>
      <w:r w:rsidR="002B5847">
        <w:rPr>
          <w:rFonts w:cs="Arial"/>
        </w:rPr>
        <w:t xml:space="preserve">82.3, 83.2, 85.3, 86.3, </w:t>
      </w:r>
      <w:r w:rsidR="00037C1D">
        <w:rPr>
          <w:rFonts w:cs="Arial"/>
        </w:rPr>
        <w:t>87.2, 89.3, 90.3, 91.2, 93.3, 94.3, 95.2</w:t>
      </w:r>
      <w:r w:rsidR="00EE53CC">
        <w:rPr>
          <w:rFonts w:cs="Arial"/>
        </w:rPr>
        <w:t>, 97.4, 98.4</w:t>
      </w:r>
      <w:r>
        <w:rPr>
          <w:rFonts w:cs="Arial"/>
        </w:rPr>
        <w:t xml:space="preserve">, </w:t>
      </w:r>
      <w:r w:rsidR="00CA5A05">
        <w:rPr>
          <w:rFonts w:cs="Arial"/>
        </w:rPr>
        <w:t xml:space="preserve">99.4, 101.4, 102.4, 103.4, 105.3, 106.3, 107.3, 109.3, 110.3, 111.3, 113.4, </w:t>
      </w:r>
      <w:r w:rsidR="00763B59">
        <w:rPr>
          <w:rFonts w:cs="Arial"/>
        </w:rPr>
        <w:t xml:space="preserve">114.4, 115.3, 119.3, 120.3, 121.2, 123.3, 124.3, 125.2, 127.3, 128.3, 129.2, </w:t>
      </w:r>
      <w:r w:rsidR="005A0ABE">
        <w:rPr>
          <w:rFonts w:cs="Arial"/>
        </w:rPr>
        <w:t xml:space="preserve">131.3, 132.3, 133.2, 135.4, 136.4, 137.4, 139.4, </w:t>
      </w:r>
      <w:r w:rsidR="00860A4C">
        <w:rPr>
          <w:rFonts w:cs="Arial"/>
        </w:rPr>
        <w:t xml:space="preserve">140.4, 141.4, 143.3, 144.3, </w:t>
      </w:r>
      <w:r w:rsidR="00A447D0">
        <w:rPr>
          <w:rFonts w:cs="Arial"/>
        </w:rPr>
        <w:t xml:space="preserve">145.3, 147.3, 148.3, 149.3, 151.4, 152.4, </w:t>
      </w:r>
      <w:r w:rsidR="0037337E">
        <w:rPr>
          <w:rFonts w:cs="Arial"/>
        </w:rPr>
        <w:t xml:space="preserve">153.3, 157.3, 158.3, 159.2, 161.3, </w:t>
      </w:r>
      <w:r w:rsidR="00996603">
        <w:rPr>
          <w:rFonts w:cs="Arial"/>
        </w:rPr>
        <w:t>162.3, 163.2, 165.3, 166.3, 167.2, 169.3, 170.3, 171.2, 173.4, 174.4, 175.4</w:t>
      </w:r>
      <w:r w:rsidR="009D6C91">
        <w:rPr>
          <w:rFonts w:cs="Arial"/>
        </w:rPr>
        <w:t>, 177.4, 178.4, 179.4, 181.3, 182.3, 183.3, 185.3, 186.3, 187.3, 189.4</w:t>
      </w:r>
      <w:r w:rsidR="00685BBE">
        <w:rPr>
          <w:rFonts w:cs="Arial"/>
        </w:rPr>
        <w:t xml:space="preserve">, 190.4, 191.3, 195.3, 196.3, 197.2, 199.3, 200.3, 201.2, 203.3, 204.3, </w:t>
      </w:r>
      <w:r w:rsidR="00C36C22">
        <w:rPr>
          <w:rFonts w:cs="Arial"/>
        </w:rPr>
        <w:t xml:space="preserve">205.2, 207.3, 208.3, 209.2, 211.4, </w:t>
      </w:r>
      <w:r w:rsidR="00463839">
        <w:rPr>
          <w:rFonts w:cs="Arial"/>
        </w:rPr>
        <w:t xml:space="preserve">212.4, 213.4, 215.4, 216.4,217.4, 219.3, 220.3, </w:t>
      </w:r>
      <w:r w:rsidR="00F54EE1">
        <w:rPr>
          <w:rFonts w:cs="Arial"/>
        </w:rPr>
        <w:t>221.3, 223.3, 224.3, 225.3, 227.4, 228.4</w:t>
      </w:r>
      <w:r w:rsidR="00353523">
        <w:rPr>
          <w:rFonts w:cs="Arial"/>
        </w:rPr>
        <w:t>, 229.3</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43BB2268" w14:textId="25681D20" w:rsidR="00353523" w:rsidRDefault="00353523" w:rsidP="00A20435">
      <w:pPr>
        <w:spacing w:before="100" w:beforeAutospacing="1" w:after="100" w:afterAutospacing="1" w:line="360" w:lineRule="auto"/>
        <w:jc w:val="both"/>
        <w:rPr>
          <w:rFonts w:cs="Arial"/>
        </w:rPr>
      </w:pPr>
    </w:p>
    <w:p w14:paraId="2632161D" w14:textId="77777777" w:rsidR="00353523" w:rsidRPr="00A21E52" w:rsidRDefault="00353523" w:rsidP="00A20435">
      <w:pPr>
        <w:spacing w:before="100" w:beforeAutospacing="1" w:after="100" w:afterAutospacing="1" w:line="360" w:lineRule="auto"/>
        <w:jc w:val="both"/>
        <w:rPr>
          <w:rFonts w:cs="Arial"/>
        </w:rPr>
      </w:pPr>
    </w:p>
    <w:p w14:paraId="5E3D3D8E" w14:textId="21F46A09" w:rsidR="003252E4" w:rsidRPr="0055596A" w:rsidRDefault="003252E4" w:rsidP="003252E4">
      <w:pPr>
        <w:pStyle w:val="Corpodetexto2"/>
        <w:tabs>
          <w:tab w:val="left" w:pos="0"/>
        </w:tabs>
        <w:spacing w:before="100" w:beforeAutospacing="1" w:after="100" w:afterAutospacing="1" w:line="360" w:lineRule="auto"/>
        <w:jc w:val="both"/>
        <w:rPr>
          <w:rFonts w:cs="Arial"/>
          <w:b/>
          <w:bCs/>
          <w:sz w:val="28"/>
          <w:szCs w:val="28"/>
        </w:rPr>
      </w:pPr>
      <w:r>
        <w:rPr>
          <w:rFonts w:cs="Arial"/>
          <w:b/>
          <w:bCs/>
          <w:sz w:val="28"/>
          <w:szCs w:val="28"/>
        </w:rPr>
        <w:lastRenderedPageBreak/>
        <w:t>4.4.</w:t>
      </w:r>
      <w:r w:rsidR="004244E0">
        <w:rPr>
          <w:rFonts w:cs="Arial"/>
          <w:b/>
          <w:bCs/>
          <w:sz w:val="28"/>
          <w:szCs w:val="28"/>
        </w:rPr>
        <w:t>7</w:t>
      </w:r>
      <w:r>
        <w:rPr>
          <w:rFonts w:cs="Arial"/>
          <w:b/>
          <w:bCs/>
          <w:sz w:val="28"/>
          <w:szCs w:val="28"/>
        </w:rPr>
        <w:t xml:space="preserve">.2. </w:t>
      </w:r>
      <w:r w:rsidRPr="0055596A">
        <w:rPr>
          <w:rFonts w:cs="Arial"/>
          <w:b/>
          <w:bCs/>
          <w:sz w:val="28"/>
          <w:szCs w:val="28"/>
        </w:rPr>
        <w:t>REPOSIÇÃO DO CERCAMENTO E DAS PLACAS DE SINALIZAÇÃO</w:t>
      </w:r>
    </w:p>
    <w:p w14:paraId="6E6F6300" w14:textId="4072CFB2"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A integridade das cercas e das placas de sinalização deverão ser checadas ao longo de todas as campanhas de manutenção. Assim que identificados os danos, o cercamento e as placas de sinalização, conforme descrito neste </w:t>
      </w:r>
      <w:r>
        <w:rPr>
          <w:rFonts w:cs="Arial"/>
        </w:rPr>
        <w:t>e</w:t>
      </w:r>
      <w:r w:rsidRPr="00A21E52">
        <w:rPr>
          <w:rFonts w:cs="Arial"/>
        </w:rPr>
        <w:t>dital, deverão ser consertadas ou substituídas.</w:t>
      </w:r>
    </w:p>
    <w:p w14:paraId="4B450060" w14:textId="77777777" w:rsidR="0033001F" w:rsidRPr="0033001F" w:rsidRDefault="007375C1" w:rsidP="0033001F">
      <w:pPr>
        <w:spacing w:before="100" w:beforeAutospacing="1" w:after="100" w:afterAutospacing="1" w:line="360" w:lineRule="auto"/>
        <w:jc w:val="both"/>
        <w:rPr>
          <w:rFonts w:cs="Arial"/>
          <w:i/>
          <w:iCs/>
          <w:u w:val="single"/>
        </w:rPr>
      </w:pPr>
      <w:r w:rsidRPr="0090695B">
        <w:rPr>
          <w:rFonts w:cs="Arial"/>
          <w:color w:val="000000" w:themeColor="text1"/>
        </w:rPr>
        <w:t>OBS.:</w:t>
      </w:r>
      <w:r w:rsidRPr="0090695B">
        <w:rPr>
          <w:rFonts w:cs="Arial"/>
          <w:b/>
          <w:bCs/>
          <w:color w:val="000000" w:themeColor="text1"/>
        </w:rPr>
        <w:t xml:space="preserve"> </w:t>
      </w:r>
      <w:r w:rsidRPr="0090695B">
        <w:rPr>
          <w:rFonts w:cs="Arial"/>
          <w:i/>
          <w:iCs/>
          <w:color w:val="000000" w:themeColor="text1"/>
          <w:u w:val="single"/>
        </w:rPr>
        <w:t xml:space="preserve">Considerando as exigências da FUNDAÇÃO RENOVA no que se refere a </w:t>
      </w:r>
      <w:r>
        <w:rPr>
          <w:rFonts w:cs="Arial"/>
          <w:i/>
          <w:iCs/>
          <w:color w:val="000000" w:themeColor="text1"/>
          <w:u w:val="single"/>
        </w:rPr>
        <w:t>manutenção</w:t>
      </w:r>
      <w:r w:rsidRPr="0090695B">
        <w:rPr>
          <w:rFonts w:cs="Arial"/>
          <w:i/>
          <w:iCs/>
          <w:color w:val="000000" w:themeColor="text1"/>
          <w:u w:val="single"/>
        </w:rPr>
        <w:t xml:space="preserve"> de projetos executivos de recuperação vegetal (florestal) (inseridos nos </w:t>
      </w:r>
      <w:proofErr w:type="spellStart"/>
      <w:r w:rsidRPr="0090695B">
        <w:rPr>
          <w:rFonts w:cs="Arial"/>
          <w:i/>
          <w:iCs/>
          <w:color w:val="000000" w:themeColor="text1"/>
          <w:u w:val="single"/>
        </w:rPr>
        <w:t>PIPs</w:t>
      </w:r>
      <w:proofErr w:type="spellEnd"/>
      <w:r w:rsidRPr="0090695B">
        <w:rPr>
          <w:rFonts w:cs="Arial"/>
          <w:i/>
          <w:iCs/>
          <w:color w:val="000000" w:themeColor="text1"/>
          <w:u w:val="single"/>
        </w:rPr>
        <w:t>), a(s) CONTRATADA(S) deverá(</w:t>
      </w:r>
      <w:proofErr w:type="spellStart"/>
      <w:r w:rsidRPr="0090695B">
        <w:rPr>
          <w:rFonts w:cs="Arial"/>
          <w:i/>
          <w:iCs/>
          <w:color w:val="000000" w:themeColor="text1"/>
          <w:u w:val="single"/>
        </w:rPr>
        <w:t>ão</w:t>
      </w:r>
      <w:proofErr w:type="spellEnd"/>
      <w:r w:rsidRPr="0090695B">
        <w:rPr>
          <w:rFonts w:cs="Arial"/>
          <w:i/>
          <w:iCs/>
          <w:color w:val="000000" w:themeColor="text1"/>
          <w:u w:val="single"/>
        </w:rPr>
        <w:t xml:space="preserve">) inserir os custos relativos aos itens </w:t>
      </w:r>
      <w:r w:rsidR="008F1DE0">
        <w:rPr>
          <w:rFonts w:cs="Arial"/>
          <w:i/>
          <w:iCs/>
          <w:color w:val="000000" w:themeColor="text1"/>
          <w:u w:val="single"/>
        </w:rPr>
        <w:t>d</w:t>
      </w:r>
      <w:r w:rsidR="00353523">
        <w:rPr>
          <w:rFonts w:cs="Arial"/>
          <w:i/>
          <w:iCs/>
          <w:color w:val="000000" w:themeColor="text1"/>
          <w:u w:val="single"/>
        </w:rPr>
        <w:t>o</w:t>
      </w:r>
      <w:r w:rsidR="008F1DE0">
        <w:rPr>
          <w:rFonts w:cs="Arial"/>
          <w:i/>
          <w:iCs/>
          <w:color w:val="000000" w:themeColor="text1"/>
          <w:u w:val="single"/>
        </w:rPr>
        <w:t xml:space="preserve"> QQP – Quadro de Quantidades e preços – Itens: </w:t>
      </w:r>
      <w:r>
        <w:rPr>
          <w:rFonts w:cs="Arial"/>
          <w:i/>
          <w:iCs/>
          <w:color w:val="000000" w:themeColor="text1"/>
          <w:u w:val="single"/>
        </w:rPr>
        <w:t xml:space="preserve">3.1, 3,2, 3.3, 41.1, </w:t>
      </w:r>
      <w:r w:rsidRPr="0033001F">
        <w:rPr>
          <w:rFonts w:cs="Arial"/>
          <w:i/>
          <w:iCs/>
          <w:color w:val="000000" w:themeColor="text1"/>
          <w:u w:val="single"/>
        </w:rPr>
        <w:t>41.2, 41.3, 79.1, 79.2, 79.3, 117.1, 117.2, 117.3, 155.1, 155.2, 155.3, 193.1, 193.2, 193.3.</w:t>
      </w:r>
      <w:r w:rsidR="0033001F" w:rsidRPr="0033001F">
        <w:rPr>
          <w:rFonts w:cs="Arial"/>
          <w:i/>
          <w:iCs/>
          <w:color w:val="000000" w:themeColor="text1"/>
          <w:u w:val="single"/>
        </w:rPr>
        <w:t xml:space="preserve"> </w:t>
      </w:r>
      <w:r w:rsidR="0033001F" w:rsidRPr="0033001F">
        <w:rPr>
          <w:rFonts w:cs="Arial"/>
          <w:i/>
          <w:iCs/>
          <w:u w:val="single"/>
        </w:rPr>
        <w:t>do QQP – Quadro de Quantidades e Preços.</w:t>
      </w:r>
    </w:p>
    <w:p w14:paraId="4235DEDA" w14:textId="6FB66994" w:rsidR="003252E4" w:rsidRPr="0055596A"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w:t>
      </w:r>
      <w:r w:rsidR="004244E0">
        <w:rPr>
          <w:rFonts w:ascii="Arial" w:hAnsi="Arial" w:cs="Arial"/>
          <w:b/>
          <w:bCs/>
          <w:sz w:val="28"/>
          <w:szCs w:val="28"/>
        </w:rPr>
        <w:t>7</w:t>
      </w:r>
      <w:r>
        <w:rPr>
          <w:rFonts w:ascii="Arial" w:hAnsi="Arial" w:cs="Arial"/>
          <w:b/>
          <w:bCs/>
          <w:sz w:val="28"/>
          <w:szCs w:val="28"/>
        </w:rPr>
        <w:t>.3</w:t>
      </w:r>
      <w:r w:rsidRPr="0055596A">
        <w:rPr>
          <w:rFonts w:ascii="Arial" w:hAnsi="Arial" w:cs="Arial"/>
          <w:b/>
          <w:bCs/>
          <w:sz w:val="28"/>
          <w:szCs w:val="28"/>
        </w:rPr>
        <w:t>. CONTROLE DE FORMIGAS CORTADEIRAS</w:t>
      </w:r>
    </w:p>
    <w:p w14:paraId="27B321BF" w14:textId="28E96C15"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A manutenção de formigas cortadeiras deverá ser a mesma proposta para a implantação e deverá ocorrer na mesma periodicidade das campanhas de manutenção. Caso ao término da modalidade de recuperação vegetal nativa implantada, se verifique que a intensidade de ocorrência das formigas não reduziu em função do controle já aplicado, as rondas deverão permanecer na mesma intensidade até que se constate o declínio e nessa situação, as campanhas de controle devem permanecer continuamente.</w:t>
      </w:r>
    </w:p>
    <w:p w14:paraId="742426D7" w14:textId="09B43868" w:rsidR="00CF17BC" w:rsidRDefault="00CF17BC" w:rsidP="00CF17BC">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Pr>
          <w:rFonts w:cs="Arial"/>
        </w:rPr>
        <w:t>itens 5.</w:t>
      </w:r>
      <w:r w:rsidR="00F44AC8">
        <w:rPr>
          <w:rFonts w:cs="Arial"/>
        </w:rPr>
        <w:t>2</w:t>
      </w:r>
      <w:r>
        <w:rPr>
          <w:rFonts w:cs="Arial"/>
        </w:rPr>
        <w:t>, 6.</w:t>
      </w:r>
      <w:r w:rsidR="00F44AC8">
        <w:rPr>
          <w:rFonts w:cs="Arial"/>
        </w:rPr>
        <w:t>2</w:t>
      </w:r>
      <w:r>
        <w:rPr>
          <w:rFonts w:cs="Arial"/>
        </w:rPr>
        <w:t>, 7.</w:t>
      </w:r>
      <w:r w:rsidR="00F44AC8">
        <w:rPr>
          <w:rFonts w:cs="Arial"/>
        </w:rPr>
        <w:t>1</w:t>
      </w:r>
      <w:r>
        <w:rPr>
          <w:rFonts w:cs="Arial"/>
        </w:rPr>
        <w:t>, 9.</w:t>
      </w:r>
      <w:r w:rsidR="00F44AC8">
        <w:rPr>
          <w:rFonts w:cs="Arial"/>
        </w:rPr>
        <w:t>2</w:t>
      </w:r>
      <w:r>
        <w:rPr>
          <w:rFonts w:cs="Arial"/>
        </w:rPr>
        <w:t>, 10.</w:t>
      </w:r>
      <w:r w:rsidR="00F44AC8">
        <w:rPr>
          <w:rFonts w:cs="Arial"/>
        </w:rPr>
        <w:t>2</w:t>
      </w:r>
      <w:r>
        <w:rPr>
          <w:rFonts w:cs="Arial"/>
        </w:rPr>
        <w:t>, 11.</w:t>
      </w:r>
      <w:r w:rsidR="00233B77">
        <w:rPr>
          <w:rFonts w:cs="Arial"/>
        </w:rPr>
        <w:t>1</w:t>
      </w:r>
      <w:r>
        <w:rPr>
          <w:rFonts w:cs="Arial"/>
        </w:rPr>
        <w:t>, 13.</w:t>
      </w:r>
      <w:r w:rsidR="00233B77">
        <w:rPr>
          <w:rFonts w:cs="Arial"/>
        </w:rPr>
        <w:t>2</w:t>
      </w:r>
      <w:r>
        <w:rPr>
          <w:rFonts w:cs="Arial"/>
        </w:rPr>
        <w:t>, 14.</w:t>
      </w:r>
      <w:r w:rsidR="00233B77">
        <w:rPr>
          <w:rFonts w:cs="Arial"/>
        </w:rPr>
        <w:t>2</w:t>
      </w:r>
      <w:r>
        <w:rPr>
          <w:rFonts w:cs="Arial"/>
        </w:rPr>
        <w:t>, 15.</w:t>
      </w:r>
      <w:r w:rsidR="00233B77">
        <w:rPr>
          <w:rFonts w:cs="Arial"/>
        </w:rPr>
        <w:t>1</w:t>
      </w:r>
      <w:r>
        <w:rPr>
          <w:rFonts w:cs="Arial"/>
        </w:rPr>
        <w:t>, 17.</w:t>
      </w:r>
      <w:r w:rsidR="00233B77">
        <w:rPr>
          <w:rFonts w:cs="Arial"/>
        </w:rPr>
        <w:t>2</w:t>
      </w:r>
      <w:r>
        <w:rPr>
          <w:rFonts w:cs="Arial"/>
        </w:rPr>
        <w:t>, 18.</w:t>
      </w:r>
      <w:r w:rsidR="00233B77">
        <w:rPr>
          <w:rFonts w:cs="Arial"/>
        </w:rPr>
        <w:t>2</w:t>
      </w:r>
      <w:r>
        <w:rPr>
          <w:rFonts w:cs="Arial"/>
        </w:rPr>
        <w:t>, 19.</w:t>
      </w:r>
      <w:r w:rsidR="00233B77">
        <w:rPr>
          <w:rFonts w:cs="Arial"/>
        </w:rPr>
        <w:t>1</w:t>
      </w:r>
      <w:r>
        <w:rPr>
          <w:rFonts w:cs="Arial"/>
        </w:rPr>
        <w:t>, 21.</w:t>
      </w:r>
      <w:r w:rsidR="000F4549">
        <w:rPr>
          <w:rFonts w:cs="Arial"/>
        </w:rPr>
        <w:t>3</w:t>
      </w:r>
      <w:r>
        <w:rPr>
          <w:rFonts w:cs="Arial"/>
        </w:rPr>
        <w:t>, 22.</w:t>
      </w:r>
      <w:r w:rsidR="000F4549">
        <w:rPr>
          <w:rFonts w:cs="Arial"/>
        </w:rPr>
        <w:t>3</w:t>
      </w:r>
      <w:r>
        <w:rPr>
          <w:rFonts w:cs="Arial"/>
        </w:rPr>
        <w:t>, 23.</w:t>
      </w:r>
      <w:r w:rsidR="000F4549">
        <w:rPr>
          <w:rFonts w:cs="Arial"/>
        </w:rPr>
        <w:t>3</w:t>
      </w:r>
      <w:r>
        <w:rPr>
          <w:rFonts w:cs="Arial"/>
        </w:rPr>
        <w:t>, 25.</w:t>
      </w:r>
      <w:r w:rsidR="000F4549">
        <w:rPr>
          <w:rFonts w:cs="Arial"/>
        </w:rPr>
        <w:t>3</w:t>
      </w:r>
      <w:r>
        <w:rPr>
          <w:rFonts w:cs="Arial"/>
        </w:rPr>
        <w:t>, 26.</w:t>
      </w:r>
      <w:r w:rsidR="000F4549">
        <w:rPr>
          <w:rFonts w:cs="Arial"/>
        </w:rPr>
        <w:t>3</w:t>
      </w:r>
      <w:r>
        <w:rPr>
          <w:rFonts w:cs="Arial"/>
        </w:rPr>
        <w:t>, 27.</w:t>
      </w:r>
      <w:r w:rsidR="00ED5535">
        <w:rPr>
          <w:rFonts w:cs="Arial"/>
        </w:rPr>
        <w:t>3</w:t>
      </w:r>
      <w:r>
        <w:rPr>
          <w:rFonts w:cs="Arial"/>
        </w:rPr>
        <w:t>, 29.</w:t>
      </w:r>
      <w:r w:rsidR="00ED5535">
        <w:rPr>
          <w:rFonts w:cs="Arial"/>
        </w:rPr>
        <w:t>2</w:t>
      </w:r>
      <w:r>
        <w:rPr>
          <w:rFonts w:cs="Arial"/>
        </w:rPr>
        <w:t>, 30.</w:t>
      </w:r>
      <w:r w:rsidR="00ED5535">
        <w:rPr>
          <w:rFonts w:cs="Arial"/>
        </w:rPr>
        <w:t>2</w:t>
      </w:r>
      <w:r>
        <w:rPr>
          <w:rFonts w:cs="Arial"/>
        </w:rPr>
        <w:t>, 31.</w:t>
      </w:r>
      <w:r w:rsidR="00ED5535">
        <w:rPr>
          <w:rFonts w:cs="Arial"/>
        </w:rPr>
        <w:t>2</w:t>
      </w:r>
      <w:r>
        <w:rPr>
          <w:rFonts w:cs="Arial"/>
        </w:rPr>
        <w:t>, 33.</w:t>
      </w:r>
      <w:r w:rsidR="00ED5535">
        <w:rPr>
          <w:rFonts w:cs="Arial"/>
        </w:rPr>
        <w:t>2</w:t>
      </w:r>
      <w:r>
        <w:rPr>
          <w:rFonts w:cs="Arial"/>
        </w:rPr>
        <w:t>, 34.</w:t>
      </w:r>
      <w:r w:rsidR="00ED5535">
        <w:rPr>
          <w:rFonts w:cs="Arial"/>
        </w:rPr>
        <w:t>2</w:t>
      </w:r>
      <w:r>
        <w:rPr>
          <w:rFonts w:cs="Arial"/>
        </w:rPr>
        <w:t>, 35.</w:t>
      </w:r>
      <w:r w:rsidR="00AA6EC1">
        <w:rPr>
          <w:rFonts w:cs="Arial"/>
        </w:rPr>
        <w:t>2</w:t>
      </w:r>
      <w:r>
        <w:rPr>
          <w:rFonts w:cs="Arial"/>
        </w:rPr>
        <w:t>, 37.</w:t>
      </w:r>
      <w:r w:rsidR="00AA6EC1">
        <w:rPr>
          <w:rFonts w:cs="Arial"/>
        </w:rPr>
        <w:t>3</w:t>
      </w:r>
      <w:r>
        <w:rPr>
          <w:rFonts w:cs="Arial"/>
        </w:rPr>
        <w:t>, 38.</w:t>
      </w:r>
      <w:r w:rsidR="00AA6EC1">
        <w:rPr>
          <w:rFonts w:cs="Arial"/>
        </w:rPr>
        <w:t>3</w:t>
      </w:r>
      <w:r>
        <w:rPr>
          <w:rFonts w:cs="Arial"/>
        </w:rPr>
        <w:t>, 39.</w:t>
      </w:r>
      <w:r w:rsidR="00AA6EC1">
        <w:rPr>
          <w:rFonts w:cs="Arial"/>
        </w:rPr>
        <w:t>2</w:t>
      </w:r>
      <w:r>
        <w:rPr>
          <w:rFonts w:cs="Arial"/>
        </w:rPr>
        <w:t>, 43.</w:t>
      </w:r>
      <w:r w:rsidR="00EB0C13">
        <w:rPr>
          <w:rFonts w:cs="Arial"/>
        </w:rPr>
        <w:t>2</w:t>
      </w:r>
      <w:r>
        <w:rPr>
          <w:rFonts w:cs="Arial"/>
        </w:rPr>
        <w:t>, 44.</w:t>
      </w:r>
      <w:r w:rsidR="00EB0C13">
        <w:rPr>
          <w:rFonts w:cs="Arial"/>
        </w:rPr>
        <w:t>2</w:t>
      </w:r>
      <w:r>
        <w:rPr>
          <w:rFonts w:cs="Arial"/>
        </w:rPr>
        <w:t>, 45.</w:t>
      </w:r>
      <w:r w:rsidR="00EB0C13">
        <w:rPr>
          <w:rFonts w:cs="Arial"/>
        </w:rPr>
        <w:t>1</w:t>
      </w:r>
      <w:r>
        <w:rPr>
          <w:rFonts w:cs="Arial"/>
        </w:rPr>
        <w:t>, 47.</w:t>
      </w:r>
      <w:r w:rsidR="00EB0C13">
        <w:rPr>
          <w:rFonts w:cs="Arial"/>
        </w:rPr>
        <w:t>2</w:t>
      </w:r>
      <w:r>
        <w:rPr>
          <w:rFonts w:cs="Arial"/>
        </w:rPr>
        <w:t>, 48.</w:t>
      </w:r>
      <w:r w:rsidR="00EB0C13">
        <w:rPr>
          <w:rFonts w:cs="Arial"/>
        </w:rPr>
        <w:t>2</w:t>
      </w:r>
      <w:r>
        <w:rPr>
          <w:rFonts w:cs="Arial"/>
        </w:rPr>
        <w:t>, 49.</w:t>
      </w:r>
      <w:r w:rsidR="00EB0C13">
        <w:rPr>
          <w:rFonts w:cs="Arial"/>
        </w:rPr>
        <w:t>1</w:t>
      </w:r>
      <w:r>
        <w:rPr>
          <w:rFonts w:cs="Arial"/>
        </w:rPr>
        <w:t>, 51.</w:t>
      </w:r>
      <w:r w:rsidR="00EB0C13">
        <w:rPr>
          <w:rFonts w:cs="Arial"/>
        </w:rPr>
        <w:t>2</w:t>
      </w:r>
      <w:r>
        <w:rPr>
          <w:rFonts w:cs="Arial"/>
        </w:rPr>
        <w:t>, 52.</w:t>
      </w:r>
      <w:r w:rsidR="007D29FE">
        <w:rPr>
          <w:rFonts w:cs="Arial"/>
        </w:rPr>
        <w:t>2</w:t>
      </w:r>
      <w:r>
        <w:rPr>
          <w:rFonts w:cs="Arial"/>
        </w:rPr>
        <w:t>, 53.</w:t>
      </w:r>
      <w:r w:rsidR="007D29FE">
        <w:rPr>
          <w:rFonts w:cs="Arial"/>
        </w:rPr>
        <w:t>1</w:t>
      </w:r>
      <w:r>
        <w:rPr>
          <w:rFonts w:cs="Arial"/>
        </w:rPr>
        <w:t>, 55.</w:t>
      </w:r>
      <w:r w:rsidR="007D29FE">
        <w:rPr>
          <w:rFonts w:cs="Arial"/>
        </w:rPr>
        <w:t>2</w:t>
      </w:r>
      <w:r>
        <w:rPr>
          <w:rFonts w:cs="Arial"/>
        </w:rPr>
        <w:t>, 56.</w:t>
      </w:r>
      <w:r w:rsidR="007D29FE">
        <w:rPr>
          <w:rFonts w:cs="Arial"/>
        </w:rPr>
        <w:t>2</w:t>
      </w:r>
      <w:r>
        <w:rPr>
          <w:rFonts w:cs="Arial"/>
        </w:rPr>
        <w:t>, 57.</w:t>
      </w:r>
      <w:r w:rsidR="007D29FE">
        <w:rPr>
          <w:rFonts w:cs="Arial"/>
        </w:rPr>
        <w:t>1</w:t>
      </w:r>
      <w:r>
        <w:rPr>
          <w:rFonts w:cs="Arial"/>
        </w:rPr>
        <w:t>, 59.</w:t>
      </w:r>
      <w:r w:rsidR="007D29FE">
        <w:rPr>
          <w:rFonts w:cs="Arial"/>
        </w:rPr>
        <w:t>3</w:t>
      </w:r>
      <w:r>
        <w:rPr>
          <w:rFonts w:cs="Arial"/>
        </w:rPr>
        <w:t>, 60.</w:t>
      </w:r>
      <w:r w:rsidR="007D29FE">
        <w:rPr>
          <w:rFonts w:cs="Arial"/>
        </w:rPr>
        <w:t>3</w:t>
      </w:r>
      <w:r>
        <w:rPr>
          <w:rFonts w:cs="Arial"/>
        </w:rPr>
        <w:t>, 61.</w:t>
      </w:r>
      <w:r w:rsidR="007D29FE">
        <w:rPr>
          <w:rFonts w:cs="Arial"/>
        </w:rPr>
        <w:t>3</w:t>
      </w:r>
      <w:r>
        <w:rPr>
          <w:rFonts w:cs="Arial"/>
        </w:rPr>
        <w:t>, 63.</w:t>
      </w:r>
      <w:r w:rsidR="00D46FFD">
        <w:rPr>
          <w:rFonts w:cs="Arial"/>
        </w:rPr>
        <w:t>3</w:t>
      </w:r>
      <w:r>
        <w:rPr>
          <w:rFonts w:cs="Arial"/>
        </w:rPr>
        <w:t>, 64.</w:t>
      </w:r>
      <w:r w:rsidR="00D46FFD">
        <w:rPr>
          <w:rFonts w:cs="Arial"/>
        </w:rPr>
        <w:t>3</w:t>
      </w:r>
      <w:r>
        <w:rPr>
          <w:rFonts w:cs="Arial"/>
        </w:rPr>
        <w:t>, 65.</w:t>
      </w:r>
      <w:r w:rsidR="00D46FFD">
        <w:rPr>
          <w:rFonts w:cs="Arial"/>
        </w:rPr>
        <w:t>3</w:t>
      </w:r>
      <w:r>
        <w:rPr>
          <w:rFonts w:cs="Arial"/>
        </w:rPr>
        <w:t>, 67.</w:t>
      </w:r>
      <w:r w:rsidR="00D46FFD">
        <w:rPr>
          <w:rFonts w:cs="Arial"/>
        </w:rPr>
        <w:t>2</w:t>
      </w:r>
      <w:r>
        <w:rPr>
          <w:rFonts w:cs="Arial"/>
        </w:rPr>
        <w:t>, 68.</w:t>
      </w:r>
      <w:r w:rsidR="00E532BD">
        <w:rPr>
          <w:rFonts w:cs="Arial"/>
        </w:rPr>
        <w:t>2</w:t>
      </w:r>
      <w:r>
        <w:rPr>
          <w:rFonts w:cs="Arial"/>
        </w:rPr>
        <w:t>, 69.</w:t>
      </w:r>
      <w:r w:rsidR="00E532BD">
        <w:rPr>
          <w:rFonts w:cs="Arial"/>
        </w:rPr>
        <w:t>2</w:t>
      </w:r>
      <w:r>
        <w:rPr>
          <w:rFonts w:cs="Arial"/>
        </w:rPr>
        <w:t>, 71.</w:t>
      </w:r>
      <w:r w:rsidR="00E532BD">
        <w:rPr>
          <w:rFonts w:cs="Arial"/>
        </w:rPr>
        <w:t>2</w:t>
      </w:r>
      <w:r>
        <w:rPr>
          <w:rFonts w:cs="Arial"/>
        </w:rPr>
        <w:t>, 72.</w:t>
      </w:r>
      <w:r w:rsidR="00E532BD">
        <w:rPr>
          <w:rFonts w:cs="Arial"/>
        </w:rPr>
        <w:t>2</w:t>
      </w:r>
      <w:r>
        <w:rPr>
          <w:rFonts w:cs="Arial"/>
        </w:rPr>
        <w:t>, 73.</w:t>
      </w:r>
      <w:r w:rsidR="00E532BD">
        <w:rPr>
          <w:rFonts w:cs="Arial"/>
        </w:rPr>
        <w:t>2</w:t>
      </w:r>
      <w:r>
        <w:rPr>
          <w:rFonts w:cs="Arial"/>
        </w:rPr>
        <w:t>, 75.</w:t>
      </w:r>
      <w:r w:rsidR="00E532BD">
        <w:rPr>
          <w:rFonts w:cs="Arial"/>
        </w:rPr>
        <w:t>3</w:t>
      </w:r>
      <w:r>
        <w:rPr>
          <w:rFonts w:cs="Arial"/>
        </w:rPr>
        <w:t>, 76.</w:t>
      </w:r>
      <w:r w:rsidR="00E532BD">
        <w:rPr>
          <w:rFonts w:cs="Arial"/>
        </w:rPr>
        <w:t>3</w:t>
      </w:r>
      <w:r>
        <w:rPr>
          <w:rFonts w:cs="Arial"/>
        </w:rPr>
        <w:t>, 77.</w:t>
      </w:r>
      <w:r w:rsidR="00E532BD">
        <w:rPr>
          <w:rFonts w:cs="Arial"/>
        </w:rPr>
        <w:t>2</w:t>
      </w:r>
      <w:r>
        <w:rPr>
          <w:rFonts w:cs="Arial"/>
        </w:rPr>
        <w:t>, 81.</w:t>
      </w:r>
      <w:r w:rsidR="00F133F9">
        <w:rPr>
          <w:rFonts w:cs="Arial"/>
        </w:rPr>
        <w:t>2</w:t>
      </w:r>
      <w:r>
        <w:rPr>
          <w:rFonts w:cs="Arial"/>
        </w:rPr>
        <w:t>, 82.</w:t>
      </w:r>
      <w:r w:rsidR="00F133F9">
        <w:rPr>
          <w:rFonts w:cs="Arial"/>
        </w:rPr>
        <w:t>2</w:t>
      </w:r>
      <w:r>
        <w:rPr>
          <w:rFonts w:cs="Arial"/>
        </w:rPr>
        <w:t>, 83.</w:t>
      </w:r>
      <w:r w:rsidR="00F133F9">
        <w:rPr>
          <w:rFonts w:cs="Arial"/>
        </w:rPr>
        <w:t>1</w:t>
      </w:r>
      <w:r>
        <w:rPr>
          <w:rFonts w:cs="Arial"/>
        </w:rPr>
        <w:t>, 85.</w:t>
      </w:r>
      <w:r w:rsidR="00F133F9">
        <w:rPr>
          <w:rFonts w:cs="Arial"/>
        </w:rPr>
        <w:t>2</w:t>
      </w:r>
      <w:r>
        <w:rPr>
          <w:rFonts w:cs="Arial"/>
        </w:rPr>
        <w:t>, 86.</w:t>
      </w:r>
      <w:r w:rsidR="00F133F9">
        <w:rPr>
          <w:rFonts w:cs="Arial"/>
        </w:rPr>
        <w:t>2</w:t>
      </w:r>
      <w:r>
        <w:rPr>
          <w:rFonts w:cs="Arial"/>
        </w:rPr>
        <w:t>, 87.</w:t>
      </w:r>
      <w:r w:rsidR="00F133F9">
        <w:rPr>
          <w:rFonts w:cs="Arial"/>
        </w:rPr>
        <w:t>1</w:t>
      </w:r>
      <w:r>
        <w:rPr>
          <w:rFonts w:cs="Arial"/>
        </w:rPr>
        <w:t>, 89.</w:t>
      </w:r>
      <w:r w:rsidR="00F133F9">
        <w:rPr>
          <w:rFonts w:cs="Arial"/>
        </w:rPr>
        <w:t>2</w:t>
      </w:r>
      <w:r>
        <w:rPr>
          <w:rFonts w:cs="Arial"/>
        </w:rPr>
        <w:t>, 90.</w:t>
      </w:r>
      <w:r w:rsidR="00F133F9">
        <w:rPr>
          <w:rFonts w:cs="Arial"/>
        </w:rPr>
        <w:t>2</w:t>
      </w:r>
      <w:r>
        <w:rPr>
          <w:rFonts w:cs="Arial"/>
        </w:rPr>
        <w:t>, 91.</w:t>
      </w:r>
      <w:r w:rsidR="00F133F9">
        <w:rPr>
          <w:rFonts w:cs="Arial"/>
        </w:rPr>
        <w:t>1</w:t>
      </w:r>
      <w:r>
        <w:rPr>
          <w:rFonts w:cs="Arial"/>
        </w:rPr>
        <w:t>, 93.</w:t>
      </w:r>
      <w:r w:rsidR="00C6259E">
        <w:rPr>
          <w:rFonts w:cs="Arial"/>
        </w:rPr>
        <w:t>2</w:t>
      </w:r>
      <w:r>
        <w:rPr>
          <w:rFonts w:cs="Arial"/>
        </w:rPr>
        <w:t>, 94.</w:t>
      </w:r>
      <w:r w:rsidR="00C6259E">
        <w:rPr>
          <w:rFonts w:cs="Arial"/>
        </w:rPr>
        <w:t>2</w:t>
      </w:r>
      <w:r>
        <w:rPr>
          <w:rFonts w:cs="Arial"/>
        </w:rPr>
        <w:t>, 95.</w:t>
      </w:r>
      <w:r w:rsidR="00C6259E">
        <w:rPr>
          <w:rFonts w:cs="Arial"/>
        </w:rPr>
        <w:t>1</w:t>
      </w:r>
      <w:r>
        <w:rPr>
          <w:rFonts w:cs="Arial"/>
        </w:rPr>
        <w:t>, 97.</w:t>
      </w:r>
      <w:r w:rsidR="00C6259E">
        <w:rPr>
          <w:rFonts w:cs="Arial"/>
        </w:rPr>
        <w:t>3</w:t>
      </w:r>
      <w:r>
        <w:rPr>
          <w:rFonts w:cs="Arial"/>
        </w:rPr>
        <w:t>, 98.</w:t>
      </w:r>
      <w:r w:rsidR="00C6259E">
        <w:rPr>
          <w:rFonts w:cs="Arial"/>
        </w:rPr>
        <w:t>3</w:t>
      </w:r>
      <w:r>
        <w:rPr>
          <w:rFonts w:cs="Arial"/>
        </w:rPr>
        <w:t>, 99.</w:t>
      </w:r>
      <w:r w:rsidR="00C6259E">
        <w:rPr>
          <w:rFonts w:cs="Arial"/>
        </w:rPr>
        <w:t>3</w:t>
      </w:r>
      <w:r>
        <w:rPr>
          <w:rFonts w:cs="Arial"/>
        </w:rPr>
        <w:t>, 101.</w:t>
      </w:r>
      <w:r w:rsidR="00C6259E">
        <w:rPr>
          <w:rFonts w:cs="Arial"/>
        </w:rPr>
        <w:t>3</w:t>
      </w:r>
      <w:r>
        <w:rPr>
          <w:rFonts w:cs="Arial"/>
        </w:rPr>
        <w:t>, 102.</w:t>
      </w:r>
      <w:r w:rsidR="00D171DA">
        <w:rPr>
          <w:rFonts w:cs="Arial"/>
        </w:rPr>
        <w:t>3</w:t>
      </w:r>
      <w:r>
        <w:rPr>
          <w:rFonts w:cs="Arial"/>
        </w:rPr>
        <w:t>, 103.</w:t>
      </w:r>
      <w:r w:rsidR="00D171DA">
        <w:rPr>
          <w:rFonts w:cs="Arial"/>
        </w:rPr>
        <w:t>3</w:t>
      </w:r>
      <w:r>
        <w:rPr>
          <w:rFonts w:cs="Arial"/>
        </w:rPr>
        <w:t>, 105.</w:t>
      </w:r>
      <w:r w:rsidR="00D171DA">
        <w:rPr>
          <w:rFonts w:cs="Arial"/>
        </w:rPr>
        <w:t>2</w:t>
      </w:r>
      <w:r>
        <w:rPr>
          <w:rFonts w:cs="Arial"/>
        </w:rPr>
        <w:t>, 106.</w:t>
      </w:r>
      <w:r w:rsidR="00D171DA">
        <w:rPr>
          <w:rFonts w:cs="Arial"/>
        </w:rPr>
        <w:t>2</w:t>
      </w:r>
      <w:r>
        <w:rPr>
          <w:rFonts w:cs="Arial"/>
        </w:rPr>
        <w:t>, 107.</w:t>
      </w:r>
      <w:r w:rsidR="00D171DA">
        <w:rPr>
          <w:rFonts w:cs="Arial"/>
        </w:rPr>
        <w:t>2</w:t>
      </w:r>
      <w:r>
        <w:rPr>
          <w:rFonts w:cs="Arial"/>
        </w:rPr>
        <w:t>, 109.</w:t>
      </w:r>
      <w:r w:rsidR="00D171DA">
        <w:rPr>
          <w:rFonts w:cs="Arial"/>
        </w:rPr>
        <w:t>2</w:t>
      </w:r>
      <w:r>
        <w:rPr>
          <w:rFonts w:cs="Arial"/>
        </w:rPr>
        <w:t>, 110.</w:t>
      </w:r>
      <w:r w:rsidR="00D171DA">
        <w:rPr>
          <w:rFonts w:cs="Arial"/>
        </w:rPr>
        <w:t>2</w:t>
      </w:r>
      <w:r>
        <w:rPr>
          <w:rFonts w:cs="Arial"/>
        </w:rPr>
        <w:t>, 111.</w:t>
      </w:r>
      <w:r w:rsidR="00D171DA">
        <w:rPr>
          <w:rFonts w:cs="Arial"/>
        </w:rPr>
        <w:t>2</w:t>
      </w:r>
      <w:r>
        <w:rPr>
          <w:rFonts w:cs="Arial"/>
        </w:rPr>
        <w:t>, 113.</w:t>
      </w:r>
      <w:r w:rsidR="00F85D15">
        <w:rPr>
          <w:rFonts w:cs="Arial"/>
        </w:rPr>
        <w:t>3</w:t>
      </w:r>
      <w:r>
        <w:rPr>
          <w:rFonts w:cs="Arial"/>
        </w:rPr>
        <w:t>, 114.</w:t>
      </w:r>
      <w:r w:rsidR="00F85D15">
        <w:rPr>
          <w:rFonts w:cs="Arial"/>
        </w:rPr>
        <w:t>3</w:t>
      </w:r>
      <w:r>
        <w:rPr>
          <w:rFonts w:cs="Arial"/>
        </w:rPr>
        <w:t>, 115.</w:t>
      </w:r>
      <w:r w:rsidR="00F85D15">
        <w:rPr>
          <w:rFonts w:cs="Arial"/>
        </w:rPr>
        <w:t>2</w:t>
      </w:r>
      <w:r>
        <w:rPr>
          <w:rFonts w:cs="Arial"/>
        </w:rPr>
        <w:t>, 119.</w:t>
      </w:r>
      <w:r w:rsidR="00F85D15">
        <w:rPr>
          <w:rFonts w:cs="Arial"/>
        </w:rPr>
        <w:t>2</w:t>
      </w:r>
      <w:r>
        <w:rPr>
          <w:rFonts w:cs="Arial"/>
        </w:rPr>
        <w:t>, 120.</w:t>
      </w:r>
      <w:r w:rsidR="00F85D15">
        <w:rPr>
          <w:rFonts w:cs="Arial"/>
        </w:rPr>
        <w:t>2</w:t>
      </w:r>
      <w:r>
        <w:rPr>
          <w:rFonts w:cs="Arial"/>
        </w:rPr>
        <w:t>, 121.</w:t>
      </w:r>
      <w:r w:rsidR="00E4724A">
        <w:rPr>
          <w:rFonts w:cs="Arial"/>
        </w:rPr>
        <w:t>1</w:t>
      </w:r>
      <w:r>
        <w:rPr>
          <w:rFonts w:cs="Arial"/>
        </w:rPr>
        <w:t>, 123.</w:t>
      </w:r>
      <w:r w:rsidR="00E4724A">
        <w:rPr>
          <w:rFonts w:cs="Arial"/>
        </w:rPr>
        <w:t>2</w:t>
      </w:r>
      <w:r>
        <w:rPr>
          <w:rFonts w:cs="Arial"/>
        </w:rPr>
        <w:t>, 124.</w:t>
      </w:r>
      <w:r w:rsidR="00E4724A">
        <w:rPr>
          <w:rFonts w:cs="Arial"/>
        </w:rPr>
        <w:t>2</w:t>
      </w:r>
      <w:r>
        <w:rPr>
          <w:rFonts w:cs="Arial"/>
        </w:rPr>
        <w:t>, 125.</w:t>
      </w:r>
      <w:r w:rsidR="00E4724A">
        <w:rPr>
          <w:rFonts w:cs="Arial"/>
        </w:rPr>
        <w:t>1</w:t>
      </w:r>
      <w:r>
        <w:rPr>
          <w:rFonts w:cs="Arial"/>
        </w:rPr>
        <w:t>, 127.</w:t>
      </w:r>
      <w:r w:rsidR="00E4724A">
        <w:rPr>
          <w:rFonts w:cs="Arial"/>
        </w:rPr>
        <w:t>2</w:t>
      </w:r>
      <w:r>
        <w:rPr>
          <w:rFonts w:cs="Arial"/>
        </w:rPr>
        <w:t>, 128.3</w:t>
      </w:r>
      <w:r w:rsidR="00E4724A">
        <w:rPr>
          <w:rFonts w:cs="Arial"/>
        </w:rPr>
        <w:t>2</w:t>
      </w:r>
      <w:r>
        <w:rPr>
          <w:rFonts w:cs="Arial"/>
        </w:rPr>
        <w:t>, 129.</w:t>
      </w:r>
      <w:r w:rsidR="00E4724A">
        <w:rPr>
          <w:rFonts w:cs="Arial"/>
        </w:rPr>
        <w:t>1</w:t>
      </w:r>
      <w:r>
        <w:rPr>
          <w:rFonts w:cs="Arial"/>
        </w:rPr>
        <w:t>, 131.</w:t>
      </w:r>
      <w:r w:rsidR="00E4724A">
        <w:rPr>
          <w:rFonts w:cs="Arial"/>
        </w:rPr>
        <w:t>2</w:t>
      </w:r>
      <w:r>
        <w:rPr>
          <w:rFonts w:cs="Arial"/>
        </w:rPr>
        <w:t>, 132.</w:t>
      </w:r>
      <w:r w:rsidR="00E4724A">
        <w:rPr>
          <w:rFonts w:cs="Arial"/>
        </w:rPr>
        <w:t>2</w:t>
      </w:r>
      <w:r>
        <w:rPr>
          <w:rFonts w:cs="Arial"/>
        </w:rPr>
        <w:t>, 133.</w:t>
      </w:r>
      <w:r w:rsidR="00E4724A">
        <w:rPr>
          <w:rFonts w:cs="Arial"/>
        </w:rPr>
        <w:t>1</w:t>
      </w:r>
      <w:r>
        <w:rPr>
          <w:rFonts w:cs="Arial"/>
        </w:rPr>
        <w:t>, 135.</w:t>
      </w:r>
      <w:r w:rsidR="00E4724A">
        <w:rPr>
          <w:rFonts w:cs="Arial"/>
        </w:rPr>
        <w:t>3</w:t>
      </w:r>
      <w:r>
        <w:rPr>
          <w:rFonts w:cs="Arial"/>
        </w:rPr>
        <w:t>, 136.</w:t>
      </w:r>
      <w:r w:rsidR="00E4724A">
        <w:rPr>
          <w:rFonts w:cs="Arial"/>
        </w:rPr>
        <w:t>3</w:t>
      </w:r>
      <w:r>
        <w:rPr>
          <w:rFonts w:cs="Arial"/>
        </w:rPr>
        <w:t>, 137.</w:t>
      </w:r>
      <w:r w:rsidR="00E4724A">
        <w:rPr>
          <w:rFonts w:cs="Arial"/>
        </w:rPr>
        <w:t>3</w:t>
      </w:r>
      <w:r>
        <w:rPr>
          <w:rFonts w:cs="Arial"/>
        </w:rPr>
        <w:t>, 139.</w:t>
      </w:r>
      <w:r w:rsidR="00E4724A">
        <w:rPr>
          <w:rFonts w:cs="Arial"/>
        </w:rPr>
        <w:t>3</w:t>
      </w:r>
      <w:r>
        <w:rPr>
          <w:rFonts w:cs="Arial"/>
        </w:rPr>
        <w:t>, 140.</w:t>
      </w:r>
      <w:r w:rsidR="00E4724A">
        <w:rPr>
          <w:rFonts w:cs="Arial"/>
        </w:rPr>
        <w:t>3</w:t>
      </w:r>
      <w:r>
        <w:rPr>
          <w:rFonts w:cs="Arial"/>
        </w:rPr>
        <w:t>, 141.</w:t>
      </w:r>
      <w:r w:rsidR="00E4724A">
        <w:rPr>
          <w:rFonts w:cs="Arial"/>
        </w:rPr>
        <w:t>3</w:t>
      </w:r>
      <w:r>
        <w:rPr>
          <w:rFonts w:cs="Arial"/>
        </w:rPr>
        <w:t>, 143.</w:t>
      </w:r>
      <w:r w:rsidR="00AF177D">
        <w:rPr>
          <w:rFonts w:cs="Arial"/>
        </w:rPr>
        <w:t>2</w:t>
      </w:r>
      <w:r>
        <w:rPr>
          <w:rFonts w:cs="Arial"/>
        </w:rPr>
        <w:t>, 144.</w:t>
      </w:r>
      <w:r w:rsidR="00AF177D">
        <w:rPr>
          <w:rFonts w:cs="Arial"/>
        </w:rPr>
        <w:t>2</w:t>
      </w:r>
      <w:r>
        <w:rPr>
          <w:rFonts w:cs="Arial"/>
        </w:rPr>
        <w:t>, 145.</w:t>
      </w:r>
      <w:r w:rsidR="00AF177D">
        <w:rPr>
          <w:rFonts w:cs="Arial"/>
        </w:rPr>
        <w:t>2</w:t>
      </w:r>
      <w:r>
        <w:rPr>
          <w:rFonts w:cs="Arial"/>
        </w:rPr>
        <w:t>, 147.</w:t>
      </w:r>
      <w:r w:rsidR="00AF177D">
        <w:rPr>
          <w:rFonts w:cs="Arial"/>
        </w:rPr>
        <w:t>2</w:t>
      </w:r>
      <w:r>
        <w:rPr>
          <w:rFonts w:cs="Arial"/>
        </w:rPr>
        <w:t>, 148.</w:t>
      </w:r>
      <w:r w:rsidR="00AF177D">
        <w:rPr>
          <w:rFonts w:cs="Arial"/>
        </w:rPr>
        <w:t>2</w:t>
      </w:r>
      <w:r>
        <w:rPr>
          <w:rFonts w:cs="Arial"/>
        </w:rPr>
        <w:t>, 149.</w:t>
      </w:r>
      <w:r w:rsidR="00AF177D">
        <w:rPr>
          <w:rFonts w:cs="Arial"/>
        </w:rPr>
        <w:t>2</w:t>
      </w:r>
      <w:r>
        <w:rPr>
          <w:rFonts w:cs="Arial"/>
        </w:rPr>
        <w:t>, 151.</w:t>
      </w:r>
      <w:r w:rsidR="00AF177D">
        <w:rPr>
          <w:rFonts w:cs="Arial"/>
        </w:rPr>
        <w:t>3</w:t>
      </w:r>
      <w:r>
        <w:rPr>
          <w:rFonts w:cs="Arial"/>
        </w:rPr>
        <w:t>, 152.</w:t>
      </w:r>
      <w:r w:rsidR="00AF177D">
        <w:rPr>
          <w:rFonts w:cs="Arial"/>
        </w:rPr>
        <w:t>3</w:t>
      </w:r>
      <w:r>
        <w:rPr>
          <w:rFonts w:cs="Arial"/>
        </w:rPr>
        <w:t>, 153.</w:t>
      </w:r>
      <w:r w:rsidR="00700D63">
        <w:rPr>
          <w:rFonts w:cs="Arial"/>
        </w:rPr>
        <w:t>2</w:t>
      </w:r>
      <w:r>
        <w:rPr>
          <w:rFonts w:cs="Arial"/>
        </w:rPr>
        <w:t>, 157.</w:t>
      </w:r>
      <w:r w:rsidR="00700D63">
        <w:rPr>
          <w:rFonts w:cs="Arial"/>
        </w:rPr>
        <w:t>2</w:t>
      </w:r>
      <w:r>
        <w:rPr>
          <w:rFonts w:cs="Arial"/>
        </w:rPr>
        <w:t>, 158.</w:t>
      </w:r>
      <w:r w:rsidR="00700D63">
        <w:rPr>
          <w:rFonts w:cs="Arial"/>
        </w:rPr>
        <w:t>2</w:t>
      </w:r>
      <w:r>
        <w:rPr>
          <w:rFonts w:cs="Arial"/>
        </w:rPr>
        <w:t>, 159.</w:t>
      </w:r>
      <w:r w:rsidR="00700D63">
        <w:rPr>
          <w:rFonts w:cs="Arial"/>
        </w:rPr>
        <w:t>1</w:t>
      </w:r>
      <w:r>
        <w:rPr>
          <w:rFonts w:cs="Arial"/>
        </w:rPr>
        <w:t>, 161.</w:t>
      </w:r>
      <w:r w:rsidR="00700D63">
        <w:rPr>
          <w:rFonts w:cs="Arial"/>
        </w:rPr>
        <w:t>2</w:t>
      </w:r>
      <w:r>
        <w:rPr>
          <w:rFonts w:cs="Arial"/>
        </w:rPr>
        <w:t>, 162.</w:t>
      </w:r>
      <w:r w:rsidR="00700D63">
        <w:rPr>
          <w:rFonts w:cs="Arial"/>
        </w:rPr>
        <w:t>2</w:t>
      </w:r>
      <w:r>
        <w:rPr>
          <w:rFonts w:cs="Arial"/>
        </w:rPr>
        <w:t>, 163.</w:t>
      </w:r>
      <w:r w:rsidR="00700D63">
        <w:rPr>
          <w:rFonts w:cs="Arial"/>
        </w:rPr>
        <w:t>1</w:t>
      </w:r>
      <w:r>
        <w:rPr>
          <w:rFonts w:cs="Arial"/>
        </w:rPr>
        <w:t>, 165.</w:t>
      </w:r>
      <w:r w:rsidR="00700D63">
        <w:rPr>
          <w:rFonts w:cs="Arial"/>
        </w:rPr>
        <w:t>2</w:t>
      </w:r>
      <w:r>
        <w:rPr>
          <w:rFonts w:cs="Arial"/>
        </w:rPr>
        <w:t>, 166.</w:t>
      </w:r>
      <w:r w:rsidR="00700D63">
        <w:rPr>
          <w:rFonts w:cs="Arial"/>
        </w:rPr>
        <w:t>2</w:t>
      </w:r>
      <w:r>
        <w:rPr>
          <w:rFonts w:cs="Arial"/>
        </w:rPr>
        <w:t>, 167.</w:t>
      </w:r>
      <w:r w:rsidR="00700D63">
        <w:rPr>
          <w:rFonts w:cs="Arial"/>
        </w:rPr>
        <w:t>1</w:t>
      </w:r>
      <w:r>
        <w:rPr>
          <w:rFonts w:cs="Arial"/>
        </w:rPr>
        <w:t>, 169.</w:t>
      </w:r>
      <w:r w:rsidR="00700D63">
        <w:rPr>
          <w:rFonts w:cs="Arial"/>
        </w:rPr>
        <w:t>2</w:t>
      </w:r>
      <w:r>
        <w:rPr>
          <w:rFonts w:cs="Arial"/>
        </w:rPr>
        <w:t>, 170.</w:t>
      </w:r>
      <w:r w:rsidR="00700D63">
        <w:rPr>
          <w:rFonts w:cs="Arial"/>
        </w:rPr>
        <w:t>2</w:t>
      </w:r>
      <w:r>
        <w:rPr>
          <w:rFonts w:cs="Arial"/>
        </w:rPr>
        <w:t>, 171.</w:t>
      </w:r>
      <w:r w:rsidR="00700D63">
        <w:rPr>
          <w:rFonts w:cs="Arial"/>
        </w:rPr>
        <w:t>1</w:t>
      </w:r>
      <w:r>
        <w:rPr>
          <w:rFonts w:cs="Arial"/>
        </w:rPr>
        <w:t>, 173.</w:t>
      </w:r>
      <w:r w:rsidR="00700D63">
        <w:rPr>
          <w:rFonts w:cs="Arial"/>
        </w:rPr>
        <w:t>3</w:t>
      </w:r>
      <w:r>
        <w:rPr>
          <w:rFonts w:cs="Arial"/>
        </w:rPr>
        <w:t>, 174.</w:t>
      </w:r>
      <w:r w:rsidR="0001683E">
        <w:rPr>
          <w:rFonts w:cs="Arial"/>
        </w:rPr>
        <w:t>3</w:t>
      </w:r>
      <w:r>
        <w:rPr>
          <w:rFonts w:cs="Arial"/>
        </w:rPr>
        <w:t>, 175.</w:t>
      </w:r>
      <w:r w:rsidR="0001683E">
        <w:rPr>
          <w:rFonts w:cs="Arial"/>
        </w:rPr>
        <w:t>3</w:t>
      </w:r>
      <w:r>
        <w:rPr>
          <w:rFonts w:cs="Arial"/>
        </w:rPr>
        <w:t>, 177.</w:t>
      </w:r>
      <w:r w:rsidR="00A35D9C">
        <w:rPr>
          <w:rFonts w:cs="Arial"/>
        </w:rPr>
        <w:t>3</w:t>
      </w:r>
      <w:r>
        <w:rPr>
          <w:rFonts w:cs="Arial"/>
        </w:rPr>
        <w:t>, 178.</w:t>
      </w:r>
      <w:r w:rsidR="00D478EF">
        <w:rPr>
          <w:rFonts w:cs="Arial"/>
        </w:rPr>
        <w:t>3</w:t>
      </w:r>
      <w:r>
        <w:rPr>
          <w:rFonts w:cs="Arial"/>
        </w:rPr>
        <w:t>, 179.</w:t>
      </w:r>
      <w:r w:rsidR="00D478EF">
        <w:rPr>
          <w:rFonts w:cs="Arial"/>
        </w:rPr>
        <w:t>3</w:t>
      </w:r>
      <w:r>
        <w:rPr>
          <w:rFonts w:cs="Arial"/>
        </w:rPr>
        <w:t>, 181.</w:t>
      </w:r>
      <w:r w:rsidR="00D478EF">
        <w:rPr>
          <w:rFonts w:cs="Arial"/>
        </w:rPr>
        <w:t>2</w:t>
      </w:r>
      <w:r>
        <w:rPr>
          <w:rFonts w:cs="Arial"/>
        </w:rPr>
        <w:t>, 182.</w:t>
      </w:r>
      <w:r w:rsidR="004C6CE7">
        <w:rPr>
          <w:rFonts w:cs="Arial"/>
        </w:rPr>
        <w:t>2</w:t>
      </w:r>
      <w:r>
        <w:rPr>
          <w:rFonts w:cs="Arial"/>
        </w:rPr>
        <w:t>, 183.</w:t>
      </w:r>
      <w:r w:rsidR="004C6CE7">
        <w:rPr>
          <w:rFonts w:cs="Arial"/>
        </w:rPr>
        <w:t>2</w:t>
      </w:r>
      <w:r>
        <w:rPr>
          <w:rFonts w:cs="Arial"/>
        </w:rPr>
        <w:t>, 185.</w:t>
      </w:r>
      <w:r w:rsidR="004C6CE7">
        <w:rPr>
          <w:rFonts w:cs="Arial"/>
        </w:rPr>
        <w:t>2</w:t>
      </w:r>
      <w:r>
        <w:rPr>
          <w:rFonts w:cs="Arial"/>
        </w:rPr>
        <w:t>, 186.</w:t>
      </w:r>
      <w:r w:rsidR="004C6CE7">
        <w:rPr>
          <w:rFonts w:cs="Arial"/>
        </w:rPr>
        <w:t>2</w:t>
      </w:r>
      <w:r>
        <w:rPr>
          <w:rFonts w:cs="Arial"/>
        </w:rPr>
        <w:t>, 187.</w:t>
      </w:r>
      <w:r w:rsidR="00A84036">
        <w:rPr>
          <w:rFonts w:cs="Arial"/>
        </w:rPr>
        <w:t>2</w:t>
      </w:r>
      <w:r>
        <w:rPr>
          <w:rFonts w:cs="Arial"/>
        </w:rPr>
        <w:t>, 189.</w:t>
      </w:r>
      <w:r w:rsidR="00C71922">
        <w:rPr>
          <w:rFonts w:cs="Arial"/>
        </w:rPr>
        <w:t>3</w:t>
      </w:r>
      <w:r>
        <w:rPr>
          <w:rFonts w:cs="Arial"/>
        </w:rPr>
        <w:t>, 190.</w:t>
      </w:r>
      <w:r w:rsidR="00C71922">
        <w:rPr>
          <w:rFonts w:cs="Arial"/>
        </w:rPr>
        <w:t>3</w:t>
      </w:r>
      <w:r>
        <w:rPr>
          <w:rFonts w:cs="Arial"/>
        </w:rPr>
        <w:t>, 191.</w:t>
      </w:r>
      <w:r w:rsidR="00DD3CE6">
        <w:rPr>
          <w:rFonts w:cs="Arial"/>
        </w:rPr>
        <w:t>2</w:t>
      </w:r>
      <w:r>
        <w:rPr>
          <w:rFonts w:cs="Arial"/>
        </w:rPr>
        <w:t>, 195.</w:t>
      </w:r>
      <w:r w:rsidR="00DD3CE6">
        <w:rPr>
          <w:rFonts w:cs="Arial"/>
        </w:rPr>
        <w:t>2</w:t>
      </w:r>
      <w:r>
        <w:rPr>
          <w:rFonts w:cs="Arial"/>
        </w:rPr>
        <w:t>, 196.</w:t>
      </w:r>
      <w:r w:rsidR="00DD3CE6">
        <w:rPr>
          <w:rFonts w:cs="Arial"/>
        </w:rPr>
        <w:t>2</w:t>
      </w:r>
      <w:r>
        <w:rPr>
          <w:rFonts w:cs="Arial"/>
        </w:rPr>
        <w:t>, 197.</w:t>
      </w:r>
      <w:r w:rsidR="001354A7">
        <w:rPr>
          <w:rFonts w:cs="Arial"/>
        </w:rPr>
        <w:t>1</w:t>
      </w:r>
      <w:r>
        <w:rPr>
          <w:rFonts w:cs="Arial"/>
        </w:rPr>
        <w:t>, 199.</w:t>
      </w:r>
      <w:r w:rsidR="001354A7">
        <w:rPr>
          <w:rFonts w:cs="Arial"/>
        </w:rPr>
        <w:t>2</w:t>
      </w:r>
      <w:r>
        <w:rPr>
          <w:rFonts w:cs="Arial"/>
        </w:rPr>
        <w:t>, 200.</w:t>
      </w:r>
      <w:r w:rsidR="001354A7">
        <w:rPr>
          <w:rFonts w:cs="Arial"/>
        </w:rPr>
        <w:t>2</w:t>
      </w:r>
      <w:r>
        <w:rPr>
          <w:rFonts w:cs="Arial"/>
        </w:rPr>
        <w:t>, 201.</w:t>
      </w:r>
      <w:r w:rsidR="001354A7">
        <w:rPr>
          <w:rFonts w:cs="Arial"/>
        </w:rPr>
        <w:t>1</w:t>
      </w:r>
      <w:r>
        <w:rPr>
          <w:rFonts w:cs="Arial"/>
        </w:rPr>
        <w:t>, 203.</w:t>
      </w:r>
      <w:r w:rsidR="000E4BAB">
        <w:rPr>
          <w:rFonts w:cs="Arial"/>
        </w:rPr>
        <w:t>2</w:t>
      </w:r>
      <w:r>
        <w:rPr>
          <w:rFonts w:cs="Arial"/>
        </w:rPr>
        <w:t>, 204.</w:t>
      </w:r>
      <w:r w:rsidR="000E4BAB">
        <w:rPr>
          <w:rFonts w:cs="Arial"/>
        </w:rPr>
        <w:t>2</w:t>
      </w:r>
      <w:r>
        <w:rPr>
          <w:rFonts w:cs="Arial"/>
        </w:rPr>
        <w:t>, 205.</w:t>
      </w:r>
      <w:r w:rsidR="000E4BAB">
        <w:rPr>
          <w:rFonts w:cs="Arial"/>
        </w:rPr>
        <w:t>1</w:t>
      </w:r>
      <w:r>
        <w:rPr>
          <w:rFonts w:cs="Arial"/>
        </w:rPr>
        <w:t>, 207.</w:t>
      </w:r>
      <w:r w:rsidR="000E4BAB">
        <w:rPr>
          <w:rFonts w:cs="Arial"/>
        </w:rPr>
        <w:t>2</w:t>
      </w:r>
      <w:r>
        <w:rPr>
          <w:rFonts w:cs="Arial"/>
        </w:rPr>
        <w:t>, 208.</w:t>
      </w:r>
      <w:r w:rsidR="000E4BAB">
        <w:rPr>
          <w:rFonts w:cs="Arial"/>
        </w:rPr>
        <w:t>2</w:t>
      </w:r>
      <w:r>
        <w:rPr>
          <w:rFonts w:cs="Arial"/>
        </w:rPr>
        <w:t>, 209.</w:t>
      </w:r>
      <w:r w:rsidR="00D94394">
        <w:rPr>
          <w:rFonts w:cs="Arial"/>
        </w:rPr>
        <w:t>1</w:t>
      </w:r>
      <w:r>
        <w:rPr>
          <w:rFonts w:cs="Arial"/>
        </w:rPr>
        <w:t>, 211.</w:t>
      </w:r>
      <w:r w:rsidR="00D94394">
        <w:rPr>
          <w:rFonts w:cs="Arial"/>
        </w:rPr>
        <w:t>3</w:t>
      </w:r>
      <w:r>
        <w:rPr>
          <w:rFonts w:cs="Arial"/>
        </w:rPr>
        <w:t>, 212.</w:t>
      </w:r>
      <w:r w:rsidR="00D94394">
        <w:rPr>
          <w:rFonts w:cs="Arial"/>
        </w:rPr>
        <w:t>3</w:t>
      </w:r>
      <w:r>
        <w:rPr>
          <w:rFonts w:cs="Arial"/>
        </w:rPr>
        <w:t>, 213.</w:t>
      </w:r>
      <w:r w:rsidR="00D94394">
        <w:rPr>
          <w:rFonts w:cs="Arial"/>
        </w:rPr>
        <w:t>3</w:t>
      </w:r>
      <w:r>
        <w:rPr>
          <w:rFonts w:cs="Arial"/>
        </w:rPr>
        <w:t>, 215.</w:t>
      </w:r>
      <w:r w:rsidR="00D94394">
        <w:rPr>
          <w:rFonts w:cs="Arial"/>
        </w:rPr>
        <w:t>3</w:t>
      </w:r>
      <w:r>
        <w:rPr>
          <w:rFonts w:cs="Arial"/>
        </w:rPr>
        <w:t>, 216.</w:t>
      </w:r>
      <w:r w:rsidR="008040C0">
        <w:rPr>
          <w:rFonts w:cs="Arial"/>
        </w:rPr>
        <w:t>3</w:t>
      </w:r>
      <w:r>
        <w:rPr>
          <w:rFonts w:cs="Arial"/>
        </w:rPr>
        <w:t>,</w:t>
      </w:r>
      <w:r w:rsidR="008040C0">
        <w:rPr>
          <w:rFonts w:cs="Arial"/>
        </w:rPr>
        <w:t xml:space="preserve"> </w:t>
      </w:r>
      <w:r>
        <w:rPr>
          <w:rFonts w:cs="Arial"/>
        </w:rPr>
        <w:t>217.</w:t>
      </w:r>
      <w:r w:rsidR="008040C0">
        <w:rPr>
          <w:rFonts w:cs="Arial"/>
        </w:rPr>
        <w:t>3</w:t>
      </w:r>
      <w:r>
        <w:rPr>
          <w:rFonts w:cs="Arial"/>
        </w:rPr>
        <w:t>, 219.</w:t>
      </w:r>
      <w:r w:rsidR="008040C0">
        <w:rPr>
          <w:rFonts w:cs="Arial"/>
        </w:rPr>
        <w:t>2</w:t>
      </w:r>
      <w:r>
        <w:rPr>
          <w:rFonts w:cs="Arial"/>
        </w:rPr>
        <w:t>, 220.</w:t>
      </w:r>
      <w:r w:rsidR="008040C0">
        <w:rPr>
          <w:rFonts w:cs="Arial"/>
        </w:rPr>
        <w:t>2</w:t>
      </w:r>
      <w:r>
        <w:rPr>
          <w:rFonts w:cs="Arial"/>
        </w:rPr>
        <w:t>, 221.</w:t>
      </w:r>
      <w:r w:rsidR="008040C0">
        <w:rPr>
          <w:rFonts w:cs="Arial"/>
        </w:rPr>
        <w:t>2</w:t>
      </w:r>
      <w:r>
        <w:rPr>
          <w:rFonts w:cs="Arial"/>
        </w:rPr>
        <w:t>, 223.</w:t>
      </w:r>
      <w:r w:rsidR="008040C0">
        <w:rPr>
          <w:rFonts w:cs="Arial"/>
        </w:rPr>
        <w:t>2</w:t>
      </w:r>
      <w:r>
        <w:rPr>
          <w:rFonts w:cs="Arial"/>
        </w:rPr>
        <w:t>, 224.</w:t>
      </w:r>
      <w:r w:rsidR="008040C0">
        <w:rPr>
          <w:rFonts w:cs="Arial"/>
        </w:rPr>
        <w:t>2</w:t>
      </w:r>
      <w:r>
        <w:rPr>
          <w:rFonts w:cs="Arial"/>
        </w:rPr>
        <w:t>, 225.</w:t>
      </w:r>
      <w:r w:rsidR="008040C0">
        <w:rPr>
          <w:rFonts w:cs="Arial"/>
        </w:rPr>
        <w:t>2</w:t>
      </w:r>
      <w:r>
        <w:rPr>
          <w:rFonts w:cs="Arial"/>
        </w:rPr>
        <w:t>, 227.</w:t>
      </w:r>
      <w:r w:rsidR="008040C0">
        <w:rPr>
          <w:rFonts w:cs="Arial"/>
        </w:rPr>
        <w:t>3</w:t>
      </w:r>
      <w:r>
        <w:rPr>
          <w:rFonts w:cs="Arial"/>
        </w:rPr>
        <w:t>, 228.</w:t>
      </w:r>
      <w:r w:rsidR="008040C0">
        <w:rPr>
          <w:rFonts w:cs="Arial"/>
        </w:rPr>
        <w:t>3</w:t>
      </w:r>
      <w:r>
        <w:rPr>
          <w:rFonts w:cs="Arial"/>
        </w:rPr>
        <w:t>, 229.</w:t>
      </w:r>
      <w:r w:rsidR="008040C0">
        <w:rPr>
          <w:rFonts w:cs="Arial"/>
        </w:rPr>
        <w:t>2</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1DE423A5" w14:textId="393161F2" w:rsidR="00CF17BC" w:rsidRDefault="00CF17BC"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p>
    <w:p w14:paraId="36874314" w14:textId="77777777" w:rsidR="00845446" w:rsidRDefault="00845446"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p>
    <w:p w14:paraId="61C041A2" w14:textId="53B698C7" w:rsidR="003252E4" w:rsidRPr="00165842" w:rsidRDefault="003252E4" w:rsidP="003252E4">
      <w:pPr>
        <w:pStyle w:val="Default"/>
        <w:spacing w:before="100" w:beforeAutospacing="1" w:after="100" w:afterAutospacing="1" w:line="360" w:lineRule="auto"/>
        <w:jc w:val="both"/>
        <w:rPr>
          <w:b/>
          <w:bCs/>
          <w:color w:val="auto"/>
          <w:sz w:val="28"/>
          <w:szCs w:val="28"/>
        </w:rPr>
      </w:pPr>
      <w:r>
        <w:rPr>
          <w:b/>
          <w:bCs/>
          <w:color w:val="auto"/>
          <w:sz w:val="28"/>
          <w:szCs w:val="28"/>
        </w:rPr>
        <w:lastRenderedPageBreak/>
        <w:t>4.4.</w:t>
      </w:r>
      <w:r w:rsidR="004244E0">
        <w:rPr>
          <w:b/>
          <w:bCs/>
          <w:color w:val="auto"/>
          <w:sz w:val="28"/>
          <w:szCs w:val="28"/>
        </w:rPr>
        <w:t>7</w:t>
      </w:r>
      <w:r>
        <w:rPr>
          <w:b/>
          <w:bCs/>
          <w:color w:val="auto"/>
          <w:sz w:val="28"/>
          <w:szCs w:val="28"/>
        </w:rPr>
        <w:t>.4.</w:t>
      </w:r>
      <w:r w:rsidRPr="00165842">
        <w:rPr>
          <w:b/>
          <w:bCs/>
          <w:color w:val="auto"/>
          <w:sz w:val="28"/>
          <w:szCs w:val="28"/>
        </w:rPr>
        <w:t xml:space="preserve"> ROÇADA E COROAMENTO DAS MUDAS E/OU INDIVÍDUOS REGENERANTES</w:t>
      </w:r>
    </w:p>
    <w:p w14:paraId="27A2BE4B"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Quando não permitido o uso de herbicida, a atividade de roçada e coroamento é prática essencial durante o período de manutenção de uma área em processo de recuperação da vegetação nativa tendo em vista o controle de plantas competidoras para reduzir a competição por água, luz e nutrientes de plantas invasoras com indivíduos plantados ou regenerantes de espécies nativas.</w:t>
      </w:r>
    </w:p>
    <w:p w14:paraId="296AFFF1"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As práticas de manutenção de roçada e coroamento também deverão ocorrer conforme previsto na implantação e descrito em subprojeto de recuperação da vegetação nativa, porém atentando para que o controle mecânico ou mecanizado não prejudique as mudas já plantadas. Os restos vegetais das competidoras podem ser acumulados no “pé” das plantas. Lembrando que, as capinas deverão ser intensificadas em caso de necessidade, a fim de evitar a perda das mudas.</w:t>
      </w:r>
    </w:p>
    <w:p w14:paraId="08E978FA" w14:textId="4A25DE00"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A prática de manutenção do coroamento deverá ser feita de forma manual, com o cuidado para remover o sistema radicular da espécie competidora e não ferir a muda ou o indivíduo regenerante presente na área. O coroamento deve ser feito na muda ou no indivíduo regenerante num raio de aproximadamente superior a 50 cm ao seu redor.</w:t>
      </w:r>
    </w:p>
    <w:p w14:paraId="5F0CB8DF" w14:textId="6D2B830F" w:rsidR="00B77B4B" w:rsidRDefault="00B77B4B" w:rsidP="00B77B4B">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Pr>
          <w:rFonts w:cs="Arial"/>
        </w:rPr>
        <w:t>itens 5.</w:t>
      </w:r>
      <w:r w:rsidR="0009629F">
        <w:rPr>
          <w:rFonts w:cs="Arial"/>
        </w:rPr>
        <w:t>1</w:t>
      </w:r>
      <w:r>
        <w:rPr>
          <w:rFonts w:cs="Arial"/>
        </w:rPr>
        <w:t>, 6.</w:t>
      </w:r>
      <w:r w:rsidR="0009629F">
        <w:rPr>
          <w:rFonts w:cs="Arial"/>
        </w:rPr>
        <w:t>1</w:t>
      </w:r>
      <w:r>
        <w:rPr>
          <w:rFonts w:cs="Arial"/>
        </w:rPr>
        <w:t>, 9.</w:t>
      </w:r>
      <w:r w:rsidR="0009629F">
        <w:rPr>
          <w:rFonts w:cs="Arial"/>
        </w:rPr>
        <w:t>1</w:t>
      </w:r>
      <w:r>
        <w:rPr>
          <w:rFonts w:cs="Arial"/>
        </w:rPr>
        <w:t>, 10.</w:t>
      </w:r>
      <w:r w:rsidR="0009629F">
        <w:rPr>
          <w:rFonts w:cs="Arial"/>
        </w:rPr>
        <w:t>1</w:t>
      </w:r>
      <w:r>
        <w:rPr>
          <w:rFonts w:cs="Arial"/>
        </w:rPr>
        <w:t>, 13.</w:t>
      </w:r>
      <w:r w:rsidR="0009629F">
        <w:rPr>
          <w:rFonts w:cs="Arial"/>
        </w:rPr>
        <w:t>1</w:t>
      </w:r>
      <w:r>
        <w:rPr>
          <w:rFonts w:cs="Arial"/>
        </w:rPr>
        <w:t>, 14.</w:t>
      </w:r>
      <w:r w:rsidR="0009629F">
        <w:rPr>
          <w:rFonts w:cs="Arial"/>
        </w:rPr>
        <w:t>1</w:t>
      </w:r>
      <w:r>
        <w:rPr>
          <w:rFonts w:cs="Arial"/>
        </w:rPr>
        <w:t>, 1</w:t>
      </w:r>
      <w:r w:rsidR="0009629F">
        <w:rPr>
          <w:rFonts w:cs="Arial"/>
        </w:rPr>
        <w:t>7</w:t>
      </w:r>
      <w:r>
        <w:rPr>
          <w:rFonts w:cs="Arial"/>
        </w:rPr>
        <w:t>.1, 18.</w:t>
      </w:r>
      <w:r w:rsidR="007F591C">
        <w:rPr>
          <w:rFonts w:cs="Arial"/>
        </w:rPr>
        <w:t>1</w:t>
      </w:r>
      <w:r>
        <w:rPr>
          <w:rFonts w:cs="Arial"/>
        </w:rPr>
        <w:t xml:space="preserve">, </w:t>
      </w:r>
      <w:r w:rsidR="00914438">
        <w:rPr>
          <w:rFonts w:cs="Arial"/>
        </w:rPr>
        <w:t>2</w:t>
      </w:r>
      <w:r>
        <w:rPr>
          <w:rFonts w:cs="Arial"/>
        </w:rPr>
        <w:t>1.1, 21.</w:t>
      </w:r>
      <w:r w:rsidR="00914438">
        <w:rPr>
          <w:rFonts w:cs="Arial"/>
        </w:rPr>
        <w:t>2</w:t>
      </w:r>
      <w:r>
        <w:rPr>
          <w:rFonts w:cs="Arial"/>
        </w:rPr>
        <w:t>, 22.</w:t>
      </w:r>
      <w:r w:rsidR="00751CBE">
        <w:rPr>
          <w:rFonts w:cs="Arial"/>
        </w:rPr>
        <w:t>1</w:t>
      </w:r>
      <w:r>
        <w:rPr>
          <w:rFonts w:cs="Arial"/>
        </w:rPr>
        <w:t>, 2</w:t>
      </w:r>
      <w:r w:rsidR="00751CBE">
        <w:rPr>
          <w:rFonts w:cs="Arial"/>
        </w:rPr>
        <w:t xml:space="preserve">2.2, </w:t>
      </w:r>
      <w:r>
        <w:rPr>
          <w:rFonts w:cs="Arial"/>
        </w:rPr>
        <w:t>2</w:t>
      </w:r>
      <w:r w:rsidR="00781E8F">
        <w:rPr>
          <w:rFonts w:cs="Arial"/>
        </w:rPr>
        <w:t xml:space="preserve">3.1, </w:t>
      </w:r>
      <w:r w:rsidR="002850C4">
        <w:rPr>
          <w:rFonts w:cs="Arial"/>
        </w:rPr>
        <w:t xml:space="preserve">23.2, 25.1, 25.2, 26.1, 26.2, 27.1, </w:t>
      </w:r>
      <w:r>
        <w:rPr>
          <w:rFonts w:cs="Arial"/>
        </w:rPr>
        <w:t>27.</w:t>
      </w:r>
      <w:r w:rsidR="009052F8">
        <w:rPr>
          <w:rFonts w:cs="Arial"/>
        </w:rPr>
        <w:t>2</w:t>
      </w:r>
      <w:r>
        <w:rPr>
          <w:rFonts w:cs="Arial"/>
        </w:rPr>
        <w:t>, 29.</w:t>
      </w:r>
      <w:r w:rsidR="009052F8">
        <w:rPr>
          <w:rFonts w:cs="Arial"/>
        </w:rPr>
        <w:t>1</w:t>
      </w:r>
      <w:r>
        <w:rPr>
          <w:rFonts w:cs="Arial"/>
        </w:rPr>
        <w:t>, 30.</w:t>
      </w:r>
      <w:r w:rsidR="009052F8">
        <w:rPr>
          <w:rFonts w:cs="Arial"/>
        </w:rPr>
        <w:t>1</w:t>
      </w:r>
      <w:r>
        <w:rPr>
          <w:rFonts w:cs="Arial"/>
        </w:rPr>
        <w:t>, 31.</w:t>
      </w:r>
      <w:r w:rsidR="009052F8">
        <w:rPr>
          <w:rFonts w:cs="Arial"/>
        </w:rPr>
        <w:t>1</w:t>
      </w:r>
      <w:r>
        <w:rPr>
          <w:rFonts w:cs="Arial"/>
        </w:rPr>
        <w:t>, 33.</w:t>
      </w:r>
      <w:r w:rsidR="009052F8">
        <w:rPr>
          <w:rFonts w:cs="Arial"/>
        </w:rPr>
        <w:t>1</w:t>
      </w:r>
      <w:r>
        <w:rPr>
          <w:rFonts w:cs="Arial"/>
        </w:rPr>
        <w:t>, 34.</w:t>
      </w:r>
      <w:r w:rsidR="009052F8">
        <w:rPr>
          <w:rFonts w:cs="Arial"/>
        </w:rPr>
        <w:t>1</w:t>
      </w:r>
      <w:r>
        <w:rPr>
          <w:rFonts w:cs="Arial"/>
        </w:rPr>
        <w:t>, 35.</w:t>
      </w:r>
      <w:r w:rsidR="009052F8">
        <w:rPr>
          <w:rFonts w:cs="Arial"/>
        </w:rPr>
        <w:t>1</w:t>
      </w:r>
      <w:r>
        <w:rPr>
          <w:rFonts w:cs="Arial"/>
        </w:rPr>
        <w:t>, 37.</w:t>
      </w:r>
      <w:r w:rsidR="009052F8">
        <w:rPr>
          <w:rFonts w:cs="Arial"/>
        </w:rPr>
        <w:t>1</w:t>
      </w:r>
      <w:r>
        <w:rPr>
          <w:rFonts w:cs="Arial"/>
        </w:rPr>
        <w:t>, 3</w:t>
      </w:r>
      <w:r w:rsidR="009052F8">
        <w:rPr>
          <w:rFonts w:cs="Arial"/>
        </w:rPr>
        <w:t xml:space="preserve">7.2, </w:t>
      </w:r>
      <w:r w:rsidR="00CF4AE0">
        <w:rPr>
          <w:rFonts w:cs="Arial"/>
        </w:rPr>
        <w:t xml:space="preserve">38.1, 38.2, </w:t>
      </w:r>
      <w:r>
        <w:rPr>
          <w:rFonts w:cs="Arial"/>
        </w:rPr>
        <w:t>39.</w:t>
      </w:r>
      <w:r w:rsidR="00CF4AE0">
        <w:rPr>
          <w:rFonts w:cs="Arial"/>
        </w:rPr>
        <w:t>1</w:t>
      </w:r>
      <w:r>
        <w:rPr>
          <w:rFonts w:cs="Arial"/>
        </w:rPr>
        <w:t>, 43.</w:t>
      </w:r>
      <w:r w:rsidR="00CF4AE0">
        <w:rPr>
          <w:rFonts w:cs="Arial"/>
        </w:rPr>
        <w:t>1</w:t>
      </w:r>
      <w:r>
        <w:rPr>
          <w:rFonts w:cs="Arial"/>
        </w:rPr>
        <w:t>, 44.</w:t>
      </w:r>
      <w:r w:rsidR="00CF4AE0">
        <w:rPr>
          <w:rFonts w:cs="Arial"/>
        </w:rPr>
        <w:t>1</w:t>
      </w:r>
      <w:r>
        <w:rPr>
          <w:rFonts w:cs="Arial"/>
        </w:rPr>
        <w:t>, 47.</w:t>
      </w:r>
      <w:r w:rsidR="00DD0913">
        <w:rPr>
          <w:rFonts w:cs="Arial"/>
        </w:rPr>
        <w:t>1</w:t>
      </w:r>
      <w:r>
        <w:rPr>
          <w:rFonts w:cs="Arial"/>
        </w:rPr>
        <w:t>, 48.</w:t>
      </w:r>
      <w:r w:rsidR="00DD0913">
        <w:rPr>
          <w:rFonts w:cs="Arial"/>
        </w:rPr>
        <w:t>1</w:t>
      </w:r>
      <w:r>
        <w:rPr>
          <w:rFonts w:cs="Arial"/>
        </w:rPr>
        <w:t>, 51.</w:t>
      </w:r>
      <w:r w:rsidR="00DD0913">
        <w:rPr>
          <w:rFonts w:cs="Arial"/>
        </w:rPr>
        <w:t>1</w:t>
      </w:r>
      <w:r>
        <w:rPr>
          <w:rFonts w:cs="Arial"/>
        </w:rPr>
        <w:t>, 52.</w:t>
      </w:r>
      <w:r w:rsidR="00DD0913">
        <w:rPr>
          <w:rFonts w:cs="Arial"/>
        </w:rPr>
        <w:t>1</w:t>
      </w:r>
      <w:r>
        <w:rPr>
          <w:rFonts w:cs="Arial"/>
        </w:rPr>
        <w:t>, 5</w:t>
      </w:r>
      <w:r w:rsidR="00DD0913">
        <w:rPr>
          <w:rFonts w:cs="Arial"/>
        </w:rPr>
        <w:t>5</w:t>
      </w:r>
      <w:r>
        <w:rPr>
          <w:rFonts w:cs="Arial"/>
        </w:rPr>
        <w:t>.1, 5</w:t>
      </w:r>
      <w:r w:rsidR="00DD0913">
        <w:rPr>
          <w:rFonts w:cs="Arial"/>
        </w:rPr>
        <w:t>6</w:t>
      </w:r>
      <w:r>
        <w:rPr>
          <w:rFonts w:cs="Arial"/>
        </w:rPr>
        <w:t>.</w:t>
      </w:r>
      <w:r w:rsidR="00DD0913">
        <w:rPr>
          <w:rFonts w:cs="Arial"/>
        </w:rPr>
        <w:t>1</w:t>
      </w:r>
      <w:r>
        <w:rPr>
          <w:rFonts w:cs="Arial"/>
        </w:rPr>
        <w:t>, 59.</w:t>
      </w:r>
      <w:r w:rsidR="00DD0913">
        <w:rPr>
          <w:rFonts w:cs="Arial"/>
        </w:rPr>
        <w:t>1</w:t>
      </w:r>
      <w:r>
        <w:rPr>
          <w:rFonts w:cs="Arial"/>
        </w:rPr>
        <w:t xml:space="preserve">, </w:t>
      </w:r>
      <w:r w:rsidR="00DD0913">
        <w:rPr>
          <w:rFonts w:cs="Arial"/>
        </w:rPr>
        <w:t xml:space="preserve">59.2, </w:t>
      </w:r>
      <w:r>
        <w:rPr>
          <w:rFonts w:cs="Arial"/>
        </w:rPr>
        <w:t>60.</w:t>
      </w:r>
      <w:r w:rsidR="00F064FC">
        <w:rPr>
          <w:rFonts w:cs="Arial"/>
        </w:rPr>
        <w:t>1</w:t>
      </w:r>
      <w:r>
        <w:rPr>
          <w:rFonts w:cs="Arial"/>
        </w:rPr>
        <w:t>, 6</w:t>
      </w:r>
      <w:r w:rsidR="00F064FC">
        <w:rPr>
          <w:rFonts w:cs="Arial"/>
        </w:rPr>
        <w:t xml:space="preserve">0.2, 61.1, </w:t>
      </w:r>
      <w:r w:rsidR="00A21A12">
        <w:rPr>
          <w:rFonts w:cs="Arial"/>
        </w:rPr>
        <w:t xml:space="preserve">61.2, 63.1, 63.2, 64.1, 64.2, </w:t>
      </w:r>
      <w:r>
        <w:rPr>
          <w:rFonts w:cs="Arial"/>
        </w:rPr>
        <w:t>65.</w:t>
      </w:r>
      <w:r w:rsidR="00A21A12">
        <w:rPr>
          <w:rFonts w:cs="Arial"/>
        </w:rPr>
        <w:t>1</w:t>
      </w:r>
      <w:r>
        <w:rPr>
          <w:rFonts w:cs="Arial"/>
        </w:rPr>
        <w:t>, 6</w:t>
      </w:r>
      <w:r w:rsidR="00A21A12">
        <w:rPr>
          <w:rFonts w:cs="Arial"/>
        </w:rPr>
        <w:t>5.2</w:t>
      </w:r>
      <w:r>
        <w:rPr>
          <w:rFonts w:cs="Arial"/>
        </w:rPr>
        <w:t>, 6</w:t>
      </w:r>
      <w:r w:rsidR="00A21A12">
        <w:rPr>
          <w:rFonts w:cs="Arial"/>
        </w:rPr>
        <w:t>7.1</w:t>
      </w:r>
      <w:r>
        <w:rPr>
          <w:rFonts w:cs="Arial"/>
        </w:rPr>
        <w:t>, 6</w:t>
      </w:r>
      <w:r w:rsidR="00A21A12">
        <w:rPr>
          <w:rFonts w:cs="Arial"/>
        </w:rPr>
        <w:t>8.1</w:t>
      </w:r>
      <w:r>
        <w:rPr>
          <w:rFonts w:cs="Arial"/>
        </w:rPr>
        <w:t xml:space="preserve">, </w:t>
      </w:r>
      <w:r w:rsidR="00A21A12">
        <w:rPr>
          <w:rFonts w:cs="Arial"/>
        </w:rPr>
        <w:t xml:space="preserve">69.1, </w:t>
      </w:r>
      <w:r>
        <w:rPr>
          <w:rFonts w:cs="Arial"/>
        </w:rPr>
        <w:t>71.</w:t>
      </w:r>
      <w:r w:rsidR="00114B7D">
        <w:rPr>
          <w:rFonts w:cs="Arial"/>
        </w:rPr>
        <w:t>1</w:t>
      </w:r>
      <w:r>
        <w:rPr>
          <w:rFonts w:cs="Arial"/>
        </w:rPr>
        <w:t>, 72.</w:t>
      </w:r>
      <w:r w:rsidR="00114B7D">
        <w:rPr>
          <w:rFonts w:cs="Arial"/>
        </w:rPr>
        <w:t>1</w:t>
      </w:r>
      <w:r>
        <w:rPr>
          <w:rFonts w:cs="Arial"/>
        </w:rPr>
        <w:t>, 73</w:t>
      </w:r>
      <w:r w:rsidR="00114B7D">
        <w:rPr>
          <w:rFonts w:cs="Arial"/>
        </w:rPr>
        <w:t>.1</w:t>
      </w:r>
      <w:r>
        <w:rPr>
          <w:rFonts w:cs="Arial"/>
        </w:rPr>
        <w:t>, 75.</w:t>
      </w:r>
      <w:r w:rsidR="00114B7D">
        <w:rPr>
          <w:rFonts w:cs="Arial"/>
        </w:rPr>
        <w:t>1</w:t>
      </w:r>
      <w:r>
        <w:rPr>
          <w:rFonts w:cs="Arial"/>
        </w:rPr>
        <w:t>, 7</w:t>
      </w:r>
      <w:r w:rsidR="00114B7D">
        <w:rPr>
          <w:rFonts w:cs="Arial"/>
        </w:rPr>
        <w:t>5.2</w:t>
      </w:r>
      <w:r>
        <w:rPr>
          <w:rFonts w:cs="Arial"/>
        </w:rPr>
        <w:t>, 7</w:t>
      </w:r>
      <w:r w:rsidR="00114B7D">
        <w:rPr>
          <w:rFonts w:cs="Arial"/>
        </w:rPr>
        <w:t>6.1</w:t>
      </w:r>
      <w:r>
        <w:rPr>
          <w:rFonts w:cs="Arial"/>
        </w:rPr>
        <w:t xml:space="preserve">, </w:t>
      </w:r>
      <w:r w:rsidR="00EF2DE3">
        <w:rPr>
          <w:rFonts w:cs="Arial"/>
        </w:rPr>
        <w:t>76.2</w:t>
      </w:r>
      <w:r>
        <w:rPr>
          <w:rFonts w:cs="Arial"/>
        </w:rPr>
        <w:t xml:space="preserve">, </w:t>
      </w:r>
      <w:r w:rsidR="00EF2DE3">
        <w:rPr>
          <w:rFonts w:cs="Arial"/>
        </w:rPr>
        <w:t xml:space="preserve">77.1, </w:t>
      </w:r>
      <w:r>
        <w:rPr>
          <w:rFonts w:cs="Arial"/>
        </w:rPr>
        <w:t>8</w:t>
      </w:r>
      <w:r w:rsidR="00EF2DE3">
        <w:rPr>
          <w:rFonts w:cs="Arial"/>
        </w:rPr>
        <w:t>1</w:t>
      </w:r>
      <w:r>
        <w:rPr>
          <w:rFonts w:cs="Arial"/>
        </w:rPr>
        <w:t>.</w:t>
      </w:r>
      <w:r w:rsidR="00EF2DE3">
        <w:rPr>
          <w:rFonts w:cs="Arial"/>
        </w:rPr>
        <w:t>1</w:t>
      </w:r>
      <w:r>
        <w:rPr>
          <w:rFonts w:cs="Arial"/>
        </w:rPr>
        <w:t>, 8</w:t>
      </w:r>
      <w:r w:rsidR="00EF2DE3">
        <w:rPr>
          <w:rFonts w:cs="Arial"/>
        </w:rPr>
        <w:t>2</w:t>
      </w:r>
      <w:r>
        <w:rPr>
          <w:rFonts w:cs="Arial"/>
        </w:rPr>
        <w:t>.1, 85.</w:t>
      </w:r>
      <w:r w:rsidR="00EF2DE3">
        <w:rPr>
          <w:rFonts w:cs="Arial"/>
        </w:rPr>
        <w:t>1</w:t>
      </w:r>
      <w:r>
        <w:rPr>
          <w:rFonts w:cs="Arial"/>
        </w:rPr>
        <w:t>, 86.</w:t>
      </w:r>
      <w:r w:rsidR="00077995">
        <w:rPr>
          <w:rFonts w:cs="Arial"/>
        </w:rPr>
        <w:t>1</w:t>
      </w:r>
      <w:r>
        <w:rPr>
          <w:rFonts w:cs="Arial"/>
        </w:rPr>
        <w:t>, 8</w:t>
      </w:r>
      <w:r w:rsidR="00077995">
        <w:rPr>
          <w:rFonts w:cs="Arial"/>
        </w:rPr>
        <w:t>9</w:t>
      </w:r>
      <w:r>
        <w:rPr>
          <w:rFonts w:cs="Arial"/>
        </w:rPr>
        <w:t>.1, 9</w:t>
      </w:r>
      <w:r w:rsidR="00077995">
        <w:rPr>
          <w:rFonts w:cs="Arial"/>
        </w:rPr>
        <w:t>0</w:t>
      </w:r>
      <w:r>
        <w:rPr>
          <w:rFonts w:cs="Arial"/>
        </w:rPr>
        <w:t>.</w:t>
      </w:r>
      <w:r w:rsidR="00077995">
        <w:rPr>
          <w:rFonts w:cs="Arial"/>
        </w:rPr>
        <w:t>1</w:t>
      </w:r>
      <w:r>
        <w:rPr>
          <w:rFonts w:cs="Arial"/>
        </w:rPr>
        <w:t>, 9</w:t>
      </w:r>
      <w:r w:rsidR="00077995">
        <w:rPr>
          <w:rFonts w:cs="Arial"/>
        </w:rPr>
        <w:t>3</w:t>
      </w:r>
      <w:r>
        <w:rPr>
          <w:rFonts w:cs="Arial"/>
        </w:rPr>
        <w:t>.</w:t>
      </w:r>
      <w:r w:rsidR="00077995">
        <w:rPr>
          <w:rFonts w:cs="Arial"/>
        </w:rPr>
        <w:t>1</w:t>
      </w:r>
      <w:r>
        <w:rPr>
          <w:rFonts w:cs="Arial"/>
        </w:rPr>
        <w:t>, 9</w:t>
      </w:r>
      <w:r w:rsidR="00077995">
        <w:rPr>
          <w:rFonts w:cs="Arial"/>
        </w:rPr>
        <w:t>4.1</w:t>
      </w:r>
      <w:r>
        <w:rPr>
          <w:rFonts w:cs="Arial"/>
        </w:rPr>
        <w:t>, 97.</w:t>
      </w:r>
      <w:r w:rsidR="00077995">
        <w:rPr>
          <w:rFonts w:cs="Arial"/>
        </w:rPr>
        <w:t>1</w:t>
      </w:r>
      <w:r>
        <w:rPr>
          <w:rFonts w:cs="Arial"/>
        </w:rPr>
        <w:t>, 9</w:t>
      </w:r>
      <w:r w:rsidR="00077995">
        <w:rPr>
          <w:rFonts w:cs="Arial"/>
        </w:rPr>
        <w:t>7</w:t>
      </w:r>
      <w:r>
        <w:rPr>
          <w:rFonts w:cs="Arial"/>
        </w:rPr>
        <w:t>.</w:t>
      </w:r>
      <w:r w:rsidR="00077995">
        <w:rPr>
          <w:rFonts w:cs="Arial"/>
        </w:rPr>
        <w:t>2</w:t>
      </w:r>
      <w:r>
        <w:rPr>
          <w:rFonts w:cs="Arial"/>
        </w:rPr>
        <w:t>, 9</w:t>
      </w:r>
      <w:r w:rsidR="00077995">
        <w:rPr>
          <w:rFonts w:cs="Arial"/>
        </w:rPr>
        <w:t>8</w:t>
      </w:r>
      <w:r>
        <w:rPr>
          <w:rFonts w:cs="Arial"/>
        </w:rPr>
        <w:t>.</w:t>
      </w:r>
      <w:r w:rsidR="00077995">
        <w:rPr>
          <w:rFonts w:cs="Arial"/>
        </w:rPr>
        <w:t>1</w:t>
      </w:r>
      <w:r>
        <w:rPr>
          <w:rFonts w:cs="Arial"/>
        </w:rPr>
        <w:t xml:space="preserve">, </w:t>
      </w:r>
      <w:r w:rsidR="00077995">
        <w:rPr>
          <w:rFonts w:cs="Arial"/>
        </w:rPr>
        <w:t xml:space="preserve">98.2, </w:t>
      </w:r>
      <w:r w:rsidR="00931DC2">
        <w:rPr>
          <w:rFonts w:cs="Arial"/>
        </w:rPr>
        <w:t xml:space="preserve">99.1, 99.2, 101.1, </w:t>
      </w:r>
      <w:r>
        <w:rPr>
          <w:rFonts w:cs="Arial"/>
        </w:rPr>
        <w:t>101.</w:t>
      </w:r>
      <w:r w:rsidR="00931DC2">
        <w:rPr>
          <w:rFonts w:cs="Arial"/>
        </w:rPr>
        <w:t>2</w:t>
      </w:r>
      <w:r>
        <w:rPr>
          <w:rFonts w:cs="Arial"/>
        </w:rPr>
        <w:t>, 102.</w:t>
      </w:r>
      <w:r w:rsidR="00931DC2">
        <w:rPr>
          <w:rFonts w:cs="Arial"/>
        </w:rPr>
        <w:t>1</w:t>
      </w:r>
      <w:r>
        <w:rPr>
          <w:rFonts w:cs="Arial"/>
        </w:rPr>
        <w:t>, 10</w:t>
      </w:r>
      <w:r w:rsidR="00931DC2">
        <w:rPr>
          <w:rFonts w:cs="Arial"/>
        </w:rPr>
        <w:t>2.2</w:t>
      </w:r>
      <w:r>
        <w:rPr>
          <w:rFonts w:cs="Arial"/>
        </w:rPr>
        <w:t xml:space="preserve">, </w:t>
      </w:r>
      <w:r w:rsidR="00931DC2">
        <w:rPr>
          <w:rFonts w:cs="Arial"/>
        </w:rPr>
        <w:t xml:space="preserve">103.1, </w:t>
      </w:r>
      <w:r w:rsidR="00E1630B">
        <w:rPr>
          <w:rFonts w:cs="Arial"/>
        </w:rPr>
        <w:t xml:space="preserve">103.2, </w:t>
      </w:r>
      <w:r>
        <w:rPr>
          <w:rFonts w:cs="Arial"/>
        </w:rPr>
        <w:t>105.</w:t>
      </w:r>
      <w:r w:rsidR="00E1630B">
        <w:rPr>
          <w:rFonts w:cs="Arial"/>
        </w:rPr>
        <w:t>1</w:t>
      </w:r>
      <w:r>
        <w:rPr>
          <w:rFonts w:cs="Arial"/>
        </w:rPr>
        <w:t>, 106.</w:t>
      </w:r>
      <w:r w:rsidR="00E1630B">
        <w:rPr>
          <w:rFonts w:cs="Arial"/>
        </w:rPr>
        <w:t>1</w:t>
      </w:r>
      <w:r>
        <w:rPr>
          <w:rFonts w:cs="Arial"/>
        </w:rPr>
        <w:t>, 107.</w:t>
      </w:r>
      <w:r w:rsidR="00E1630B">
        <w:rPr>
          <w:rFonts w:cs="Arial"/>
        </w:rPr>
        <w:t>1</w:t>
      </w:r>
      <w:r>
        <w:rPr>
          <w:rFonts w:cs="Arial"/>
        </w:rPr>
        <w:t>, 109.</w:t>
      </w:r>
      <w:r w:rsidR="00E1630B">
        <w:rPr>
          <w:rFonts w:cs="Arial"/>
        </w:rPr>
        <w:t>1</w:t>
      </w:r>
      <w:r>
        <w:rPr>
          <w:rFonts w:cs="Arial"/>
        </w:rPr>
        <w:t>, 110.</w:t>
      </w:r>
      <w:r w:rsidR="00E1630B">
        <w:rPr>
          <w:rFonts w:cs="Arial"/>
        </w:rPr>
        <w:t>1</w:t>
      </w:r>
      <w:r>
        <w:rPr>
          <w:rFonts w:cs="Arial"/>
        </w:rPr>
        <w:t>, 111.</w:t>
      </w:r>
      <w:r w:rsidR="00E1630B">
        <w:rPr>
          <w:rFonts w:cs="Arial"/>
        </w:rPr>
        <w:t>1</w:t>
      </w:r>
      <w:r>
        <w:rPr>
          <w:rFonts w:cs="Arial"/>
        </w:rPr>
        <w:t>, 113.</w:t>
      </w:r>
      <w:r w:rsidR="00026774">
        <w:rPr>
          <w:rFonts w:cs="Arial"/>
        </w:rPr>
        <w:t>1</w:t>
      </w:r>
      <w:r>
        <w:rPr>
          <w:rFonts w:cs="Arial"/>
        </w:rPr>
        <w:t>, 113</w:t>
      </w:r>
      <w:r w:rsidR="00026774">
        <w:rPr>
          <w:rFonts w:cs="Arial"/>
        </w:rPr>
        <w:t xml:space="preserve">.2, </w:t>
      </w:r>
      <w:r>
        <w:rPr>
          <w:rFonts w:cs="Arial"/>
        </w:rPr>
        <w:t>11</w:t>
      </w:r>
      <w:r w:rsidR="00026774">
        <w:rPr>
          <w:rFonts w:cs="Arial"/>
        </w:rPr>
        <w:t>4</w:t>
      </w:r>
      <w:r>
        <w:rPr>
          <w:rFonts w:cs="Arial"/>
        </w:rPr>
        <w:t>.</w:t>
      </w:r>
      <w:r w:rsidR="00026774">
        <w:rPr>
          <w:rFonts w:cs="Arial"/>
        </w:rPr>
        <w:t>1</w:t>
      </w:r>
      <w:r>
        <w:rPr>
          <w:rFonts w:cs="Arial"/>
        </w:rPr>
        <w:t xml:space="preserve">, </w:t>
      </w:r>
      <w:r w:rsidR="00026774">
        <w:rPr>
          <w:rFonts w:cs="Arial"/>
        </w:rPr>
        <w:t>114.2, 115.1, 119.1</w:t>
      </w:r>
      <w:r w:rsidR="007F11BD">
        <w:rPr>
          <w:rFonts w:cs="Arial"/>
        </w:rPr>
        <w:t xml:space="preserve">, </w:t>
      </w:r>
      <w:r>
        <w:rPr>
          <w:rFonts w:cs="Arial"/>
        </w:rPr>
        <w:t>120.</w:t>
      </w:r>
      <w:r w:rsidR="007F11BD">
        <w:rPr>
          <w:rFonts w:cs="Arial"/>
        </w:rPr>
        <w:t>1</w:t>
      </w:r>
      <w:r>
        <w:rPr>
          <w:rFonts w:cs="Arial"/>
        </w:rPr>
        <w:t>, 12</w:t>
      </w:r>
      <w:r w:rsidR="007F11BD">
        <w:rPr>
          <w:rFonts w:cs="Arial"/>
        </w:rPr>
        <w:t>3</w:t>
      </w:r>
      <w:r>
        <w:rPr>
          <w:rFonts w:cs="Arial"/>
        </w:rPr>
        <w:t>.1, 124.</w:t>
      </w:r>
      <w:r w:rsidR="007F11BD">
        <w:rPr>
          <w:rFonts w:cs="Arial"/>
        </w:rPr>
        <w:t>1</w:t>
      </w:r>
      <w:r>
        <w:rPr>
          <w:rFonts w:cs="Arial"/>
        </w:rPr>
        <w:t>, 12</w:t>
      </w:r>
      <w:r w:rsidR="007F11BD">
        <w:rPr>
          <w:rFonts w:cs="Arial"/>
        </w:rPr>
        <w:t>7</w:t>
      </w:r>
      <w:r>
        <w:rPr>
          <w:rFonts w:cs="Arial"/>
        </w:rPr>
        <w:t>.1, 128.</w:t>
      </w:r>
      <w:r w:rsidR="007F11BD">
        <w:rPr>
          <w:rFonts w:cs="Arial"/>
        </w:rPr>
        <w:t>1</w:t>
      </w:r>
      <w:r>
        <w:rPr>
          <w:rFonts w:cs="Arial"/>
        </w:rPr>
        <w:t>, 131.</w:t>
      </w:r>
      <w:r w:rsidR="00EB7685">
        <w:rPr>
          <w:rFonts w:cs="Arial"/>
        </w:rPr>
        <w:t>1</w:t>
      </w:r>
      <w:r>
        <w:rPr>
          <w:rFonts w:cs="Arial"/>
        </w:rPr>
        <w:t>, 132.</w:t>
      </w:r>
      <w:r w:rsidR="00EB7685">
        <w:rPr>
          <w:rFonts w:cs="Arial"/>
        </w:rPr>
        <w:t>1</w:t>
      </w:r>
      <w:r>
        <w:rPr>
          <w:rFonts w:cs="Arial"/>
        </w:rPr>
        <w:t>, 135.</w:t>
      </w:r>
      <w:r w:rsidR="00EB7685">
        <w:rPr>
          <w:rFonts w:cs="Arial"/>
        </w:rPr>
        <w:t>1</w:t>
      </w:r>
      <w:r>
        <w:rPr>
          <w:rFonts w:cs="Arial"/>
        </w:rPr>
        <w:t>, 13</w:t>
      </w:r>
      <w:r w:rsidR="00EB7685">
        <w:rPr>
          <w:rFonts w:cs="Arial"/>
        </w:rPr>
        <w:t xml:space="preserve">5.2, </w:t>
      </w:r>
      <w:r w:rsidR="008C5290">
        <w:rPr>
          <w:rFonts w:cs="Arial"/>
        </w:rPr>
        <w:t>136.1, 136.2, 13</w:t>
      </w:r>
      <w:r>
        <w:rPr>
          <w:rFonts w:cs="Arial"/>
        </w:rPr>
        <w:t>7.</w:t>
      </w:r>
      <w:r w:rsidR="008C5290">
        <w:rPr>
          <w:rFonts w:cs="Arial"/>
        </w:rPr>
        <w:t>1</w:t>
      </w:r>
      <w:r>
        <w:rPr>
          <w:rFonts w:cs="Arial"/>
        </w:rPr>
        <w:t>, 13</w:t>
      </w:r>
      <w:r w:rsidR="008C5290">
        <w:rPr>
          <w:rFonts w:cs="Arial"/>
        </w:rPr>
        <w:t>7</w:t>
      </w:r>
      <w:r>
        <w:rPr>
          <w:rFonts w:cs="Arial"/>
        </w:rPr>
        <w:t>.</w:t>
      </w:r>
      <w:r w:rsidR="008C5290">
        <w:rPr>
          <w:rFonts w:cs="Arial"/>
        </w:rPr>
        <w:t>2</w:t>
      </w:r>
      <w:r>
        <w:rPr>
          <w:rFonts w:cs="Arial"/>
        </w:rPr>
        <w:t>, 1</w:t>
      </w:r>
      <w:r w:rsidR="008C5290">
        <w:rPr>
          <w:rFonts w:cs="Arial"/>
        </w:rPr>
        <w:t>39.1</w:t>
      </w:r>
      <w:r>
        <w:rPr>
          <w:rFonts w:cs="Arial"/>
        </w:rPr>
        <w:t xml:space="preserve">, </w:t>
      </w:r>
      <w:r w:rsidR="00B45132">
        <w:rPr>
          <w:rFonts w:cs="Arial"/>
        </w:rPr>
        <w:t xml:space="preserve">139.2, </w:t>
      </w:r>
      <w:r>
        <w:rPr>
          <w:rFonts w:cs="Arial"/>
        </w:rPr>
        <w:t>14</w:t>
      </w:r>
      <w:r w:rsidR="00B45132">
        <w:rPr>
          <w:rFonts w:cs="Arial"/>
        </w:rPr>
        <w:t xml:space="preserve">0.1, 140.2, </w:t>
      </w:r>
      <w:r>
        <w:rPr>
          <w:rFonts w:cs="Arial"/>
        </w:rPr>
        <w:t>1</w:t>
      </w:r>
      <w:r w:rsidR="00B45132">
        <w:rPr>
          <w:rFonts w:cs="Arial"/>
        </w:rPr>
        <w:t>41.1</w:t>
      </w:r>
      <w:r>
        <w:rPr>
          <w:rFonts w:cs="Arial"/>
        </w:rPr>
        <w:t xml:space="preserve">, </w:t>
      </w:r>
      <w:r w:rsidR="00B45132">
        <w:rPr>
          <w:rFonts w:cs="Arial"/>
        </w:rPr>
        <w:t>141.2, 143.1</w:t>
      </w:r>
      <w:r w:rsidR="00514DCD">
        <w:rPr>
          <w:rFonts w:cs="Arial"/>
        </w:rPr>
        <w:t xml:space="preserve">, </w:t>
      </w:r>
      <w:r>
        <w:rPr>
          <w:rFonts w:cs="Arial"/>
        </w:rPr>
        <w:t>144.</w:t>
      </w:r>
      <w:r w:rsidR="00514DCD">
        <w:rPr>
          <w:rFonts w:cs="Arial"/>
        </w:rPr>
        <w:t>1</w:t>
      </w:r>
      <w:r>
        <w:rPr>
          <w:rFonts w:cs="Arial"/>
        </w:rPr>
        <w:t>, 145.</w:t>
      </w:r>
      <w:r w:rsidR="00514DCD">
        <w:rPr>
          <w:rFonts w:cs="Arial"/>
        </w:rPr>
        <w:t>1</w:t>
      </w:r>
      <w:r>
        <w:rPr>
          <w:rFonts w:cs="Arial"/>
        </w:rPr>
        <w:t>, 147.</w:t>
      </w:r>
      <w:r w:rsidR="00514DCD">
        <w:rPr>
          <w:rFonts w:cs="Arial"/>
        </w:rPr>
        <w:t>1</w:t>
      </w:r>
      <w:r>
        <w:rPr>
          <w:rFonts w:cs="Arial"/>
        </w:rPr>
        <w:t>, 148.</w:t>
      </w:r>
      <w:r w:rsidR="00514DCD">
        <w:rPr>
          <w:rFonts w:cs="Arial"/>
        </w:rPr>
        <w:t>1</w:t>
      </w:r>
      <w:r>
        <w:rPr>
          <w:rFonts w:cs="Arial"/>
        </w:rPr>
        <w:t>, 149.</w:t>
      </w:r>
      <w:r w:rsidR="00514DCD">
        <w:rPr>
          <w:rFonts w:cs="Arial"/>
        </w:rPr>
        <w:t>1</w:t>
      </w:r>
      <w:r>
        <w:rPr>
          <w:rFonts w:cs="Arial"/>
        </w:rPr>
        <w:t>, 151.</w:t>
      </w:r>
      <w:r w:rsidR="00514DCD">
        <w:rPr>
          <w:rFonts w:cs="Arial"/>
        </w:rPr>
        <w:t>1</w:t>
      </w:r>
      <w:r>
        <w:rPr>
          <w:rFonts w:cs="Arial"/>
        </w:rPr>
        <w:t>, 152.</w:t>
      </w:r>
      <w:r w:rsidR="00514DCD">
        <w:rPr>
          <w:rFonts w:cs="Arial"/>
        </w:rPr>
        <w:t>1</w:t>
      </w:r>
      <w:r>
        <w:rPr>
          <w:rFonts w:cs="Arial"/>
        </w:rPr>
        <w:t xml:space="preserve">, </w:t>
      </w:r>
      <w:r w:rsidR="00514DCD">
        <w:rPr>
          <w:rFonts w:cs="Arial"/>
        </w:rPr>
        <w:t>152.1</w:t>
      </w:r>
      <w:r w:rsidR="00667BAD">
        <w:rPr>
          <w:rFonts w:cs="Arial"/>
        </w:rPr>
        <w:t xml:space="preserve">, 152.2, </w:t>
      </w:r>
      <w:r>
        <w:rPr>
          <w:rFonts w:cs="Arial"/>
        </w:rPr>
        <w:t>153.</w:t>
      </w:r>
      <w:r w:rsidR="00667BAD">
        <w:rPr>
          <w:rFonts w:cs="Arial"/>
        </w:rPr>
        <w:t>1</w:t>
      </w:r>
      <w:r>
        <w:rPr>
          <w:rFonts w:cs="Arial"/>
        </w:rPr>
        <w:t>, 157.</w:t>
      </w:r>
      <w:r w:rsidR="00667BAD">
        <w:rPr>
          <w:rFonts w:cs="Arial"/>
        </w:rPr>
        <w:t>1</w:t>
      </w:r>
      <w:r>
        <w:rPr>
          <w:rFonts w:cs="Arial"/>
        </w:rPr>
        <w:t>, 158.</w:t>
      </w:r>
      <w:r w:rsidR="00667BAD">
        <w:rPr>
          <w:rFonts w:cs="Arial"/>
        </w:rPr>
        <w:t>1</w:t>
      </w:r>
      <w:r>
        <w:rPr>
          <w:rFonts w:cs="Arial"/>
        </w:rPr>
        <w:t>, 161.</w:t>
      </w:r>
      <w:r w:rsidR="00667BAD">
        <w:rPr>
          <w:rFonts w:cs="Arial"/>
        </w:rPr>
        <w:t>1</w:t>
      </w:r>
      <w:r>
        <w:rPr>
          <w:rFonts w:cs="Arial"/>
        </w:rPr>
        <w:t>, 162.</w:t>
      </w:r>
      <w:r w:rsidR="00667BAD">
        <w:rPr>
          <w:rFonts w:cs="Arial"/>
        </w:rPr>
        <w:t>1</w:t>
      </w:r>
      <w:r>
        <w:rPr>
          <w:rFonts w:cs="Arial"/>
        </w:rPr>
        <w:t>, 16</w:t>
      </w:r>
      <w:r w:rsidR="00667BAD">
        <w:rPr>
          <w:rFonts w:cs="Arial"/>
        </w:rPr>
        <w:t>5</w:t>
      </w:r>
      <w:r>
        <w:rPr>
          <w:rFonts w:cs="Arial"/>
        </w:rPr>
        <w:t>.1, 16</w:t>
      </w:r>
      <w:r w:rsidR="00667BAD">
        <w:rPr>
          <w:rFonts w:cs="Arial"/>
        </w:rPr>
        <w:t>6</w:t>
      </w:r>
      <w:r>
        <w:rPr>
          <w:rFonts w:cs="Arial"/>
        </w:rPr>
        <w:t>.</w:t>
      </w:r>
      <w:r w:rsidR="00667BAD">
        <w:rPr>
          <w:rFonts w:cs="Arial"/>
        </w:rPr>
        <w:t>1</w:t>
      </w:r>
      <w:r>
        <w:rPr>
          <w:rFonts w:cs="Arial"/>
        </w:rPr>
        <w:t>, 16</w:t>
      </w:r>
      <w:r w:rsidR="00667BAD">
        <w:rPr>
          <w:rFonts w:cs="Arial"/>
        </w:rPr>
        <w:t>9</w:t>
      </w:r>
      <w:r>
        <w:rPr>
          <w:rFonts w:cs="Arial"/>
        </w:rPr>
        <w:t>.</w:t>
      </w:r>
      <w:r w:rsidR="00667BAD">
        <w:rPr>
          <w:rFonts w:cs="Arial"/>
        </w:rPr>
        <w:t>1</w:t>
      </w:r>
      <w:r>
        <w:rPr>
          <w:rFonts w:cs="Arial"/>
        </w:rPr>
        <w:t>, 1</w:t>
      </w:r>
      <w:r w:rsidR="00667BAD">
        <w:rPr>
          <w:rFonts w:cs="Arial"/>
        </w:rPr>
        <w:t>70.1</w:t>
      </w:r>
      <w:r>
        <w:rPr>
          <w:rFonts w:cs="Arial"/>
        </w:rPr>
        <w:t>, 173.</w:t>
      </w:r>
      <w:r w:rsidR="00667BAD">
        <w:rPr>
          <w:rFonts w:cs="Arial"/>
        </w:rPr>
        <w:t>1</w:t>
      </w:r>
      <w:r>
        <w:rPr>
          <w:rFonts w:cs="Arial"/>
        </w:rPr>
        <w:t>, 17</w:t>
      </w:r>
      <w:r w:rsidR="00667BAD">
        <w:rPr>
          <w:rFonts w:cs="Arial"/>
        </w:rPr>
        <w:t>3.2</w:t>
      </w:r>
      <w:r>
        <w:rPr>
          <w:rFonts w:cs="Arial"/>
        </w:rPr>
        <w:t>, 17</w:t>
      </w:r>
      <w:r w:rsidR="008444B1">
        <w:rPr>
          <w:rFonts w:cs="Arial"/>
        </w:rPr>
        <w:t>4.1, 17</w:t>
      </w:r>
      <w:r>
        <w:rPr>
          <w:rFonts w:cs="Arial"/>
        </w:rPr>
        <w:t>5.</w:t>
      </w:r>
      <w:r w:rsidR="008444B1">
        <w:rPr>
          <w:rFonts w:cs="Arial"/>
        </w:rPr>
        <w:t>1</w:t>
      </w:r>
      <w:r>
        <w:rPr>
          <w:rFonts w:cs="Arial"/>
        </w:rPr>
        <w:t xml:space="preserve">, </w:t>
      </w:r>
      <w:r w:rsidR="008444B1">
        <w:rPr>
          <w:rFonts w:cs="Arial"/>
        </w:rPr>
        <w:t xml:space="preserve">175.2, </w:t>
      </w:r>
      <w:r>
        <w:rPr>
          <w:rFonts w:cs="Arial"/>
        </w:rPr>
        <w:t>177.</w:t>
      </w:r>
      <w:r w:rsidR="008444B1">
        <w:rPr>
          <w:rFonts w:cs="Arial"/>
        </w:rPr>
        <w:t>1</w:t>
      </w:r>
      <w:r>
        <w:rPr>
          <w:rFonts w:cs="Arial"/>
        </w:rPr>
        <w:t xml:space="preserve">, </w:t>
      </w:r>
      <w:r w:rsidR="008444B1">
        <w:rPr>
          <w:rFonts w:cs="Arial"/>
        </w:rPr>
        <w:t xml:space="preserve">177.2, </w:t>
      </w:r>
      <w:r>
        <w:rPr>
          <w:rFonts w:cs="Arial"/>
        </w:rPr>
        <w:t>178.</w:t>
      </w:r>
      <w:r w:rsidR="008444B1">
        <w:rPr>
          <w:rFonts w:cs="Arial"/>
        </w:rPr>
        <w:t>1</w:t>
      </w:r>
      <w:r>
        <w:rPr>
          <w:rFonts w:cs="Arial"/>
        </w:rPr>
        <w:t xml:space="preserve">, </w:t>
      </w:r>
      <w:r w:rsidR="008444B1">
        <w:rPr>
          <w:rFonts w:cs="Arial"/>
        </w:rPr>
        <w:t xml:space="preserve">178.2, </w:t>
      </w:r>
      <w:r>
        <w:rPr>
          <w:rFonts w:cs="Arial"/>
        </w:rPr>
        <w:t>179.</w:t>
      </w:r>
      <w:r w:rsidR="008444B1">
        <w:rPr>
          <w:rFonts w:cs="Arial"/>
        </w:rPr>
        <w:t>1</w:t>
      </w:r>
      <w:r>
        <w:rPr>
          <w:rFonts w:cs="Arial"/>
        </w:rPr>
        <w:t xml:space="preserve">, </w:t>
      </w:r>
      <w:r w:rsidR="008444B1">
        <w:rPr>
          <w:rFonts w:cs="Arial"/>
        </w:rPr>
        <w:t xml:space="preserve">179.2, </w:t>
      </w:r>
      <w:r>
        <w:rPr>
          <w:rFonts w:cs="Arial"/>
        </w:rPr>
        <w:t>181.</w:t>
      </w:r>
      <w:r w:rsidR="00B71040">
        <w:rPr>
          <w:rFonts w:cs="Arial"/>
        </w:rPr>
        <w:t>1</w:t>
      </w:r>
      <w:r>
        <w:rPr>
          <w:rFonts w:cs="Arial"/>
        </w:rPr>
        <w:t>, 182.</w:t>
      </w:r>
      <w:r w:rsidR="00B71040">
        <w:rPr>
          <w:rFonts w:cs="Arial"/>
        </w:rPr>
        <w:t>1</w:t>
      </w:r>
      <w:r>
        <w:rPr>
          <w:rFonts w:cs="Arial"/>
        </w:rPr>
        <w:t>, 183.</w:t>
      </w:r>
      <w:r w:rsidR="00B71040">
        <w:rPr>
          <w:rFonts w:cs="Arial"/>
        </w:rPr>
        <w:t>1</w:t>
      </w:r>
      <w:r>
        <w:rPr>
          <w:rFonts w:cs="Arial"/>
        </w:rPr>
        <w:t>, 185.</w:t>
      </w:r>
      <w:r w:rsidR="00B71040">
        <w:rPr>
          <w:rFonts w:cs="Arial"/>
        </w:rPr>
        <w:t>1</w:t>
      </w:r>
      <w:r>
        <w:rPr>
          <w:rFonts w:cs="Arial"/>
        </w:rPr>
        <w:t>, 186.</w:t>
      </w:r>
      <w:r w:rsidR="00B71040">
        <w:rPr>
          <w:rFonts w:cs="Arial"/>
        </w:rPr>
        <w:t>1</w:t>
      </w:r>
      <w:r>
        <w:rPr>
          <w:rFonts w:cs="Arial"/>
        </w:rPr>
        <w:t>, 187.</w:t>
      </w:r>
      <w:r w:rsidR="00B71040">
        <w:rPr>
          <w:rFonts w:cs="Arial"/>
        </w:rPr>
        <w:t>1</w:t>
      </w:r>
      <w:r>
        <w:rPr>
          <w:rFonts w:cs="Arial"/>
        </w:rPr>
        <w:t>, 189.</w:t>
      </w:r>
      <w:r w:rsidR="00B71040">
        <w:rPr>
          <w:rFonts w:cs="Arial"/>
        </w:rPr>
        <w:t>1</w:t>
      </w:r>
      <w:r>
        <w:rPr>
          <w:rFonts w:cs="Arial"/>
        </w:rPr>
        <w:t xml:space="preserve">, </w:t>
      </w:r>
      <w:r w:rsidR="00B71040">
        <w:rPr>
          <w:rFonts w:cs="Arial"/>
        </w:rPr>
        <w:t xml:space="preserve">189.2, </w:t>
      </w:r>
      <w:r>
        <w:rPr>
          <w:rFonts w:cs="Arial"/>
        </w:rPr>
        <w:t>190.</w:t>
      </w:r>
      <w:r w:rsidR="00B9107F">
        <w:rPr>
          <w:rFonts w:cs="Arial"/>
        </w:rPr>
        <w:t xml:space="preserve">1, 190.2, 191.1, </w:t>
      </w:r>
      <w:r>
        <w:rPr>
          <w:rFonts w:cs="Arial"/>
        </w:rPr>
        <w:t>195.</w:t>
      </w:r>
      <w:r w:rsidR="00B9107F">
        <w:rPr>
          <w:rFonts w:cs="Arial"/>
        </w:rPr>
        <w:t>1</w:t>
      </w:r>
      <w:r>
        <w:rPr>
          <w:rFonts w:cs="Arial"/>
        </w:rPr>
        <w:t>, 196.</w:t>
      </w:r>
      <w:r w:rsidR="00B9107F">
        <w:rPr>
          <w:rFonts w:cs="Arial"/>
        </w:rPr>
        <w:t>1</w:t>
      </w:r>
      <w:r>
        <w:rPr>
          <w:rFonts w:cs="Arial"/>
        </w:rPr>
        <w:t>, 19</w:t>
      </w:r>
      <w:r w:rsidR="00B9107F">
        <w:rPr>
          <w:rFonts w:cs="Arial"/>
        </w:rPr>
        <w:t>9</w:t>
      </w:r>
      <w:r>
        <w:rPr>
          <w:rFonts w:cs="Arial"/>
        </w:rPr>
        <w:t xml:space="preserve">.1, </w:t>
      </w:r>
      <w:r w:rsidR="00B9107F">
        <w:rPr>
          <w:rFonts w:cs="Arial"/>
        </w:rPr>
        <w:t>200.1</w:t>
      </w:r>
      <w:r>
        <w:rPr>
          <w:rFonts w:cs="Arial"/>
        </w:rPr>
        <w:t>, 20</w:t>
      </w:r>
      <w:r w:rsidR="00B9107F">
        <w:rPr>
          <w:rFonts w:cs="Arial"/>
        </w:rPr>
        <w:t>3</w:t>
      </w:r>
      <w:r>
        <w:rPr>
          <w:rFonts w:cs="Arial"/>
        </w:rPr>
        <w:t>.</w:t>
      </w:r>
      <w:r w:rsidR="00B9107F">
        <w:rPr>
          <w:rFonts w:cs="Arial"/>
        </w:rPr>
        <w:t>1</w:t>
      </w:r>
      <w:r>
        <w:rPr>
          <w:rFonts w:cs="Arial"/>
        </w:rPr>
        <w:t>, 20</w:t>
      </w:r>
      <w:r w:rsidR="00B9107F">
        <w:rPr>
          <w:rFonts w:cs="Arial"/>
        </w:rPr>
        <w:t>4</w:t>
      </w:r>
      <w:r>
        <w:rPr>
          <w:rFonts w:cs="Arial"/>
        </w:rPr>
        <w:t>.1, 20</w:t>
      </w:r>
      <w:r w:rsidR="00B9107F">
        <w:rPr>
          <w:rFonts w:cs="Arial"/>
        </w:rPr>
        <w:t>7</w:t>
      </w:r>
      <w:r>
        <w:rPr>
          <w:rFonts w:cs="Arial"/>
        </w:rPr>
        <w:t>.</w:t>
      </w:r>
      <w:r w:rsidR="00B9107F">
        <w:rPr>
          <w:rFonts w:cs="Arial"/>
        </w:rPr>
        <w:t>1</w:t>
      </w:r>
      <w:r>
        <w:rPr>
          <w:rFonts w:cs="Arial"/>
        </w:rPr>
        <w:t>, 20</w:t>
      </w:r>
      <w:r w:rsidR="00B9107F">
        <w:rPr>
          <w:rFonts w:cs="Arial"/>
        </w:rPr>
        <w:t>8</w:t>
      </w:r>
      <w:r>
        <w:rPr>
          <w:rFonts w:cs="Arial"/>
        </w:rPr>
        <w:t>.</w:t>
      </w:r>
      <w:r w:rsidR="00B9107F">
        <w:rPr>
          <w:rFonts w:cs="Arial"/>
        </w:rPr>
        <w:t>1</w:t>
      </w:r>
      <w:r>
        <w:rPr>
          <w:rFonts w:cs="Arial"/>
        </w:rPr>
        <w:t>, 211.</w:t>
      </w:r>
      <w:r w:rsidR="00B9107F">
        <w:rPr>
          <w:rFonts w:cs="Arial"/>
        </w:rPr>
        <w:t>1</w:t>
      </w:r>
      <w:r>
        <w:rPr>
          <w:rFonts w:cs="Arial"/>
        </w:rPr>
        <w:t xml:space="preserve">, </w:t>
      </w:r>
      <w:r w:rsidR="009D1576">
        <w:rPr>
          <w:rFonts w:cs="Arial"/>
        </w:rPr>
        <w:t xml:space="preserve">211.2, </w:t>
      </w:r>
      <w:r>
        <w:rPr>
          <w:rFonts w:cs="Arial"/>
        </w:rPr>
        <w:t>212.</w:t>
      </w:r>
      <w:r w:rsidR="009D1576">
        <w:rPr>
          <w:rFonts w:cs="Arial"/>
        </w:rPr>
        <w:t>1</w:t>
      </w:r>
      <w:r>
        <w:rPr>
          <w:rFonts w:cs="Arial"/>
        </w:rPr>
        <w:t xml:space="preserve">, </w:t>
      </w:r>
      <w:r w:rsidR="009D1576">
        <w:rPr>
          <w:rFonts w:cs="Arial"/>
        </w:rPr>
        <w:t xml:space="preserve">212.2, </w:t>
      </w:r>
      <w:r>
        <w:rPr>
          <w:rFonts w:cs="Arial"/>
        </w:rPr>
        <w:t>213.</w:t>
      </w:r>
      <w:r w:rsidR="009D1576">
        <w:rPr>
          <w:rFonts w:cs="Arial"/>
        </w:rPr>
        <w:t>1</w:t>
      </w:r>
      <w:r>
        <w:rPr>
          <w:rFonts w:cs="Arial"/>
        </w:rPr>
        <w:t>, 21</w:t>
      </w:r>
      <w:r w:rsidR="009D1576">
        <w:rPr>
          <w:rFonts w:cs="Arial"/>
        </w:rPr>
        <w:t>3.2, 215.1</w:t>
      </w:r>
      <w:r w:rsidR="00033693">
        <w:rPr>
          <w:rFonts w:cs="Arial"/>
        </w:rPr>
        <w:t xml:space="preserve">, 215.2, </w:t>
      </w:r>
      <w:r>
        <w:rPr>
          <w:rFonts w:cs="Arial"/>
        </w:rPr>
        <w:t>216.</w:t>
      </w:r>
      <w:r w:rsidR="00033693">
        <w:rPr>
          <w:rFonts w:cs="Arial"/>
        </w:rPr>
        <w:t>1</w:t>
      </w:r>
      <w:r>
        <w:rPr>
          <w:rFonts w:cs="Arial"/>
        </w:rPr>
        <w:t xml:space="preserve">, </w:t>
      </w:r>
      <w:r w:rsidR="00033693">
        <w:rPr>
          <w:rFonts w:cs="Arial"/>
        </w:rPr>
        <w:t xml:space="preserve">216.2, </w:t>
      </w:r>
      <w:r>
        <w:rPr>
          <w:rFonts w:cs="Arial"/>
        </w:rPr>
        <w:t>217.</w:t>
      </w:r>
      <w:r w:rsidR="00033693">
        <w:rPr>
          <w:rFonts w:cs="Arial"/>
        </w:rPr>
        <w:t>1</w:t>
      </w:r>
      <w:r>
        <w:rPr>
          <w:rFonts w:cs="Arial"/>
        </w:rPr>
        <w:t xml:space="preserve">, </w:t>
      </w:r>
      <w:r w:rsidR="00033693">
        <w:rPr>
          <w:rFonts w:cs="Arial"/>
        </w:rPr>
        <w:t xml:space="preserve">217.2, </w:t>
      </w:r>
      <w:r>
        <w:rPr>
          <w:rFonts w:cs="Arial"/>
        </w:rPr>
        <w:t>219.</w:t>
      </w:r>
      <w:r w:rsidR="00033693">
        <w:rPr>
          <w:rFonts w:cs="Arial"/>
        </w:rPr>
        <w:t>1</w:t>
      </w:r>
      <w:r>
        <w:rPr>
          <w:rFonts w:cs="Arial"/>
        </w:rPr>
        <w:t>, 220.</w:t>
      </w:r>
      <w:r w:rsidR="00033693">
        <w:rPr>
          <w:rFonts w:cs="Arial"/>
        </w:rPr>
        <w:t>1</w:t>
      </w:r>
      <w:r>
        <w:rPr>
          <w:rFonts w:cs="Arial"/>
        </w:rPr>
        <w:t>, 221.</w:t>
      </w:r>
      <w:r w:rsidR="009F5CE7">
        <w:rPr>
          <w:rFonts w:cs="Arial"/>
        </w:rPr>
        <w:t>1</w:t>
      </w:r>
      <w:r>
        <w:rPr>
          <w:rFonts w:cs="Arial"/>
        </w:rPr>
        <w:t>, 223.</w:t>
      </w:r>
      <w:r w:rsidR="009F5CE7">
        <w:rPr>
          <w:rFonts w:cs="Arial"/>
        </w:rPr>
        <w:t>1</w:t>
      </w:r>
      <w:r>
        <w:rPr>
          <w:rFonts w:cs="Arial"/>
        </w:rPr>
        <w:t>, 224.</w:t>
      </w:r>
      <w:r w:rsidR="009F5CE7">
        <w:rPr>
          <w:rFonts w:cs="Arial"/>
        </w:rPr>
        <w:t>1</w:t>
      </w:r>
      <w:r>
        <w:rPr>
          <w:rFonts w:cs="Arial"/>
        </w:rPr>
        <w:t>, 225.</w:t>
      </w:r>
      <w:r w:rsidR="009F5CE7">
        <w:rPr>
          <w:rFonts w:cs="Arial"/>
        </w:rPr>
        <w:t>1</w:t>
      </w:r>
      <w:r>
        <w:rPr>
          <w:rFonts w:cs="Arial"/>
        </w:rPr>
        <w:t>, 227.</w:t>
      </w:r>
      <w:r w:rsidR="009F5CE7">
        <w:rPr>
          <w:rFonts w:cs="Arial"/>
        </w:rPr>
        <w:t>1</w:t>
      </w:r>
      <w:r>
        <w:rPr>
          <w:rFonts w:cs="Arial"/>
        </w:rPr>
        <w:t>, 22</w:t>
      </w:r>
      <w:r w:rsidR="009F5CE7">
        <w:rPr>
          <w:rFonts w:cs="Arial"/>
        </w:rPr>
        <w:t xml:space="preserve">7.2, 228.1, </w:t>
      </w:r>
      <w:r w:rsidR="00E91FAF">
        <w:rPr>
          <w:rFonts w:cs="Arial"/>
        </w:rPr>
        <w:t xml:space="preserve">228.2, </w:t>
      </w:r>
      <w:r>
        <w:rPr>
          <w:rFonts w:cs="Arial"/>
        </w:rPr>
        <w:t>229.</w:t>
      </w:r>
      <w:r w:rsidR="00E91FAF">
        <w:rPr>
          <w:rFonts w:cs="Arial"/>
        </w:rPr>
        <w:t>1</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29C28D8D" w14:textId="2E2B1935" w:rsidR="00B77B4B" w:rsidRDefault="00B77B4B" w:rsidP="003252E4">
      <w:pPr>
        <w:autoSpaceDE w:val="0"/>
        <w:autoSpaceDN w:val="0"/>
        <w:adjustRightInd w:val="0"/>
        <w:spacing w:before="100" w:beforeAutospacing="1" w:after="100" w:afterAutospacing="1" w:line="360" w:lineRule="auto"/>
        <w:jc w:val="both"/>
        <w:rPr>
          <w:rFonts w:cs="Arial"/>
        </w:rPr>
      </w:pPr>
    </w:p>
    <w:p w14:paraId="4672CCE9" w14:textId="77777777" w:rsidR="00E91FAF" w:rsidRPr="00A21E52" w:rsidRDefault="00E91FAF" w:rsidP="003252E4">
      <w:pPr>
        <w:autoSpaceDE w:val="0"/>
        <w:autoSpaceDN w:val="0"/>
        <w:adjustRightInd w:val="0"/>
        <w:spacing w:before="100" w:beforeAutospacing="1" w:after="100" w:afterAutospacing="1" w:line="360" w:lineRule="auto"/>
        <w:jc w:val="both"/>
        <w:rPr>
          <w:rFonts w:cs="Arial"/>
        </w:rPr>
      </w:pPr>
    </w:p>
    <w:p w14:paraId="6062B596" w14:textId="77777777" w:rsidR="00E91FAF" w:rsidRDefault="00E91FAF"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p>
    <w:p w14:paraId="7FD2B9AD" w14:textId="743996FF"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lastRenderedPageBreak/>
        <w:t>4.4.</w:t>
      </w:r>
      <w:r w:rsidR="004244E0">
        <w:rPr>
          <w:rFonts w:ascii="Arial" w:hAnsi="Arial" w:cs="Arial"/>
          <w:b/>
          <w:bCs/>
          <w:sz w:val="28"/>
          <w:szCs w:val="28"/>
        </w:rPr>
        <w:t>7</w:t>
      </w:r>
      <w:r>
        <w:rPr>
          <w:rFonts w:ascii="Arial" w:hAnsi="Arial" w:cs="Arial"/>
          <w:b/>
          <w:bCs/>
          <w:sz w:val="28"/>
          <w:szCs w:val="28"/>
        </w:rPr>
        <w:t>.5.</w:t>
      </w:r>
      <w:r w:rsidRPr="00165842">
        <w:rPr>
          <w:rFonts w:ascii="Arial" w:hAnsi="Arial" w:cs="Arial"/>
          <w:b/>
          <w:bCs/>
          <w:sz w:val="28"/>
          <w:szCs w:val="28"/>
        </w:rPr>
        <w:t xml:space="preserve"> ADUBAÇÃO</w:t>
      </w:r>
    </w:p>
    <w:p w14:paraId="522A1E27" w14:textId="3176767A"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As adubações deverão ocorrer conforme recomendações de especialista baseadas na análise de solos e descritas nos subprojetos de recuperação da vegetação nativa. A adubação nas áreas de cobertura deve ser baseada em recomendações. Lembrando que a adubação poderá ser de liberação lenta ou cobertura, ficando à critério da CONTRATADA, desde que promova a nutrição das sementes e mudas dos plantios durante toda a fase de manutenção.</w:t>
      </w:r>
    </w:p>
    <w:p w14:paraId="34D3A532" w14:textId="26C7FA6D"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w:t>
      </w:r>
      <w:r w:rsidR="004244E0">
        <w:rPr>
          <w:rFonts w:ascii="Arial" w:hAnsi="Arial" w:cs="Arial"/>
          <w:b/>
          <w:bCs/>
          <w:sz w:val="28"/>
          <w:szCs w:val="28"/>
        </w:rPr>
        <w:t>7.</w:t>
      </w:r>
      <w:r>
        <w:rPr>
          <w:rFonts w:ascii="Arial" w:hAnsi="Arial" w:cs="Arial"/>
          <w:b/>
          <w:bCs/>
          <w:sz w:val="28"/>
          <w:szCs w:val="28"/>
        </w:rPr>
        <w:t>6.</w:t>
      </w:r>
      <w:r w:rsidRPr="00165842">
        <w:rPr>
          <w:rFonts w:ascii="Arial" w:hAnsi="Arial" w:cs="Arial"/>
          <w:b/>
          <w:bCs/>
          <w:sz w:val="28"/>
          <w:szCs w:val="28"/>
        </w:rPr>
        <w:t xml:space="preserve"> REPOSIÇÃO DE MUDAS</w:t>
      </w:r>
      <w:r w:rsidRPr="000B7DA5">
        <w:rPr>
          <w:rFonts w:ascii="Arial" w:hAnsi="Arial" w:cs="Arial"/>
          <w:b/>
          <w:bCs/>
          <w:sz w:val="28"/>
          <w:szCs w:val="28"/>
        </w:rPr>
        <w:t xml:space="preserve"> </w:t>
      </w:r>
      <w:bookmarkStart w:id="25" w:name="_Hlk65485682"/>
      <w:bookmarkStart w:id="26" w:name="_Hlk65487998"/>
      <w:r>
        <w:rPr>
          <w:rFonts w:ascii="Arial" w:hAnsi="Arial" w:cs="Arial"/>
          <w:b/>
          <w:bCs/>
          <w:sz w:val="28"/>
          <w:szCs w:val="28"/>
        </w:rPr>
        <w:t>e/ou SEMENTES (REPLANTIO)</w:t>
      </w:r>
      <w:bookmarkEnd w:id="25"/>
    </w:p>
    <w:p w14:paraId="36753FA3" w14:textId="1D9D18F3" w:rsidR="003252E4" w:rsidRDefault="003252E4" w:rsidP="003252E4">
      <w:pPr>
        <w:autoSpaceDE w:val="0"/>
        <w:autoSpaceDN w:val="0"/>
        <w:adjustRightInd w:val="0"/>
        <w:spacing w:before="100" w:beforeAutospacing="1" w:after="100" w:afterAutospacing="1" w:line="360" w:lineRule="auto"/>
        <w:jc w:val="both"/>
        <w:rPr>
          <w:rFonts w:cs="Arial"/>
        </w:rPr>
      </w:pPr>
      <w:bookmarkStart w:id="27" w:name="_Hlk65074253"/>
      <w:bookmarkEnd w:id="26"/>
      <w:r w:rsidRPr="00B22585">
        <w:rPr>
          <w:rFonts w:cs="Arial"/>
        </w:rPr>
        <w:t>A reposição das mudas e/ou sementes deverá ocorrer anualmente, no início da estação chuvosa. Antes de realizar a substituição, deve investigar dois aspectos importantes: (a) saber a possível causa da morte para que a muda ou semente reposta não morra também; (b) assegurar que a muda ou semente a ser substituída de fato morreu, pois muitas vezes as mudas perdem as folhas em virtude da seca ou por ataque de formigas cortadeiras e rebrotam depois de certo tempo. Para saber se uma muda sem folhas está morta ou não, costuma-se arranhar com a unha a superfície do caule até que se remova a casca e se exponha uma camada interna, se a camada estiver verde, isto indica que a planta está viva e não deve ser substituída.</w:t>
      </w:r>
    </w:p>
    <w:p w14:paraId="0D4352FE" w14:textId="47125355" w:rsidR="001F72A4" w:rsidRDefault="001F72A4" w:rsidP="001F72A4">
      <w:pPr>
        <w:autoSpaceDE w:val="0"/>
        <w:autoSpaceDN w:val="0"/>
        <w:adjustRightInd w:val="0"/>
        <w:spacing w:before="100" w:beforeAutospacing="1" w:after="100" w:afterAutospacing="1" w:line="360" w:lineRule="auto"/>
        <w:jc w:val="both"/>
        <w:rPr>
          <w:rFonts w:cs="Arial"/>
          <w:color w:val="000000"/>
        </w:rPr>
      </w:pPr>
      <w:r>
        <w:rPr>
          <w:rFonts w:cs="Arial"/>
        </w:rPr>
        <w:t xml:space="preserve">Desta forma, </w:t>
      </w:r>
      <w:r>
        <w:rPr>
          <w:rFonts w:cs="Arial"/>
          <w:color w:val="000000"/>
        </w:rPr>
        <w:t>quando constatados má qualidade dos insumos ou serviços prestados, sob análise da Fiscalização, não serão passíveis de medição e serão de completa responsabilidade e ônus da Contratada.</w:t>
      </w:r>
    </w:p>
    <w:p w14:paraId="746C9665" w14:textId="5C663631" w:rsidR="00364D22" w:rsidRDefault="00364D22" w:rsidP="00364D22">
      <w:pPr>
        <w:spacing w:before="100" w:beforeAutospacing="1" w:after="100" w:afterAutospacing="1" w:line="360" w:lineRule="auto"/>
        <w:jc w:val="both"/>
        <w:rPr>
          <w:rFonts w:cs="Arial"/>
        </w:rPr>
      </w:pPr>
      <w:r w:rsidRPr="004D55ED">
        <w:rPr>
          <w:rFonts w:cs="Arial"/>
        </w:rPr>
        <w:t xml:space="preserve">A atividade descrita </w:t>
      </w:r>
      <w:r>
        <w:rPr>
          <w:rFonts w:cs="Arial"/>
        </w:rPr>
        <w:t>acima</w:t>
      </w:r>
      <w:r w:rsidRPr="004D55ED">
        <w:rPr>
          <w:rFonts w:cs="Arial"/>
        </w:rPr>
        <w:t xml:space="preserve"> refere</w:t>
      </w:r>
      <w:r>
        <w:rPr>
          <w:rFonts w:cs="Arial"/>
        </w:rPr>
        <w:t>-se</w:t>
      </w:r>
      <w:r w:rsidRPr="004D55ED">
        <w:rPr>
          <w:rFonts w:cs="Arial"/>
        </w:rPr>
        <w:t xml:space="preserve"> aos </w:t>
      </w:r>
      <w:r>
        <w:rPr>
          <w:rFonts w:cs="Arial"/>
        </w:rPr>
        <w:t>itens 5.5, 6.5, 7.3, 9.4, 10.4, 11.3, 13.5, 14.5, 15.4, 17.4, 18.4, 19.3, 21.</w:t>
      </w:r>
      <w:r w:rsidR="00927381">
        <w:rPr>
          <w:rFonts w:cs="Arial"/>
        </w:rPr>
        <w:t>6</w:t>
      </w:r>
      <w:r>
        <w:rPr>
          <w:rFonts w:cs="Arial"/>
        </w:rPr>
        <w:t>, 22.</w:t>
      </w:r>
      <w:r w:rsidR="00927381">
        <w:rPr>
          <w:rFonts w:cs="Arial"/>
        </w:rPr>
        <w:t>6</w:t>
      </w:r>
      <w:r>
        <w:rPr>
          <w:rFonts w:cs="Arial"/>
        </w:rPr>
        <w:t>, 23.</w:t>
      </w:r>
      <w:r w:rsidR="00927381">
        <w:rPr>
          <w:rFonts w:cs="Arial"/>
        </w:rPr>
        <w:t>5</w:t>
      </w:r>
      <w:r>
        <w:rPr>
          <w:rFonts w:cs="Arial"/>
        </w:rPr>
        <w:t>, 25.</w:t>
      </w:r>
      <w:r w:rsidR="00927381">
        <w:rPr>
          <w:rFonts w:cs="Arial"/>
        </w:rPr>
        <w:t>6</w:t>
      </w:r>
      <w:r>
        <w:rPr>
          <w:rFonts w:cs="Arial"/>
        </w:rPr>
        <w:t>, 26.</w:t>
      </w:r>
      <w:r w:rsidR="00927381">
        <w:rPr>
          <w:rFonts w:cs="Arial"/>
        </w:rPr>
        <w:t>6</w:t>
      </w:r>
      <w:r>
        <w:rPr>
          <w:rFonts w:cs="Arial"/>
        </w:rPr>
        <w:t>, 27.</w:t>
      </w:r>
      <w:r w:rsidR="00927381">
        <w:rPr>
          <w:rFonts w:cs="Arial"/>
        </w:rPr>
        <w:t>5</w:t>
      </w:r>
      <w:r>
        <w:rPr>
          <w:rFonts w:cs="Arial"/>
        </w:rPr>
        <w:t>, 29.</w:t>
      </w:r>
      <w:r w:rsidR="00927381">
        <w:rPr>
          <w:rFonts w:cs="Arial"/>
        </w:rPr>
        <w:t>4</w:t>
      </w:r>
      <w:r>
        <w:rPr>
          <w:rFonts w:cs="Arial"/>
        </w:rPr>
        <w:t>, 30.</w:t>
      </w:r>
      <w:r w:rsidR="00927381">
        <w:rPr>
          <w:rFonts w:cs="Arial"/>
        </w:rPr>
        <w:t>4</w:t>
      </w:r>
      <w:r>
        <w:rPr>
          <w:rFonts w:cs="Arial"/>
        </w:rPr>
        <w:t>, 31.</w:t>
      </w:r>
      <w:r w:rsidR="00927381">
        <w:rPr>
          <w:rFonts w:cs="Arial"/>
        </w:rPr>
        <w:t>4</w:t>
      </w:r>
      <w:r>
        <w:rPr>
          <w:rFonts w:cs="Arial"/>
        </w:rPr>
        <w:t>, 33.</w:t>
      </w:r>
      <w:r w:rsidR="00927381">
        <w:rPr>
          <w:rFonts w:cs="Arial"/>
        </w:rPr>
        <w:t>4</w:t>
      </w:r>
      <w:r>
        <w:rPr>
          <w:rFonts w:cs="Arial"/>
        </w:rPr>
        <w:t>, 34.</w:t>
      </w:r>
      <w:r w:rsidR="00927381">
        <w:rPr>
          <w:rFonts w:cs="Arial"/>
        </w:rPr>
        <w:t>4</w:t>
      </w:r>
      <w:r>
        <w:rPr>
          <w:rFonts w:cs="Arial"/>
        </w:rPr>
        <w:t>, 35.</w:t>
      </w:r>
      <w:r w:rsidR="00927381">
        <w:rPr>
          <w:rFonts w:cs="Arial"/>
        </w:rPr>
        <w:t>4</w:t>
      </w:r>
      <w:r>
        <w:rPr>
          <w:rFonts w:cs="Arial"/>
        </w:rPr>
        <w:t>, 43.</w:t>
      </w:r>
      <w:r w:rsidR="00AE7000">
        <w:rPr>
          <w:rFonts w:cs="Arial"/>
        </w:rPr>
        <w:t>5</w:t>
      </w:r>
      <w:r>
        <w:rPr>
          <w:rFonts w:cs="Arial"/>
        </w:rPr>
        <w:t>, 44.</w:t>
      </w:r>
      <w:r w:rsidR="00AE7000">
        <w:rPr>
          <w:rFonts w:cs="Arial"/>
        </w:rPr>
        <w:t>5</w:t>
      </w:r>
      <w:r>
        <w:rPr>
          <w:rFonts w:cs="Arial"/>
        </w:rPr>
        <w:t>, 45.</w:t>
      </w:r>
      <w:r w:rsidR="00AE7000">
        <w:rPr>
          <w:rFonts w:cs="Arial"/>
        </w:rPr>
        <w:t>4</w:t>
      </w:r>
      <w:r>
        <w:rPr>
          <w:rFonts w:cs="Arial"/>
        </w:rPr>
        <w:t>, 47.</w:t>
      </w:r>
      <w:r w:rsidR="00AE7000">
        <w:rPr>
          <w:rFonts w:cs="Arial"/>
        </w:rPr>
        <w:t>4</w:t>
      </w:r>
      <w:r>
        <w:rPr>
          <w:rFonts w:cs="Arial"/>
        </w:rPr>
        <w:t>, 48.</w:t>
      </w:r>
      <w:r w:rsidR="00AE7000">
        <w:rPr>
          <w:rFonts w:cs="Arial"/>
        </w:rPr>
        <w:t>4</w:t>
      </w:r>
      <w:r>
        <w:rPr>
          <w:rFonts w:cs="Arial"/>
        </w:rPr>
        <w:t>, 49.</w:t>
      </w:r>
      <w:r w:rsidR="00AE7000">
        <w:rPr>
          <w:rFonts w:cs="Arial"/>
        </w:rPr>
        <w:t>3</w:t>
      </w:r>
      <w:r>
        <w:rPr>
          <w:rFonts w:cs="Arial"/>
        </w:rPr>
        <w:t>, 51.</w:t>
      </w:r>
      <w:r w:rsidR="00AE7000">
        <w:rPr>
          <w:rFonts w:cs="Arial"/>
        </w:rPr>
        <w:t>5</w:t>
      </w:r>
      <w:r>
        <w:rPr>
          <w:rFonts w:cs="Arial"/>
        </w:rPr>
        <w:t>, 52.</w:t>
      </w:r>
      <w:r w:rsidR="00AE7000">
        <w:rPr>
          <w:rFonts w:cs="Arial"/>
        </w:rPr>
        <w:t>5</w:t>
      </w:r>
      <w:r>
        <w:rPr>
          <w:rFonts w:cs="Arial"/>
        </w:rPr>
        <w:t>, 53.</w:t>
      </w:r>
      <w:r w:rsidR="00AE7000">
        <w:rPr>
          <w:rFonts w:cs="Arial"/>
        </w:rPr>
        <w:t>4</w:t>
      </w:r>
      <w:r>
        <w:rPr>
          <w:rFonts w:cs="Arial"/>
        </w:rPr>
        <w:t>, 55.</w:t>
      </w:r>
      <w:r w:rsidR="00AE7000">
        <w:rPr>
          <w:rFonts w:cs="Arial"/>
        </w:rPr>
        <w:t>4</w:t>
      </w:r>
      <w:r>
        <w:rPr>
          <w:rFonts w:cs="Arial"/>
        </w:rPr>
        <w:t>, 56.</w:t>
      </w:r>
      <w:r w:rsidR="00AE7000">
        <w:rPr>
          <w:rFonts w:cs="Arial"/>
        </w:rPr>
        <w:t>4</w:t>
      </w:r>
      <w:r>
        <w:rPr>
          <w:rFonts w:cs="Arial"/>
        </w:rPr>
        <w:t>, 57.</w:t>
      </w:r>
      <w:r w:rsidR="00AA660B">
        <w:rPr>
          <w:rFonts w:cs="Arial"/>
        </w:rPr>
        <w:t>3</w:t>
      </w:r>
      <w:r>
        <w:rPr>
          <w:rFonts w:cs="Arial"/>
        </w:rPr>
        <w:t>, 59.</w:t>
      </w:r>
      <w:r w:rsidR="00AA660B">
        <w:rPr>
          <w:rFonts w:cs="Arial"/>
        </w:rPr>
        <w:t>6</w:t>
      </w:r>
      <w:r>
        <w:rPr>
          <w:rFonts w:cs="Arial"/>
        </w:rPr>
        <w:t>, 60.</w:t>
      </w:r>
      <w:r w:rsidR="00AA660B">
        <w:rPr>
          <w:rFonts w:cs="Arial"/>
        </w:rPr>
        <w:t>6</w:t>
      </w:r>
      <w:r>
        <w:rPr>
          <w:rFonts w:cs="Arial"/>
        </w:rPr>
        <w:t>, 61.</w:t>
      </w:r>
      <w:r w:rsidR="00AA660B">
        <w:rPr>
          <w:rFonts w:cs="Arial"/>
        </w:rPr>
        <w:t>5</w:t>
      </w:r>
      <w:r>
        <w:rPr>
          <w:rFonts w:cs="Arial"/>
        </w:rPr>
        <w:t>, 63.</w:t>
      </w:r>
      <w:r w:rsidR="00AA660B">
        <w:rPr>
          <w:rFonts w:cs="Arial"/>
        </w:rPr>
        <w:t>6</w:t>
      </w:r>
      <w:r>
        <w:rPr>
          <w:rFonts w:cs="Arial"/>
        </w:rPr>
        <w:t>, 64.</w:t>
      </w:r>
      <w:r w:rsidR="00AA660B">
        <w:rPr>
          <w:rFonts w:cs="Arial"/>
        </w:rPr>
        <w:t>6</w:t>
      </w:r>
      <w:r>
        <w:rPr>
          <w:rFonts w:cs="Arial"/>
        </w:rPr>
        <w:t>, 65.</w:t>
      </w:r>
      <w:r w:rsidR="00AA660B">
        <w:rPr>
          <w:rFonts w:cs="Arial"/>
        </w:rPr>
        <w:t>5</w:t>
      </w:r>
      <w:r>
        <w:rPr>
          <w:rFonts w:cs="Arial"/>
        </w:rPr>
        <w:t>, 67.</w:t>
      </w:r>
      <w:r w:rsidR="00AA660B">
        <w:rPr>
          <w:rFonts w:cs="Arial"/>
        </w:rPr>
        <w:t>4</w:t>
      </w:r>
      <w:r>
        <w:rPr>
          <w:rFonts w:cs="Arial"/>
        </w:rPr>
        <w:t>, 68.</w:t>
      </w:r>
      <w:r w:rsidR="00AA660B">
        <w:rPr>
          <w:rFonts w:cs="Arial"/>
        </w:rPr>
        <w:t>4</w:t>
      </w:r>
      <w:r>
        <w:rPr>
          <w:rFonts w:cs="Arial"/>
        </w:rPr>
        <w:t>, 69.</w:t>
      </w:r>
      <w:r w:rsidR="00D5505C">
        <w:rPr>
          <w:rFonts w:cs="Arial"/>
        </w:rPr>
        <w:t>4</w:t>
      </w:r>
      <w:r>
        <w:rPr>
          <w:rFonts w:cs="Arial"/>
        </w:rPr>
        <w:t>, 71.</w:t>
      </w:r>
      <w:r w:rsidR="00D5505C">
        <w:rPr>
          <w:rFonts w:cs="Arial"/>
        </w:rPr>
        <w:t>4</w:t>
      </w:r>
      <w:r>
        <w:rPr>
          <w:rFonts w:cs="Arial"/>
        </w:rPr>
        <w:t>, 72.</w:t>
      </w:r>
      <w:r w:rsidR="00D5505C">
        <w:rPr>
          <w:rFonts w:cs="Arial"/>
        </w:rPr>
        <w:t>4</w:t>
      </w:r>
      <w:r>
        <w:rPr>
          <w:rFonts w:cs="Arial"/>
        </w:rPr>
        <w:t>, 73.</w:t>
      </w:r>
      <w:r w:rsidR="00D5505C">
        <w:rPr>
          <w:rFonts w:cs="Arial"/>
        </w:rPr>
        <w:t>4</w:t>
      </w:r>
      <w:r>
        <w:rPr>
          <w:rFonts w:cs="Arial"/>
        </w:rPr>
        <w:t>, 81.</w:t>
      </w:r>
      <w:r w:rsidR="00D5505C">
        <w:rPr>
          <w:rFonts w:cs="Arial"/>
        </w:rPr>
        <w:t>5</w:t>
      </w:r>
      <w:r>
        <w:rPr>
          <w:rFonts w:cs="Arial"/>
        </w:rPr>
        <w:t>, 82.</w:t>
      </w:r>
      <w:r w:rsidR="00D5505C">
        <w:rPr>
          <w:rFonts w:cs="Arial"/>
        </w:rPr>
        <w:t>5</w:t>
      </w:r>
      <w:r>
        <w:rPr>
          <w:rFonts w:cs="Arial"/>
        </w:rPr>
        <w:t>, 83.</w:t>
      </w:r>
      <w:r w:rsidR="00D5505C">
        <w:rPr>
          <w:rFonts w:cs="Arial"/>
        </w:rPr>
        <w:t>3</w:t>
      </w:r>
      <w:r>
        <w:rPr>
          <w:rFonts w:cs="Arial"/>
        </w:rPr>
        <w:t>, 85.</w:t>
      </w:r>
      <w:r w:rsidR="00D5505C">
        <w:rPr>
          <w:rFonts w:cs="Arial"/>
        </w:rPr>
        <w:t>4</w:t>
      </w:r>
      <w:r>
        <w:rPr>
          <w:rFonts w:cs="Arial"/>
        </w:rPr>
        <w:t>, 86.</w:t>
      </w:r>
      <w:r w:rsidR="00D5505C">
        <w:rPr>
          <w:rFonts w:cs="Arial"/>
        </w:rPr>
        <w:t>4</w:t>
      </w:r>
      <w:r>
        <w:rPr>
          <w:rFonts w:cs="Arial"/>
        </w:rPr>
        <w:t>, 87.</w:t>
      </w:r>
      <w:r w:rsidR="00D5505C">
        <w:rPr>
          <w:rFonts w:cs="Arial"/>
        </w:rPr>
        <w:t>3</w:t>
      </w:r>
      <w:r>
        <w:rPr>
          <w:rFonts w:cs="Arial"/>
        </w:rPr>
        <w:t>, 89.</w:t>
      </w:r>
      <w:r w:rsidR="00D5505C">
        <w:rPr>
          <w:rFonts w:cs="Arial"/>
        </w:rPr>
        <w:t>5</w:t>
      </w:r>
      <w:r>
        <w:rPr>
          <w:rFonts w:cs="Arial"/>
        </w:rPr>
        <w:t>, 90.</w:t>
      </w:r>
      <w:r w:rsidR="00D5505C">
        <w:rPr>
          <w:rFonts w:cs="Arial"/>
        </w:rPr>
        <w:t>5</w:t>
      </w:r>
      <w:r>
        <w:rPr>
          <w:rFonts w:cs="Arial"/>
        </w:rPr>
        <w:t>, 91.</w:t>
      </w:r>
      <w:r w:rsidR="00D5505C">
        <w:rPr>
          <w:rFonts w:cs="Arial"/>
        </w:rPr>
        <w:t>4</w:t>
      </w:r>
      <w:r>
        <w:rPr>
          <w:rFonts w:cs="Arial"/>
        </w:rPr>
        <w:t>, 93.</w:t>
      </w:r>
      <w:r w:rsidR="00D5505C">
        <w:rPr>
          <w:rFonts w:cs="Arial"/>
        </w:rPr>
        <w:t>4</w:t>
      </w:r>
      <w:r>
        <w:rPr>
          <w:rFonts w:cs="Arial"/>
        </w:rPr>
        <w:t>, 94.</w:t>
      </w:r>
      <w:r w:rsidR="00D5505C">
        <w:rPr>
          <w:rFonts w:cs="Arial"/>
        </w:rPr>
        <w:t>4</w:t>
      </w:r>
      <w:r>
        <w:rPr>
          <w:rFonts w:cs="Arial"/>
        </w:rPr>
        <w:t>, 95.</w:t>
      </w:r>
      <w:r w:rsidR="007B77FE">
        <w:rPr>
          <w:rFonts w:cs="Arial"/>
        </w:rPr>
        <w:t>3</w:t>
      </w:r>
      <w:r>
        <w:rPr>
          <w:rFonts w:cs="Arial"/>
        </w:rPr>
        <w:t>, 97.</w:t>
      </w:r>
      <w:r w:rsidR="007B77FE">
        <w:rPr>
          <w:rFonts w:cs="Arial"/>
        </w:rPr>
        <w:t>6</w:t>
      </w:r>
      <w:r>
        <w:rPr>
          <w:rFonts w:cs="Arial"/>
        </w:rPr>
        <w:t>, 98.</w:t>
      </w:r>
      <w:r w:rsidR="007B77FE">
        <w:rPr>
          <w:rFonts w:cs="Arial"/>
        </w:rPr>
        <w:t>6</w:t>
      </w:r>
      <w:r>
        <w:rPr>
          <w:rFonts w:cs="Arial"/>
        </w:rPr>
        <w:t>, 99.</w:t>
      </w:r>
      <w:r w:rsidR="007B77FE">
        <w:rPr>
          <w:rFonts w:cs="Arial"/>
        </w:rPr>
        <w:t>5</w:t>
      </w:r>
      <w:r>
        <w:rPr>
          <w:rFonts w:cs="Arial"/>
        </w:rPr>
        <w:t>, 101.</w:t>
      </w:r>
      <w:r w:rsidR="007B77FE">
        <w:rPr>
          <w:rFonts w:cs="Arial"/>
        </w:rPr>
        <w:t>6</w:t>
      </w:r>
      <w:r>
        <w:rPr>
          <w:rFonts w:cs="Arial"/>
        </w:rPr>
        <w:t>, 102.</w:t>
      </w:r>
      <w:r w:rsidR="007B77FE">
        <w:rPr>
          <w:rFonts w:cs="Arial"/>
        </w:rPr>
        <w:t>6</w:t>
      </w:r>
      <w:r>
        <w:rPr>
          <w:rFonts w:cs="Arial"/>
        </w:rPr>
        <w:t>, 103.</w:t>
      </w:r>
      <w:r w:rsidR="007B77FE">
        <w:rPr>
          <w:rFonts w:cs="Arial"/>
        </w:rPr>
        <w:t>5</w:t>
      </w:r>
      <w:r>
        <w:rPr>
          <w:rFonts w:cs="Arial"/>
        </w:rPr>
        <w:t>, 105.</w:t>
      </w:r>
      <w:r w:rsidR="007B77FE">
        <w:rPr>
          <w:rFonts w:cs="Arial"/>
        </w:rPr>
        <w:t>4</w:t>
      </w:r>
      <w:r>
        <w:rPr>
          <w:rFonts w:cs="Arial"/>
        </w:rPr>
        <w:t>, 106.</w:t>
      </w:r>
      <w:r w:rsidR="007B77FE">
        <w:rPr>
          <w:rFonts w:cs="Arial"/>
        </w:rPr>
        <w:t>4</w:t>
      </w:r>
      <w:r>
        <w:rPr>
          <w:rFonts w:cs="Arial"/>
        </w:rPr>
        <w:t>, 107.</w:t>
      </w:r>
      <w:r w:rsidR="007B77FE">
        <w:rPr>
          <w:rFonts w:cs="Arial"/>
        </w:rPr>
        <w:t>4</w:t>
      </w:r>
      <w:r>
        <w:rPr>
          <w:rFonts w:cs="Arial"/>
        </w:rPr>
        <w:t>, 109.</w:t>
      </w:r>
      <w:r w:rsidR="007B77FE">
        <w:rPr>
          <w:rFonts w:cs="Arial"/>
        </w:rPr>
        <w:t>4</w:t>
      </w:r>
      <w:r>
        <w:rPr>
          <w:rFonts w:cs="Arial"/>
        </w:rPr>
        <w:t>, 110.2</w:t>
      </w:r>
      <w:r w:rsidR="007B77FE">
        <w:rPr>
          <w:rFonts w:cs="Arial"/>
        </w:rPr>
        <w:t>4</w:t>
      </w:r>
      <w:r>
        <w:rPr>
          <w:rFonts w:cs="Arial"/>
        </w:rPr>
        <w:t>, 111.</w:t>
      </w:r>
      <w:r w:rsidR="009D7B79">
        <w:rPr>
          <w:rFonts w:cs="Arial"/>
        </w:rPr>
        <w:t>4</w:t>
      </w:r>
      <w:r>
        <w:rPr>
          <w:rFonts w:cs="Arial"/>
        </w:rPr>
        <w:t>, 119.</w:t>
      </w:r>
      <w:r w:rsidR="009D7B79">
        <w:rPr>
          <w:rFonts w:cs="Arial"/>
        </w:rPr>
        <w:t>5</w:t>
      </w:r>
      <w:r>
        <w:rPr>
          <w:rFonts w:cs="Arial"/>
        </w:rPr>
        <w:t>, 120.</w:t>
      </w:r>
      <w:r w:rsidR="009D7B79">
        <w:rPr>
          <w:rFonts w:cs="Arial"/>
        </w:rPr>
        <w:t>5</w:t>
      </w:r>
      <w:r>
        <w:rPr>
          <w:rFonts w:cs="Arial"/>
        </w:rPr>
        <w:t>, 121.</w:t>
      </w:r>
      <w:r w:rsidR="009D7B79">
        <w:rPr>
          <w:rFonts w:cs="Arial"/>
        </w:rPr>
        <w:t>4</w:t>
      </w:r>
      <w:r>
        <w:rPr>
          <w:rFonts w:cs="Arial"/>
        </w:rPr>
        <w:t>, 123.</w:t>
      </w:r>
      <w:r w:rsidR="009D7B79">
        <w:rPr>
          <w:rFonts w:cs="Arial"/>
        </w:rPr>
        <w:t>4</w:t>
      </w:r>
      <w:r>
        <w:rPr>
          <w:rFonts w:cs="Arial"/>
        </w:rPr>
        <w:t>, 124.</w:t>
      </w:r>
      <w:r w:rsidR="009D7B79">
        <w:rPr>
          <w:rFonts w:cs="Arial"/>
        </w:rPr>
        <w:t>4</w:t>
      </w:r>
      <w:r>
        <w:rPr>
          <w:rFonts w:cs="Arial"/>
        </w:rPr>
        <w:t>, 125.</w:t>
      </w:r>
      <w:r w:rsidR="00E7563A">
        <w:rPr>
          <w:rFonts w:cs="Arial"/>
        </w:rPr>
        <w:t>3</w:t>
      </w:r>
      <w:r>
        <w:rPr>
          <w:rFonts w:cs="Arial"/>
        </w:rPr>
        <w:t>, 127.</w:t>
      </w:r>
      <w:r w:rsidR="00E7563A">
        <w:rPr>
          <w:rFonts w:cs="Arial"/>
        </w:rPr>
        <w:t>5</w:t>
      </w:r>
      <w:r>
        <w:rPr>
          <w:rFonts w:cs="Arial"/>
        </w:rPr>
        <w:t>, 128.</w:t>
      </w:r>
      <w:r w:rsidR="00E7563A">
        <w:rPr>
          <w:rFonts w:cs="Arial"/>
        </w:rPr>
        <w:t>5</w:t>
      </w:r>
      <w:r>
        <w:rPr>
          <w:rFonts w:cs="Arial"/>
        </w:rPr>
        <w:t>, 129.</w:t>
      </w:r>
      <w:r w:rsidR="00E7563A">
        <w:rPr>
          <w:rFonts w:cs="Arial"/>
        </w:rPr>
        <w:t>4</w:t>
      </w:r>
      <w:r>
        <w:rPr>
          <w:rFonts w:cs="Arial"/>
        </w:rPr>
        <w:t>, 131.</w:t>
      </w:r>
      <w:r w:rsidR="00E7563A">
        <w:rPr>
          <w:rFonts w:cs="Arial"/>
        </w:rPr>
        <w:t>4</w:t>
      </w:r>
      <w:r>
        <w:rPr>
          <w:rFonts w:cs="Arial"/>
        </w:rPr>
        <w:t>, 132.</w:t>
      </w:r>
      <w:r w:rsidR="00E7563A">
        <w:rPr>
          <w:rFonts w:cs="Arial"/>
        </w:rPr>
        <w:t>4</w:t>
      </w:r>
      <w:r>
        <w:rPr>
          <w:rFonts w:cs="Arial"/>
        </w:rPr>
        <w:t>, 133.</w:t>
      </w:r>
      <w:r w:rsidR="00E7563A">
        <w:rPr>
          <w:rFonts w:cs="Arial"/>
        </w:rPr>
        <w:t>3</w:t>
      </w:r>
      <w:r>
        <w:rPr>
          <w:rFonts w:cs="Arial"/>
        </w:rPr>
        <w:t>, 135.</w:t>
      </w:r>
      <w:r w:rsidR="00E7563A">
        <w:rPr>
          <w:rFonts w:cs="Arial"/>
        </w:rPr>
        <w:t>6</w:t>
      </w:r>
      <w:r>
        <w:rPr>
          <w:rFonts w:cs="Arial"/>
        </w:rPr>
        <w:t>, 136.</w:t>
      </w:r>
      <w:r w:rsidR="00E7563A">
        <w:rPr>
          <w:rFonts w:cs="Arial"/>
        </w:rPr>
        <w:t>6</w:t>
      </w:r>
      <w:r>
        <w:rPr>
          <w:rFonts w:cs="Arial"/>
        </w:rPr>
        <w:t>, 137.</w:t>
      </w:r>
      <w:r w:rsidR="00E7563A">
        <w:rPr>
          <w:rFonts w:cs="Arial"/>
        </w:rPr>
        <w:t>5</w:t>
      </w:r>
      <w:r>
        <w:rPr>
          <w:rFonts w:cs="Arial"/>
        </w:rPr>
        <w:t>, 139.</w:t>
      </w:r>
      <w:r w:rsidR="00E7563A">
        <w:rPr>
          <w:rFonts w:cs="Arial"/>
        </w:rPr>
        <w:t>6</w:t>
      </w:r>
      <w:r>
        <w:rPr>
          <w:rFonts w:cs="Arial"/>
        </w:rPr>
        <w:t>, 140.</w:t>
      </w:r>
      <w:r w:rsidR="00E7563A">
        <w:rPr>
          <w:rFonts w:cs="Arial"/>
        </w:rPr>
        <w:t>6</w:t>
      </w:r>
      <w:r>
        <w:rPr>
          <w:rFonts w:cs="Arial"/>
        </w:rPr>
        <w:t>, 141.</w:t>
      </w:r>
      <w:r w:rsidR="00E7563A">
        <w:rPr>
          <w:rFonts w:cs="Arial"/>
        </w:rPr>
        <w:t>5</w:t>
      </w:r>
      <w:r>
        <w:rPr>
          <w:rFonts w:cs="Arial"/>
        </w:rPr>
        <w:t>, 143.</w:t>
      </w:r>
      <w:r w:rsidR="00E7563A">
        <w:rPr>
          <w:rFonts w:cs="Arial"/>
        </w:rPr>
        <w:t>4</w:t>
      </w:r>
      <w:r>
        <w:rPr>
          <w:rFonts w:cs="Arial"/>
        </w:rPr>
        <w:t>, 144.</w:t>
      </w:r>
      <w:r w:rsidR="00E7563A">
        <w:rPr>
          <w:rFonts w:cs="Arial"/>
        </w:rPr>
        <w:t>4</w:t>
      </w:r>
      <w:r>
        <w:rPr>
          <w:rFonts w:cs="Arial"/>
        </w:rPr>
        <w:t>, 145.</w:t>
      </w:r>
      <w:r w:rsidR="00E7563A">
        <w:rPr>
          <w:rFonts w:cs="Arial"/>
        </w:rPr>
        <w:t>4</w:t>
      </w:r>
      <w:r>
        <w:rPr>
          <w:rFonts w:cs="Arial"/>
        </w:rPr>
        <w:t>, 147.</w:t>
      </w:r>
      <w:r w:rsidR="00E7563A">
        <w:rPr>
          <w:rFonts w:cs="Arial"/>
        </w:rPr>
        <w:t>4</w:t>
      </w:r>
      <w:r>
        <w:rPr>
          <w:rFonts w:cs="Arial"/>
        </w:rPr>
        <w:t>, 148.</w:t>
      </w:r>
      <w:r w:rsidR="00E7563A">
        <w:rPr>
          <w:rFonts w:cs="Arial"/>
        </w:rPr>
        <w:t>4</w:t>
      </w:r>
      <w:r>
        <w:rPr>
          <w:rFonts w:cs="Arial"/>
        </w:rPr>
        <w:t>, 149.</w:t>
      </w:r>
      <w:r w:rsidR="00307024">
        <w:rPr>
          <w:rFonts w:cs="Arial"/>
        </w:rPr>
        <w:t>4</w:t>
      </w:r>
      <w:r>
        <w:rPr>
          <w:rFonts w:cs="Arial"/>
        </w:rPr>
        <w:t>, 15</w:t>
      </w:r>
      <w:r w:rsidR="00307024">
        <w:rPr>
          <w:rFonts w:cs="Arial"/>
        </w:rPr>
        <w:t>7</w:t>
      </w:r>
      <w:r>
        <w:rPr>
          <w:rFonts w:cs="Arial"/>
        </w:rPr>
        <w:t>.</w:t>
      </w:r>
      <w:r w:rsidR="00307024">
        <w:rPr>
          <w:rFonts w:cs="Arial"/>
        </w:rPr>
        <w:t>5</w:t>
      </w:r>
      <w:r>
        <w:rPr>
          <w:rFonts w:cs="Arial"/>
        </w:rPr>
        <w:t>, 15</w:t>
      </w:r>
      <w:r w:rsidR="00307024">
        <w:rPr>
          <w:rFonts w:cs="Arial"/>
        </w:rPr>
        <w:t>8</w:t>
      </w:r>
      <w:r>
        <w:rPr>
          <w:rFonts w:cs="Arial"/>
        </w:rPr>
        <w:t>.</w:t>
      </w:r>
      <w:r w:rsidR="00307024">
        <w:rPr>
          <w:rFonts w:cs="Arial"/>
        </w:rPr>
        <w:t>5</w:t>
      </w:r>
      <w:r>
        <w:rPr>
          <w:rFonts w:cs="Arial"/>
        </w:rPr>
        <w:t>, 159.</w:t>
      </w:r>
      <w:r w:rsidR="00307024">
        <w:rPr>
          <w:rFonts w:cs="Arial"/>
        </w:rPr>
        <w:t>3</w:t>
      </w:r>
      <w:r>
        <w:rPr>
          <w:rFonts w:cs="Arial"/>
        </w:rPr>
        <w:t>, 161.</w:t>
      </w:r>
      <w:r w:rsidR="00307024">
        <w:rPr>
          <w:rFonts w:cs="Arial"/>
        </w:rPr>
        <w:t>4</w:t>
      </w:r>
      <w:r>
        <w:rPr>
          <w:rFonts w:cs="Arial"/>
        </w:rPr>
        <w:t>, 162.</w:t>
      </w:r>
      <w:r w:rsidR="00307024">
        <w:rPr>
          <w:rFonts w:cs="Arial"/>
        </w:rPr>
        <w:t>4</w:t>
      </w:r>
      <w:r>
        <w:rPr>
          <w:rFonts w:cs="Arial"/>
        </w:rPr>
        <w:t>, 163.</w:t>
      </w:r>
      <w:r w:rsidR="00307024">
        <w:rPr>
          <w:rFonts w:cs="Arial"/>
        </w:rPr>
        <w:t>3</w:t>
      </w:r>
      <w:r>
        <w:rPr>
          <w:rFonts w:cs="Arial"/>
        </w:rPr>
        <w:t>, 165.</w:t>
      </w:r>
      <w:r w:rsidR="00307024">
        <w:rPr>
          <w:rFonts w:cs="Arial"/>
        </w:rPr>
        <w:t>5</w:t>
      </w:r>
      <w:r>
        <w:rPr>
          <w:rFonts w:cs="Arial"/>
        </w:rPr>
        <w:t>, 166.</w:t>
      </w:r>
      <w:r w:rsidR="00307024">
        <w:rPr>
          <w:rFonts w:cs="Arial"/>
        </w:rPr>
        <w:t>5</w:t>
      </w:r>
      <w:r>
        <w:rPr>
          <w:rFonts w:cs="Arial"/>
        </w:rPr>
        <w:t>, 167.</w:t>
      </w:r>
      <w:r w:rsidR="00307024">
        <w:rPr>
          <w:rFonts w:cs="Arial"/>
        </w:rPr>
        <w:t>4</w:t>
      </w:r>
      <w:r>
        <w:rPr>
          <w:rFonts w:cs="Arial"/>
        </w:rPr>
        <w:t>, 169.</w:t>
      </w:r>
      <w:r w:rsidR="00307024">
        <w:rPr>
          <w:rFonts w:cs="Arial"/>
        </w:rPr>
        <w:t>4</w:t>
      </w:r>
      <w:r>
        <w:rPr>
          <w:rFonts w:cs="Arial"/>
        </w:rPr>
        <w:t>, 170.</w:t>
      </w:r>
      <w:r w:rsidR="00835594">
        <w:rPr>
          <w:rFonts w:cs="Arial"/>
        </w:rPr>
        <w:t>4</w:t>
      </w:r>
      <w:r>
        <w:rPr>
          <w:rFonts w:cs="Arial"/>
        </w:rPr>
        <w:t>, 171.</w:t>
      </w:r>
      <w:r w:rsidR="00835594">
        <w:rPr>
          <w:rFonts w:cs="Arial"/>
        </w:rPr>
        <w:t>3</w:t>
      </w:r>
      <w:r>
        <w:rPr>
          <w:rFonts w:cs="Arial"/>
        </w:rPr>
        <w:t>, 173.</w:t>
      </w:r>
      <w:r w:rsidR="00835594">
        <w:rPr>
          <w:rFonts w:cs="Arial"/>
        </w:rPr>
        <w:t>6</w:t>
      </w:r>
      <w:r>
        <w:rPr>
          <w:rFonts w:cs="Arial"/>
        </w:rPr>
        <w:t>, 174.</w:t>
      </w:r>
      <w:r w:rsidR="00835594">
        <w:rPr>
          <w:rFonts w:cs="Arial"/>
        </w:rPr>
        <w:t>6</w:t>
      </w:r>
      <w:r>
        <w:rPr>
          <w:rFonts w:cs="Arial"/>
        </w:rPr>
        <w:t>, 175.</w:t>
      </w:r>
      <w:r w:rsidR="00835594">
        <w:rPr>
          <w:rFonts w:cs="Arial"/>
        </w:rPr>
        <w:t>5</w:t>
      </w:r>
      <w:r>
        <w:rPr>
          <w:rFonts w:cs="Arial"/>
        </w:rPr>
        <w:t>, 177.</w:t>
      </w:r>
      <w:r w:rsidR="00835594">
        <w:rPr>
          <w:rFonts w:cs="Arial"/>
        </w:rPr>
        <w:t>6</w:t>
      </w:r>
      <w:r>
        <w:rPr>
          <w:rFonts w:cs="Arial"/>
        </w:rPr>
        <w:t>, 178.</w:t>
      </w:r>
      <w:r w:rsidR="00835594">
        <w:rPr>
          <w:rFonts w:cs="Arial"/>
        </w:rPr>
        <w:t>6</w:t>
      </w:r>
      <w:r>
        <w:rPr>
          <w:rFonts w:cs="Arial"/>
        </w:rPr>
        <w:t>, 179.</w:t>
      </w:r>
      <w:r w:rsidR="0023199D">
        <w:rPr>
          <w:rFonts w:cs="Arial"/>
        </w:rPr>
        <w:t>5</w:t>
      </w:r>
      <w:r>
        <w:rPr>
          <w:rFonts w:cs="Arial"/>
        </w:rPr>
        <w:t>, 181.</w:t>
      </w:r>
      <w:r w:rsidR="0023199D">
        <w:rPr>
          <w:rFonts w:cs="Arial"/>
        </w:rPr>
        <w:t>4</w:t>
      </w:r>
      <w:r>
        <w:rPr>
          <w:rFonts w:cs="Arial"/>
        </w:rPr>
        <w:t>, 182.</w:t>
      </w:r>
      <w:r w:rsidR="0023199D">
        <w:rPr>
          <w:rFonts w:cs="Arial"/>
        </w:rPr>
        <w:t>4</w:t>
      </w:r>
      <w:r>
        <w:rPr>
          <w:rFonts w:cs="Arial"/>
        </w:rPr>
        <w:t>, 183.</w:t>
      </w:r>
      <w:r w:rsidR="0023199D">
        <w:rPr>
          <w:rFonts w:cs="Arial"/>
        </w:rPr>
        <w:t>4</w:t>
      </w:r>
      <w:r>
        <w:rPr>
          <w:rFonts w:cs="Arial"/>
        </w:rPr>
        <w:t>, 185.</w:t>
      </w:r>
      <w:r w:rsidR="0023199D">
        <w:rPr>
          <w:rFonts w:cs="Arial"/>
        </w:rPr>
        <w:t>4</w:t>
      </w:r>
      <w:r>
        <w:rPr>
          <w:rFonts w:cs="Arial"/>
        </w:rPr>
        <w:t>, 186.</w:t>
      </w:r>
      <w:r w:rsidR="0023199D">
        <w:rPr>
          <w:rFonts w:cs="Arial"/>
        </w:rPr>
        <w:t>4</w:t>
      </w:r>
      <w:r>
        <w:rPr>
          <w:rFonts w:cs="Arial"/>
        </w:rPr>
        <w:t>, 187.</w:t>
      </w:r>
      <w:r w:rsidR="0023199D">
        <w:rPr>
          <w:rFonts w:cs="Arial"/>
        </w:rPr>
        <w:t>4</w:t>
      </w:r>
      <w:r>
        <w:rPr>
          <w:rFonts w:cs="Arial"/>
        </w:rPr>
        <w:t>, 195.</w:t>
      </w:r>
      <w:r w:rsidR="0023199D">
        <w:rPr>
          <w:rFonts w:cs="Arial"/>
        </w:rPr>
        <w:t>5</w:t>
      </w:r>
      <w:r>
        <w:rPr>
          <w:rFonts w:cs="Arial"/>
        </w:rPr>
        <w:t>, 196.</w:t>
      </w:r>
      <w:r w:rsidR="0023199D">
        <w:rPr>
          <w:rFonts w:cs="Arial"/>
        </w:rPr>
        <w:t>5</w:t>
      </w:r>
      <w:r>
        <w:rPr>
          <w:rFonts w:cs="Arial"/>
        </w:rPr>
        <w:t>, 197.</w:t>
      </w:r>
      <w:r w:rsidR="0023199D">
        <w:rPr>
          <w:rFonts w:cs="Arial"/>
        </w:rPr>
        <w:t>4</w:t>
      </w:r>
      <w:r>
        <w:rPr>
          <w:rFonts w:cs="Arial"/>
        </w:rPr>
        <w:t>, 199.</w:t>
      </w:r>
      <w:r w:rsidR="0023199D">
        <w:rPr>
          <w:rFonts w:cs="Arial"/>
        </w:rPr>
        <w:t>4</w:t>
      </w:r>
      <w:r>
        <w:rPr>
          <w:rFonts w:cs="Arial"/>
        </w:rPr>
        <w:t>, 200.</w:t>
      </w:r>
      <w:r w:rsidR="0023199D">
        <w:rPr>
          <w:rFonts w:cs="Arial"/>
        </w:rPr>
        <w:t>4</w:t>
      </w:r>
      <w:r>
        <w:rPr>
          <w:rFonts w:cs="Arial"/>
        </w:rPr>
        <w:t>, 201.</w:t>
      </w:r>
      <w:r w:rsidR="0023199D">
        <w:rPr>
          <w:rFonts w:cs="Arial"/>
        </w:rPr>
        <w:t>3</w:t>
      </w:r>
      <w:r>
        <w:rPr>
          <w:rFonts w:cs="Arial"/>
        </w:rPr>
        <w:t>, 203.</w:t>
      </w:r>
      <w:r w:rsidR="0023199D">
        <w:rPr>
          <w:rFonts w:cs="Arial"/>
        </w:rPr>
        <w:t>5</w:t>
      </w:r>
      <w:r>
        <w:rPr>
          <w:rFonts w:cs="Arial"/>
        </w:rPr>
        <w:t>, 204.</w:t>
      </w:r>
      <w:r w:rsidR="0023199D">
        <w:rPr>
          <w:rFonts w:cs="Arial"/>
        </w:rPr>
        <w:t>5</w:t>
      </w:r>
      <w:r>
        <w:rPr>
          <w:rFonts w:cs="Arial"/>
        </w:rPr>
        <w:t>, 205.</w:t>
      </w:r>
      <w:r w:rsidR="0023199D">
        <w:rPr>
          <w:rFonts w:cs="Arial"/>
        </w:rPr>
        <w:t>4</w:t>
      </w:r>
      <w:r>
        <w:rPr>
          <w:rFonts w:cs="Arial"/>
        </w:rPr>
        <w:t>, 207.</w:t>
      </w:r>
      <w:r w:rsidR="0023199D">
        <w:rPr>
          <w:rFonts w:cs="Arial"/>
        </w:rPr>
        <w:t>4</w:t>
      </w:r>
      <w:r>
        <w:rPr>
          <w:rFonts w:cs="Arial"/>
        </w:rPr>
        <w:t>, 208.</w:t>
      </w:r>
      <w:r w:rsidR="00A30868">
        <w:rPr>
          <w:rFonts w:cs="Arial"/>
        </w:rPr>
        <w:t>4</w:t>
      </w:r>
      <w:r>
        <w:rPr>
          <w:rFonts w:cs="Arial"/>
        </w:rPr>
        <w:t>, 209.</w:t>
      </w:r>
      <w:r w:rsidR="00A30868">
        <w:rPr>
          <w:rFonts w:cs="Arial"/>
        </w:rPr>
        <w:t>3</w:t>
      </w:r>
      <w:r>
        <w:rPr>
          <w:rFonts w:cs="Arial"/>
        </w:rPr>
        <w:t>, 211.</w:t>
      </w:r>
      <w:r w:rsidR="00A30868">
        <w:rPr>
          <w:rFonts w:cs="Arial"/>
        </w:rPr>
        <w:t>6</w:t>
      </w:r>
      <w:r>
        <w:rPr>
          <w:rFonts w:cs="Arial"/>
        </w:rPr>
        <w:t>, 212.</w:t>
      </w:r>
      <w:r w:rsidR="00A30868">
        <w:rPr>
          <w:rFonts w:cs="Arial"/>
        </w:rPr>
        <w:t>6</w:t>
      </w:r>
      <w:r>
        <w:rPr>
          <w:rFonts w:cs="Arial"/>
        </w:rPr>
        <w:t>, 213.</w:t>
      </w:r>
      <w:r w:rsidR="00A30868">
        <w:rPr>
          <w:rFonts w:cs="Arial"/>
        </w:rPr>
        <w:t>5</w:t>
      </w:r>
      <w:r>
        <w:rPr>
          <w:rFonts w:cs="Arial"/>
        </w:rPr>
        <w:t>, 215.</w:t>
      </w:r>
      <w:r w:rsidR="00A30868">
        <w:rPr>
          <w:rFonts w:cs="Arial"/>
        </w:rPr>
        <w:t>6</w:t>
      </w:r>
      <w:r>
        <w:rPr>
          <w:rFonts w:cs="Arial"/>
        </w:rPr>
        <w:t>, 216.</w:t>
      </w:r>
      <w:r w:rsidR="00A30868">
        <w:rPr>
          <w:rFonts w:cs="Arial"/>
        </w:rPr>
        <w:t>6</w:t>
      </w:r>
      <w:r>
        <w:rPr>
          <w:rFonts w:cs="Arial"/>
        </w:rPr>
        <w:t>, 217.</w:t>
      </w:r>
      <w:r w:rsidR="00A30868">
        <w:rPr>
          <w:rFonts w:cs="Arial"/>
        </w:rPr>
        <w:t>5</w:t>
      </w:r>
      <w:r>
        <w:rPr>
          <w:rFonts w:cs="Arial"/>
        </w:rPr>
        <w:t>, 219.</w:t>
      </w:r>
      <w:r w:rsidR="00A30868">
        <w:rPr>
          <w:rFonts w:cs="Arial"/>
        </w:rPr>
        <w:t>4</w:t>
      </w:r>
      <w:r>
        <w:rPr>
          <w:rFonts w:cs="Arial"/>
        </w:rPr>
        <w:t>, 220.</w:t>
      </w:r>
      <w:r w:rsidR="00A30868">
        <w:rPr>
          <w:rFonts w:cs="Arial"/>
        </w:rPr>
        <w:t>4</w:t>
      </w:r>
      <w:r>
        <w:rPr>
          <w:rFonts w:cs="Arial"/>
        </w:rPr>
        <w:t>, 221.</w:t>
      </w:r>
      <w:r w:rsidR="00A30868">
        <w:rPr>
          <w:rFonts w:cs="Arial"/>
        </w:rPr>
        <w:t>4</w:t>
      </w:r>
      <w:r>
        <w:rPr>
          <w:rFonts w:cs="Arial"/>
        </w:rPr>
        <w:t>, 223.</w:t>
      </w:r>
      <w:r w:rsidR="004C781D">
        <w:rPr>
          <w:rFonts w:cs="Arial"/>
        </w:rPr>
        <w:t>4</w:t>
      </w:r>
      <w:r>
        <w:rPr>
          <w:rFonts w:cs="Arial"/>
        </w:rPr>
        <w:t>, 224.</w:t>
      </w:r>
      <w:r w:rsidR="004C781D">
        <w:rPr>
          <w:rFonts w:cs="Arial"/>
        </w:rPr>
        <w:t>4</w:t>
      </w:r>
      <w:r>
        <w:rPr>
          <w:rFonts w:cs="Arial"/>
        </w:rPr>
        <w:t>, 225.</w:t>
      </w:r>
      <w:r w:rsidR="004C781D">
        <w:rPr>
          <w:rFonts w:cs="Arial"/>
        </w:rPr>
        <w:t>4</w:t>
      </w:r>
      <w:r>
        <w:rPr>
          <w:rFonts w:cs="Arial"/>
        </w:rPr>
        <w:t xml:space="preserve"> </w:t>
      </w:r>
      <w:r w:rsidRPr="004D55ED">
        <w:rPr>
          <w:rFonts w:cs="Arial"/>
        </w:rPr>
        <w:t>do QQP</w:t>
      </w:r>
      <w:r>
        <w:rPr>
          <w:rFonts w:cs="Arial"/>
        </w:rPr>
        <w:t xml:space="preserve"> – Quadro de Quantidades e Preços</w:t>
      </w:r>
      <w:r w:rsidRPr="004D55ED">
        <w:rPr>
          <w:rFonts w:cs="Arial"/>
        </w:rPr>
        <w:t>.</w:t>
      </w:r>
    </w:p>
    <w:p w14:paraId="2513AE5C" w14:textId="49E0561E" w:rsidR="00364D22" w:rsidRDefault="00364D22" w:rsidP="001F72A4">
      <w:pPr>
        <w:autoSpaceDE w:val="0"/>
        <w:autoSpaceDN w:val="0"/>
        <w:adjustRightInd w:val="0"/>
        <w:spacing w:before="100" w:beforeAutospacing="1" w:after="100" w:afterAutospacing="1" w:line="360" w:lineRule="auto"/>
        <w:jc w:val="both"/>
        <w:rPr>
          <w:rFonts w:cs="Arial"/>
          <w:color w:val="000000"/>
        </w:rPr>
      </w:pPr>
    </w:p>
    <w:p w14:paraId="3E54A4E6" w14:textId="77777777" w:rsidR="00FE10E8" w:rsidRPr="000B7DA5" w:rsidRDefault="00FE10E8" w:rsidP="001F72A4">
      <w:pPr>
        <w:autoSpaceDE w:val="0"/>
        <w:autoSpaceDN w:val="0"/>
        <w:adjustRightInd w:val="0"/>
        <w:spacing w:before="100" w:beforeAutospacing="1" w:after="100" w:afterAutospacing="1" w:line="360" w:lineRule="auto"/>
        <w:jc w:val="both"/>
        <w:rPr>
          <w:rFonts w:cs="Arial"/>
          <w:color w:val="000000"/>
        </w:rPr>
      </w:pPr>
    </w:p>
    <w:p w14:paraId="3D9D6265" w14:textId="78FE72C6" w:rsidR="00206451" w:rsidRPr="00165842" w:rsidRDefault="00206451" w:rsidP="00206451">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lastRenderedPageBreak/>
        <w:t>4.</w:t>
      </w:r>
      <w:r w:rsidR="004244E0">
        <w:rPr>
          <w:rFonts w:ascii="Arial" w:hAnsi="Arial" w:cs="Arial"/>
          <w:b/>
          <w:bCs/>
          <w:sz w:val="28"/>
          <w:szCs w:val="28"/>
        </w:rPr>
        <w:t>8.</w:t>
      </w:r>
      <w:r w:rsidRPr="00165842">
        <w:rPr>
          <w:rFonts w:ascii="Arial" w:hAnsi="Arial" w:cs="Arial"/>
          <w:b/>
          <w:bCs/>
          <w:sz w:val="28"/>
          <w:szCs w:val="28"/>
        </w:rPr>
        <w:t xml:space="preserve"> </w:t>
      </w:r>
      <w:r w:rsidR="00EC0D31">
        <w:rPr>
          <w:rFonts w:ascii="Arial" w:hAnsi="Arial" w:cs="Arial"/>
          <w:b/>
          <w:bCs/>
          <w:sz w:val="28"/>
          <w:szCs w:val="28"/>
        </w:rPr>
        <w:t>Despesas Reembolsáveis</w:t>
      </w:r>
    </w:p>
    <w:p w14:paraId="669DBB4F" w14:textId="77777777" w:rsidR="0071580B" w:rsidRPr="00B22FF2" w:rsidRDefault="0071580B" w:rsidP="0071580B">
      <w:pPr>
        <w:widowControl w:val="0"/>
        <w:autoSpaceDE w:val="0"/>
        <w:autoSpaceDN w:val="0"/>
        <w:adjustRightInd w:val="0"/>
        <w:spacing w:before="120" w:after="120" w:line="360" w:lineRule="auto"/>
        <w:jc w:val="both"/>
        <w:rPr>
          <w:rFonts w:cs="Arial"/>
        </w:rPr>
      </w:pPr>
      <w:r w:rsidRPr="00B22FF2">
        <w:rPr>
          <w:rFonts w:cs="Arial"/>
        </w:rPr>
        <w:t>As despesas reembolsáveis são aquelas autorizadas previamente pela Fundação Renova, destinadas a cobrir os custos necessários à execução dos serviços previstos neste documento, bem como do descritivo do serviço, não incluídas nos preços, despesas com serviços emergenciais ou que não estejam contempladas explícita e implicitamente na planilha de quantidade e preços, e que se fizerem necessários a não paralisação dos serviços objeto do contrato. Deverá ser encaminhada juntamente com a medição dos serviços, devendo a CONTRATADA, emitir o documento hábil de cobrança (nota fiscal / fatura) e anexar cópia dos comprovantes das despesas.</w:t>
      </w:r>
    </w:p>
    <w:p w14:paraId="4C27AE26" w14:textId="77777777" w:rsidR="0071580B" w:rsidRPr="00B22FF2" w:rsidRDefault="0071580B" w:rsidP="0071580B">
      <w:pPr>
        <w:widowControl w:val="0"/>
        <w:autoSpaceDE w:val="0"/>
        <w:autoSpaceDN w:val="0"/>
        <w:adjustRightInd w:val="0"/>
        <w:spacing w:before="120" w:after="120" w:line="360" w:lineRule="auto"/>
        <w:jc w:val="both"/>
        <w:rPr>
          <w:rFonts w:cs="Arial"/>
          <w:b/>
          <w:bCs/>
        </w:rPr>
      </w:pPr>
      <w:r w:rsidRPr="00B22FF2">
        <w:rPr>
          <w:rFonts w:cs="Arial"/>
          <w:b/>
          <w:bCs/>
        </w:rPr>
        <w:t>Para os serviços prestados na cidade base do ESCOPO CONTRATADO, não haverá reembolso de despesas. Apenas para deslocamentos da cidade base, quando demandados pela contratante.</w:t>
      </w:r>
    </w:p>
    <w:p w14:paraId="2950C996" w14:textId="77777777" w:rsidR="0071580B" w:rsidRPr="00B22FF2" w:rsidRDefault="0071580B" w:rsidP="0071580B">
      <w:pPr>
        <w:widowControl w:val="0"/>
        <w:autoSpaceDE w:val="0"/>
        <w:autoSpaceDN w:val="0"/>
        <w:adjustRightInd w:val="0"/>
        <w:spacing w:before="120" w:after="120" w:line="360" w:lineRule="auto"/>
        <w:jc w:val="both"/>
        <w:rPr>
          <w:rFonts w:cs="Arial"/>
        </w:rPr>
      </w:pPr>
      <w:r w:rsidRPr="00B22FF2">
        <w:rPr>
          <w:rFonts w:cs="Arial"/>
        </w:rPr>
        <w:t>A medição e o pagamento das despesas reembolsáveis serão juntamente com as medições mensais, independente da data da geração da despesa.</w:t>
      </w:r>
    </w:p>
    <w:p w14:paraId="1B525AE8" w14:textId="77777777" w:rsidR="0071580B" w:rsidRPr="00B22FF2" w:rsidRDefault="0071580B" w:rsidP="0071580B">
      <w:pPr>
        <w:widowControl w:val="0"/>
        <w:autoSpaceDE w:val="0"/>
        <w:autoSpaceDN w:val="0"/>
        <w:adjustRightInd w:val="0"/>
        <w:spacing w:before="120" w:after="120" w:line="360" w:lineRule="auto"/>
        <w:jc w:val="both"/>
        <w:rPr>
          <w:rFonts w:cs="Arial"/>
        </w:rPr>
      </w:pPr>
      <w:r w:rsidRPr="00B22FF2">
        <w:rPr>
          <w:rFonts w:cs="Arial"/>
        </w:rPr>
        <w:t>Somente serão consideradas as despesas justificadas através de documentos contábeis e previamente autorizados pela Fundação Renova.</w:t>
      </w:r>
    </w:p>
    <w:p w14:paraId="417640D6" w14:textId="77777777" w:rsidR="0071580B" w:rsidRPr="00B22FF2" w:rsidRDefault="0071580B" w:rsidP="0071580B">
      <w:pPr>
        <w:widowControl w:val="0"/>
        <w:autoSpaceDE w:val="0"/>
        <w:autoSpaceDN w:val="0"/>
        <w:adjustRightInd w:val="0"/>
        <w:spacing w:before="120" w:after="120" w:line="360" w:lineRule="auto"/>
        <w:jc w:val="both"/>
        <w:rPr>
          <w:rFonts w:cs="Arial"/>
        </w:rPr>
      </w:pPr>
      <w:r w:rsidRPr="00B22FF2">
        <w:rPr>
          <w:rFonts w:cs="Arial"/>
        </w:rPr>
        <w:t>São consideradas despesas reembolsáveis de viagens, desde que autorizadas previamente e aprovadas pela Fundação Renova e respeitando as tarifas conforme quadro abaixo:</w:t>
      </w:r>
    </w:p>
    <w:p w14:paraId="70A22150"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Hospedagem: </w:t>
      </w:r>
      <w:r>
        <w:rPr>
          <w:rFonts w:cs="Arial"/>
          <w:bCs/>
        </w:rPr>
        <w:t>n</w:t>
      </w:r>
      <w:r w:rsidRPr="00B22FF2">
        <w:rPr>
          <w:rFonts w:cs="Arial"/>
          <w:bCs/>
        </w:rPr>
        <w:t>ota fiscal de serviço</w:t>
      </w:r>
      <w:r>
        <w:rPr>
          <w:rFonts w:cs="Arial"/>
          <w:bCs/>
        </w:rPr>
        <w:t xml:space="preserve"> </w:t>
      </w:r>
      <w:r w:rsidRPr="00C32C22">
        <w:rPr>
          <w:rFonts w:cs="Arial"/>
          <w:bCs/>
        </w:rPr>
        <w:t>(inclusive hospedagem de quarentena preventiva quando aplicável – mudança de base de trabalho)</w:t>
      </w:r>
    </w:p>
    <w:p w14:paraId="16E4F685"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Alimentação: </w:t>
      </w:r>
      <w:r>
        <w:rPr>
          <w:rFonts w:cs="Arial"/>
          <w:bCs/>
        </w:rPr>
        <w:t>C</w:t>
      </w:r>
      <w:r w:rsidRPr="00B22FF2">
        <w:rPr>
          <w:rFonts w:cs="Arial"/>
          <w:bCs/>
        </w:rPr>
        <w:t>upom fiscal ou nota fiscal série D. Quando não for possível, a caráter de exceção, serão aceitos recibos simples, com identificação, carimbo e CNPJ do fornecedor.</w:t>
      </w:r>
    </w:p>
    <w:p w14:paraId="68D21AEA"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Lavanderia: </w:t>
      </w:r>
      <w:r>
        <w:rPr>
          <w:rFonts w:cs="Arial"/>
          <w:bCs/>
        </w:rPr>
        <w:t>N</w:t>
      </w:r>
      <w:r w:rsidRPr="00B22FF2">
        <w:rPr>
          <w:rFonts w:cs="Arial"/>
          <w:bCs/>
        </w:rPr>
        <w:t>ota fiscal de serviço</w:t>
      </w:r>
    </w:p>
    <w:p w14:paraId="5F5F719A"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Passagem </w:t>
      </w:r>
      <w:r>
        <w:rPr>
          <w:rFonts w:cs="Arial"/>
          <w:bCs/>
        </w:rPr>
        <w:t>a</w:t>
      </w:r>
      <w:r w:rsidRPr="00B22FF2">
        <w:rPr>
          <w:rFonts w:cs="Arial"/>
          <w:bCs/>
        </w:rPr>
        <w:t xml:space="preserve">érea e terrestre:  </w:t>
      </w:r>
      <w:r>
        <w:rPr>
          <w:rFonts w:cs="Arial"/>
          <w:bCs/>
        </w:rPr>
        <w:t>B</w:t>
      </w:r>
      <w:r w:rsidRPr="00B22FF2">
        <w:rPr>
          <w:rFonts w:cs="Arial"/>
          <w:bCs/>
        </w:rPr>
        <w:t>ilhete eletrônico, com o valor da passagem aérea e trecho. Não serão aceitos comprovantes de agências, com descrição do trecho, apenas.</w:t>
      </w:r>
    </w:p>
    <w:p w14:paraId="6B95FEAE"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Transporte (taxi e transporte executivo): </w:t>
      </w:r>
      <w:r>
        <w:rPr>
          <w:rFonts w:cs="Arial"/>
          <w:bCs/>
        </w:rPr>
        <w:t>R</w:t>
      </w:r>
      <w:r w:rsidRPr="00B22FF2">
        <w:rPr>
          <w:rFonts w:cs="Arial"/>
          <w:bCs/>
        </w:rPr>
        <w:t>ecibo da empresa de táxi</w:t>
      </w:r>
    </w:p>
    <w:p w14:paraId="74583BF7" w14:textId="77777777" w:rsidR="0071580B" w:rsidRPr="00B22FF2"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Transporte (Locação de veículos): </w:t>
      </w:r>
      <w:r>
        <w:rPr>
          <w:rFonts w:cs="Arial"/>
          <w:bCs/>
        </w:rPr>
        <w:t>N</w:t>
      </w:r>
      <w:r w:rsidRPr="00B22FF2">
        <w:rPr>
          <w:rFonts w:cs="Arial"/>
          <w:bCs/>
        </w:rPr>
        <w:t>ota fiscal de serviço</w:t>
      </w:r>
    </w:p>
    <w:p w14:paraId="78015C27" w14:textId="77777777" w:rsidR="0071580B" w:rsidRDefault="0071580B" w:rsidP="0071580B">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Abastecimento de veículo: </w:t>
      </w:r>
      <w:r>
        <w:rPr>
          <w:rFonts w:cs="Arial"/>
          <w:bCs/>
        </w:rPr>
        <w:t>C</w:t>
      </w:r>
      <w:r w:rsidRPr="00B22FF2">
        <w:rPr>
          <w:rFonts w:cs="Arial"/>
          <w:bCs/>
        </w:rPr>
        <w:t>upom fiscal, com identificação do veículo (placa).</w:t>
      </w:r>
    </w:p>
    <w:p w14:paraId="673933E2" w14:textId="1102F59C" w:rsidR="0071580B" w:rsidRDefault="0071580B" w:rsidP="0071580B">
      <w:pPr>
        <w:widowControl w:val="0"/>
        <w:numPr>
          <w:ilvl w:val="0"/>
          <w:numId w:val="44"/>
        </w:numPr>
        <w:autoSpaceDE w:val="0"/>
        <w:autoSpaceDN w:val="0"/>
        <w:adjustRightInd w:val="0"/>
        <w:spacing w:before="120" w:after="120" w:line="276" w:lineRule="auto"/>
        <w:jc w:val="both"/>
        <w:rPr>
          <w:rFonts w:cs="Arial"/>
          <w:bCs/>
        </w:rPr>
      </w:pPr>
      <w:r w:rsidRPr="00C32C22">
        <w:rPr>
          <w:rFonts w:cs="Arial"/>
          <w:bCs/>
        </w:rPr>
        <w:t>Adaptação veículos: Nota fiscal de serviço</w:t>
      </w:r>
    </w:p>
    <w:p w14:paraId="399511C7" w14:textId="77777777" w:rsidR="00FE10E8" w:rsidRPr="00C32C22" w:rsidRDefault="00FE10E8" w:rsidP="00FE10E8">
      <w:pPr>
        <w:widowControl w:val="0"/>
        <w:autoSpaceDE w:val="0"/>
        <w:autoSpaceDN w:val="0"/>
        <w:adjustRightInd w:val="0"/>
        <w:spacing w:before="120" w:after="120" w:line="276" w:lineRule="auto"/>
        <w:jc w:val="both"/>
        <w:rPr>
          <w:rFonts w:cs="Arial"/>
          <w:bC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60"/>
        <w:gridCol w:w="1276"/>
        <w:gridCol w:w="1275"/>
        <w:gridCol w:w="3113"/>
      </w:tblGrid>
      <w:tr w:rsidR="0071580B" w:rsidRPr="00B051B4" w14:paraId="42A63E63" w14:textId="77777777" w:rsidTr="00EF514D">
        <w:trPr>
          <w:trHeight w:val="340"/>
        </w:trPr>
        <w:tc>
          <w:tcPr>
            <w:tcW w:w="8924" w:type="dxa"/>
            <w:gridSpan w:val="4"/>
            <w:shd w:val="clear" w:color="auto" w:fill="002060"/>
            <w:tcMar>
              <w:top w:w="0" w:type="dxa"/>
              <w:left w:w="70" w:type="dxa"/>
              <w:bottom w:w="0" w:type="dxa"/>
              <w:right w:w="70" w:type="dxa"/>
            </w:tcMar>
            <w:vAlign w:val="center"/>
          </w:tcPr>
          <w:p w14:paraId="18885EB7" w14:textId="77777777" w:rsidR="0071580B" w:rsidRPr="00B051B4" w:rsidRDefault="0071580B" w:rsidP="00EF514D">
            <w:pPr>
              <w:spacing w:before="0"/>
              <w:jc w:val="center"/>
              <w:rPr>
                <w:rFonts w:cs="Arial"/>
                <w:b/>
                <w:bCs/>
              </w:rPr>
            </w:pPr>
            <w:r w:rsidRPr="00B051B4">
              <w:rPr>
                <w:rFonts w:cs="Arial"/>
                <w:b/>
                <w:bCs/>
              </w:rPr>
              <w:lastRenderedPageBreak/>
              <w:t>LIMITES DE REEMBOLSO PARA CADA ITEM</w:t>
            </w:r>
          </w:p>
        </w:tc>
      </w:tr>
      <w:tr w:rsidR="0071580B" w:rsidRPr="00B051B4" w14:paraId="5DD83F45" w14:textId="77777777" w:rsidTr="00EF514D">
        <w:trPr>
          <w:trHeight w:val="340"/>
        </w:trPr>
        <w:tc>
          <w:tcPr>
            <w:tcW w:w="3260" w:type="dxa"/>
            <w:shd w:val="clear" w:color="auto" w:fill="002060"/>
            <w:tcMar>
              <w:top w:w="0" w:type="dxa"/>
              <w:left w:w="70" w:type="dxa"/>
              <w:bottom w:w="0" w:type="dxa"/>
              <w:right w:w="70" w:type="dxa"/>
            </w:tcMar>
            <w:vAlign w:val="center"/>
          </w:tcPr>
          <w:p w14:paraId="7EB446BC" w14:textId="77777777" w:rsidR="0071580B" w:rsidRPr="00B051B4" w:rsidRDefault="0071580B" w:rsidP="00EF514D">
            <w:pPr>
              <w:spacing w:before="0"/>
              <w:jc w:val="center"/>
            </w:pPr>
            <w:r w:rsidRPr="00B051B4">
              <w:rPr>
                <w:rFonts w:cs="Arial"/>
                <w:b/>
                <w:bCs/>
                <w:sz w:val="18"/>
                <w:szCs w:val="18"/>
              </w:rPr>
              <w:t>ITEM</w:t>
            </w:r>
          </w:p>
        </w:tc>
        <w:tc>
          <w:tcPr>
            <w:tcW w:w="1276" w:type="dxa"/>
            <w:shd w:val="clear" w:color="auto" w:fill="002060"/>
            <w:tcMar>
              <w:top w:w="0" w:type="dxa"/>
              <w:left w:w="70" w:type="dxa"/>
              <w:bottom w:w="0" w:type="dxa"/>
              <w:right w:w="70" w:type="dxa"/>
            </w:tcMar>
            <w:vAlign w:val="center"/>
          </w:tcPr>
          <w:p w14:paraId="650A9447" w14:textId="77777777" w:rsidR="0071580B" w:rsidRPr="00B051B4" w:rsidRDefault="0071580B" w:rsidP="00EF514D">
            <w:pPr>
              <w:spacing w:before="0"/>
              <w:jc w:val="center"/>
              <w:rPr>
                <w:rFonts w:cs="Arial"/>
                <w:b/>
                <w:bCs/>
                <w:sz w:val="18"/>
                <w:szCs w:val="18"/>
              </w:rPr>
            </w:pPr>
            <w:r w:rsidRPr="00B051B4">
              <w:rPr>
                <w:rFonts w:cs="Arial"/>
                <w:b/>
                <w:bCs/>
                <w:sz w:val="18"/>
                <w:szCs w:val="18"/>
              </w:rPr>
              <w:t>CAPITAIS</w:t>
            </w:r>
          </w:p>
        </w:tc>
        <w:tc>
          <w:tcPr>
            <w:tcW w:w="1275" w:type="dxa"/>
            <w:shd w:val="clear" w:color="auto" w:fill="002060"/>
            <w:tcMar>
              <w:top w:w="0" w:type="dxa"/>
              <w:left w:w="70" w:type="dxa"/>
              <w:bottom w:w="0" w:type="dxa"/>
              <w:right w:w="70" w:type="dxa"/>
            </w:tcMar>
            <w:vAlign w:val="center"/>
          </w:tcPr>
          <w:p w14:paraId="61E75CE7" w14:textId="77777777" w:rsidR="0071580B" w:rsidRPr="00B051B4" w:rsidRDefault="0071580B" w:rsidP="00EF514D">
            <w:pPr>
              <w:spacing w:before="0"/>
              <w:jc w:val="center"/>
              <w:rPr>
                <w:rFonts w:cs="Arial"/>
                <w:b/>
                <w:bCs/>
                <w:sz w:val="18"/>
                <w:szCs w:val="18"/>
              </w:rPr>
            </w:pPr>
            <w:r w:rsidRPr="00B051B4">
              <w:rPr>
                <w:rFonts w:cs="Arial"/>
                <w:b/>
                <w:bCs/>
                <w:sz w:val="18"/>
                <w:szCs w:val="18"/>
              </w:rPr>
              <w:t>INTERIOR</w:t>
            </w:r>
          </w:p>
        </w:tc>
        <w:tc>
          <w:tcPr>
            <w:tcW w:w="3113" w:type="dxa"/>
            <w:vMerge w:val="restart"/>
            <w:shd w:val="clear" w:color="auto" w:fill="FFFFFF"/>
            <w:tcMar>
              <w:top w:w="0" w:type="dxa"/>
              <w:left w:w="70" w:type="dxa"/>
              <w:bottom w:w="0" w:type="dxa"/>
              <w:right w:w="70" w:type="dxa"/>
            </w:tcMar>
            <w:vAlign w:val="center"/>
          </w:tcPr>
          <w:p w14:paraId="03E40674" w14:textId="77777777" w:rsidR="0071580B" w:rsidRPr="00B051B4" w:rsidRDefault="0071580B" w:rsidP="00EF514D">
            <w:pPr>
              <w:spacing w:before="0"/>
              <w:jc w:val="center"/>
              <w:rPr>
                <w:rFonts w:cs="Arial"/>
                <w:sz w:val="18"/>
                <w:szCs w:val="18"/>
              </w:rPr>
            </w:pPr>
            <w:r w:rsidRPr="00B051B4">
              <w:rPr>
                <w:rFonts w:cs="Arial"/>
                <w:sz w:val="18"/>
                <w:szCs w:val="18"/>
              </w:rPr>
              <w:t>*É disponibilizado o valor de R$ 40,00/dia para despesas como lavanderia e frigobar.</w:t>
            </w:r>
          </w:p>
        </w:tc>
      </w:tr>
      <w:tr w:rsidR="0071580B" w:rsidRPr="00B051B4" w14:paraId="3C736DB4" w14:textId="77777777" w:rsidTr="00EF514D">
        <w:trPr>
          <w:trHeight w:val="340"/>
        </w:trPr>
        <w:tc>
          <w:tcPr>
            <w:tcW w:w="3260" w:type="dxa"/>
            <w:shd w:val="clear" w:color="auto" w:fill="002060"/>
            <w:tcMar>
              <w:top w:w="0" w:type="dxa"/>
              <w:left w:w="70" w:type="dxa"/>
              <w:bottom w:w="0" w:type="dxa"/>
              <w:right w:w="70" w:type="dxa"/>
            </w:tcMar>
            <w:vAlign w:val="center"/>
          </w:tcPr>
          <w:p w14:paraId="4C001D92" w14:textId="77777777" w:rsidR="0071580B" w:rsidRPr="00B051B4" w:rsidRDefault="0071580B" w:rsidP="00EF514D">
            <w:pPr>
              <w:spacing w:before="0"/>
              <w:jc w:val="center"/>
              <w:rPr>
                <w:rFonts w:cs="Arial"/>
                <w:b/>
                <w:bCs/>
                <w:sz w:val="18"/>
                <w:szCs w:val="18"/>
              </w:rPr>
            </w:pPr>
          </w:p>
        </w:tc>
        <w:tc>
          <w:tcPr>
            <w:tcW w:w="1276" w:type="dxa"/>
            <w:shd w:val="clear" w:color="auto" w:fill="002060"/>
            <w:tcMar>
              <w:top w:w="0" w:type="dxa"/>
              <w:left w:w="70" w:type="dxa"/>
              <w:bottom w:w="0" w:type="dxa"/>
              <w:right w:w="70" w:type="dxa"/>
            </w:tcMar>
            <w:vAlign w:val="center"/>
          </w:tcPr>
          <w:p w14:paraId="3B7B4C45" w14:textId="77777777" w:rsidR="0071580B" w:rsidRPr="00B051B4" w:rsidRDefault="0071580B" w:rsidP="00EF514D">
            <w:pPr>
              <w:spacing w:before="0"/>
              <w:jc w:val="center"/>
              <w:rPr>
                <w:rFonts w:cs="Arial"/>
                <w:b/>
                <w:bCs/>
                <w:sz w:val="18"/>
                <w:szCs w:val="18"/>
              </w:rPr>
            </w:pPr>
          </w:p>
        </w:tc>
        <w:tc>
          <w:tcPr>
            <w:tcW w:w="1275" w:type="dxa"/>
            <w:shd w:val="clear" w:color="auto" w:fill="002060"/>
            <w:tcMar>
              <w:top w:w="0" w:type="dxa"/>
              <w:left w:w="70" w:type="dxa"/>
              <w:bottom w:w="0" w:type="dxa"/>
              <w:right w:w="70" w:type="dxa"/>
            </w:tcMar>
            <w:vAlign w:val="center"/>
          </w:tcPr>
          <w:p w14:paraId="0429D1EE" w14:textId="77777777" w:rsidR="0071580B" w:rsidRPr="00B051B4" w:rsidRDefault="0071580B" w:rsidP="00EF514D">
            <w:pPr>
              <w:spacing w:before="0"/>
              <w:jc w:val="center"/>
              <w:rPr>
                <w:rFonts w:cs="Arial"/>
                <w:b/>
                <w:bCs/>
                <w:sz w:val="18"/>
                <w:szCs w:val="18"/>
              </w:rPr>
            </w:pPr>
          </w:p>
        </w:tc>
        <w:tc>
          <w:tcPr>
            <w:tcW w:w="3113" w:type="dxa"/>
            <w:vMerge/>
            <w:shd w:val="clear" w:color="auto" w:fill="FFFFFF"/>
            <w:tcMar>
              <w:top w:w="0" w:type="dxa"/>
              <w:left w:w="70" w:type="dxa"/>
              <w:bottom w:w="0" w:type="dxa"/>
              <w:right w:w="70" w:type="dxa"/>
            </w:tcMar>
            <w:vAlign w:val="center"/>
          </w:tcPr>
          <w:p w14:paraId="5367494A" w14:textId="77777777" w:rsidR="0071580B" w:rsidRPr="00B051B4" w:rsidRDefault="0071580B" w:rsidP="00EF514D">
            <w:pPr>
              <w:spacing w:before="0"/>
              <w:jc w:val="center"/>
              <w:rPr>
                <w:rFonts w:cs="Arial"/>
                <w:sz w:val="18"/>
                <w:szCs w:val="18"/>
              </w:rPr>
            </w:pPr>
          </w:p>
        </w:tc>
      </w:tr>
      <w:tr w:rsidR="0071580B" w:rsidRPr="00187379" w14:paraId="58B3D649" w14:textId="77777777" w:rsidTr="00EF514D">
        <w:trPr>
          <w:trHeight w:val="340"/>
        </w:trPr>
        <w:tc>
          <w:tcPr>
            <w:tcW w:w="3260" w:type="dxa"/>
            <w:shd w:val="clear" w:color="auto" w:fill="FFFFFF"/>
            <w:tcMar>
              <w:top w:w="0" w:type="dxa"/>
              <w:left w:w="70" w:type="dxa"/>
              <w:bottom w:w="0" w:type="dxa"/>
              <w:right w:w="70" w:type="dxa"/>
            </w:tcMar>
            <w:vAlign w:val="center"/>
          </w:tcPr>
          <w:p w14:paraId="334479B8" w14:textId="77777777" w:rsidR="0071580B" w:rsidRPr="00187379" w:rsidRDefault="0071580B" w:rsidP="00EF514D">
            <w:pPr>
              <w:spacing w:before="0"/>
              <w:jc w:val="center"/>
              <w:rPr>
                <w:rFonts w:cs="Arial"/>
              </w:rPr>
            </w:pPr>
            <w:r w:rsidRPr="00187379">
              <w:rPr>
                <w:rFonts w:cs="Arial"/>
              </w:rPr>
              <w:t>Hospedagem</w:t>
            </w:r>
          </w:p>
        </w:tc>
        <w:tc>
          <w:tcPr>
            <w:tcW w:w="1276" w:type="dxa"/>
            <w:shd w:val="clear" w:color="auto" w:fill="FFFFFF"/>
            <w:tcMar>
              <w:top w:w="0" w:type="dxa"/>
              <w:left w:w="70" w:type="dxa"/>
              <w:bottom w:w="0" w:type="dxa"/>
              <w:right w:w="70" w:type="dxa"/>
            </w:tcMar>
            <w:vAlign w:val="center"/>
          </w:tcPr>
          <w:p w14:paraId="64FE4DD3" w14:textId="77777777" w:rsidR="0071580B" w:rsidRPr="00187379" w:rsidRDefault="0071580B" w:rsidP="00EF514D">
            <w:pPr>
              <w:spacing w:before="0"/>
              <w:jc w:val="center"/>
              <w:rPr>
                <w:rFonts w:cs="Arial"/>
              </w:rPr>
            </w:pPr>
            <w:r w:rsidRPr="00187379">
              <w:rPr>
                <w:rFonts w:cs="Arial"/>
              </w:rPr>
              <w:t>350,00</w:t>
            </w:r>
          </w:p>
        </w:tc>
        <w:tc>
          <w:tcPr>
            <w:tcW w:w="1275" w:type="dxa"/>
            <w:shd w:val="clear" w:color="auto" w:fill="FFFFFF"/>
            <w:tcMar>
              <w:top w:w="0" w:type="dxa"/>
              <w:left w:w="70" w:type="dxa"/>
              <w:bottom w:w="0" w:type="dxa"/>
              <w:right w:w="70" w:type="dxa"/>
            </w:tcMar>
            <w:vAlign w:val="center"/>
          </w:tcPr>
          <w:p w14:paraId="0AFC8A85" w14:textId="77777777" w:rsidR="0071580B" w:rsidRPr="00187379" w:rsidRDefault="0071580B" w:rsidP="00EF514D">
            <w:pPr>
              <w:spacing w:before="0"/>
              <w:jc w:val="center"/>
              <w:rPr>
                <w:rFonts w:cs="Arial"/>
              </w:rPr>
            </w:pPr>
            <w:r w:rsidRPr="00187379">
              <w:rPr>
                <w:rFonts w:cs="Arial"/>
              </w:rPr>
              <w:t>220,00</w:t>
            </w:r>
          </w:p>
        </w:tc>
        <w:tc>
          <w:tcPr>
            <w:tcW w:w="3113" w:type="dxa"/>
            <w:vMerge/>
            <w:shd w:val="clear" w:color="auto" w:fill="FFFFFF"/>
            <w:tcMar>
              <w:top w:w="0" w:type="dxa"/>
              <w:left w:w="70" w:type="dxa"/>
              <w:bottom w:w="0" w:type="dxa"/>
              <w:right w:w="70" w:type="dxa"/>
            </w:tcMar>
            <w:vAlign w:val="center"/>
          </w:tcPr>
          <w:p w14:paraId="155AD541" w14:textId="77777777" w:rsidR="0071580B" w:rsidRPr="00187379" w:rsidRDefault="0071580B" w:rsidP="00EF514D">
            <w:pPr>
              <w:spacing w:before="0"/>
              <w:jc w:val="center"/>
              <w:rPr>
                <w:rFonts w:cs="Arial"/>
                <w:sz w:val="18"/>
                <w:szCs w:val="18"/>
              </w:rPr>
            </w:pPr>
          </w:p>
        </w:tc>
      </w:tr>
      <w:tr w:rsidR="0071580B" w:rsidRPr="00187379" w14:paraId="031EFB10" w14:textId="77777777" w:rsidTr="00EF514D">
        <w:trPr>
          <w:trHeight w:val="340"/>
        </w:trPr>
        <w:tc>
          <w:tcPr>
            <w:tcW w:w="3260" w:type="dxa"/>
            <w:shd w:val="clear" w:color="auto" w:fill="FFFFFF"/>
            <w:tcMar>
              <w:top w:w="0" w:type="dxa"/>
              <w:left w:w="70" w:type="dxa"/>
              <w:bottom w:w="0" w:type="dxa"/>
              <w:right w:w="70" w:type="dxa"/>
            </w:tcMar>
            <w:vAlign w:val="center"/>
          </w:tcPr>
          <w:p w14:paraId="063086CA" w14:textId="77777777" w:rsidR="0071580B" w:rsidRPr="00187379" w:rsidRDefault="0071580B" w:rsidP="00EF514D">
            <w:pPr>
              <w:spacing w:before="0"/>
              <w:jc w:val="center"/>
              <w:rPr>
                <w:rFonts w:cs="Arial"/>
              </w:rPr>
            </w:pPr>
            <w:r w:rsidRPr="00187379">
              <w:rPr>
                <w:rFonts w:cs="Arial"/>
              </w:rPr>
              <w:t>Almoço</w:t>
            </w:r>
          </w:p>
        </w:tc>
        <w:tc>
          <w:tcPr>
            <w:tcW w:w="1276" w:type="dxa"/>
            <w:shd w:val="clear" w:color="auto" w:fill="FFFFFF"/>
            <w:tcMar>
              <w:top w:w="0" w:type="dxa"/>
              <w:left w:w="70" w:type="dxa"/>
              <w:bottom w:w="0" w:type="dxa"/>
              <w:right w:w="70" w:type="dxa"/>
            </w:tcMar>
            <w:vAlign w:val="center"/>
          </w:tcPr>
          <w:p w14:paraId="0EAFA5D0" w14:textId="77777777" w:rsidR="0071580B" w:rsidRPr="00187379" w:rsidRDefault="0071580B" w:rsidP="00EF514D">
            <w:pPr>
              <w:spacing w:before="0"/>
              <w:jc w:val="center"/>
              <w:rPr>
                <w:rFonts w:cs="Arial"/>
              </w:rPr>
            </w:pPr>
            <w:r w:rsidRPr="00187379">
              <w:rPr>
                <w:rFonts w:cs="Arial"/>
              </w:rPr>
              <w:t>30,00</w:t>
            </w:r>
          </w:p>
        </w:tc>
        <w:tc>
          <w:tcPr>
            <w:tcW w:w="1275" w:type="dxa"/>
            <w:shd w:val="clear" w:color="auto" w:fill="FFFFFF"/>
            <w:tcMar>
              <w:top w:w="0" w:type="dxa"/>
              <w:left w:w="70" w:type="dxa"/>
              <w:bottom w:w="0" w:type="dxa"/>
              <w:right w:w="70" w:type="dxa"/>
            </w:tcMar>
            <w:vAlign w:val="center"/>
          </w:tcPr>
          <w:p w14:paraId="0378D969" w14:textId="77777777" w:rsidR="0071580B" w:rsidRPr="00187379" w:rsidRDefault="0071580B" w:rsidP="00EF514D">
            <w:pPr>
              <w:spacing w:before="0"/>
              <w:jc w:val="center"/>
              <w:rPr>
                <w:rFonts w:cs="Arial"/>
              </w:rPr>
            </w:pPr>
            <w:r w:rsidRPr="00187379">
              <w:rPr>
                <w:rFonts w:cs="Arial"/>
              </w:rPr>
              <w:t>30,00</w:t>
            </w:r>
          </w:p>
        </w:tc>
        <w:tc>
          <w:tcPr>
            <w:tcW w:w="3113" w:type="dxa"/>
            <w:vMerge/>
            <w:shd w:val="clear" w:color="auto" w:fill="FFFFFF"/>
            <w:tcMar>
              <w:top w:w="0" w:type="dxa"/>
              <w:left w:w="70" w:type="dxa"/>
              <w:bottom w:w="0" w:type="dxa"/>
              <w:right w:w="70" w:type="dxa"/>
            </w:tcMar>
            <w:vAlign w:val="center"/>
          </w:tcPr>
          <w:p w14:paraId="4E393123" w14:textId="77777777" w:rsidR="0071580B" w:rsidRPr="00187379" w:rsidRDefault="0071580B" w:rsidP="00EF514D">
            <w:pPr>
              <w:spacing w:before="0"/>
              <w:jc w:val="center"/>
              <w:rPr>
                <w:rFonts w:cs="Arial"/>
                <w:sz w:val="18"/>
                <w:szCs w:val="18"/>
              </w:rPr>
            </w:pPr>
          </w:p>
        </w:tc>
      </w:tr>
      <w:tr w:rsidR="0071580B" w:rsidRPr="00187379" w14:paraId="6F24C00C" w14:textId="77777777" w:rsidTr="00EF514D">
        <w:trPr>
          <w:trHeight w:val="340"/>
        </w:trPr>
        <w:tc>
          <w:tcPr>
            <w:tcW w:w="3260" w:type="dxa"/>
            <w:shd w:val="clear" w:color="auto" w:fill="FFFFFF"/>
            <w:tcMar>
              <w:top w:w="0" w:type="dxa"/>
              <w:left w:w="70" w:type="dxa"/>
              <w:bottom w:w="0" w:type="dxa"/>
              <w:right w:w="70" w:type="dxa"/>
            </w:tcMar>
            <w:vAlign w:val="center"/>
          </w:tcPr>
          <w:p w14:paraId="56924524" w14:textId="77777777" w:rsidR="0071580B" w:rsidRPr="00187379" w:rsidRDefault="0071580B" w:rsidP="00EF514D">
            <w:pPr>
              <w:spacing w:before="0"/>
              <w:jc w:val="center"/>
              <w:rPr>
                <w:rFonts w:cs="Arial"/>
              </w:rPr>
            </w:pPr>
            <w:r w:rsidRPr="00187379">
              <w:rPr>
                <w:rFonts w:cs="Arial"/>
              </w:rPr>
              <w:t>Jantar/Lanche</w:t>
            </w:r>
          </w:p>
        </w:tc>
        <w:tc>
          <w:tcPr>
            <w:tcW w:w="1276" w:type="dxa"/>
            <w:shd w:val="clear" w:color="auto" w:fill="FFFFFF"/>
            <w:tcMar>
              <w:top w:w="0" w:type="dxa"/>
              <w:left w:w="70" w:type="dxa"/>
              <w:bottom w:w="0" w:type="dxa"/>
              <w:right w:w="70" w:type="dxa"/>
            </w:tcMar>
            <w:vAlign w:val="center"/>
          </w:tcPr>
          <w:p w14:paraId="447355FD" w14:textId="77777777" w:rsidR="0071580B" w:rsidRPr="00187379" w:rsidRDefault="0071580B" w:rsidP="00EF514D">
            <w:pPr>
              <w:spacing w:before="0"/>
              <w:jc w:val="center"/>
              <w:rPr>
                <w:rFonts w:cs="Arial"/>
              </w:rPr>
            </w:pPr>
            <w:r w:rsidRPr="00187379">
              <w:rPr>
                <w:rFonts w:cs="Arial"/>
              </w:rPr>
              <w:t>50,00</w:t>
            </w:r>
          </w:p>
        </w:tc>
        <w:tc>
          <w:tcPr>
            <w:tcW w:w="1275" w:type="dxa"/>
            <w:shd w:val="clear" w:color="auto" w:fill="FFFFFF"/>
            <w:tcMar>
              <w:top w:w="0" w:type="dxa"/>
              <w:left w:w="70" w:type="dxa"/>
              <w:bottom w:w="0" w:type="dxa"/>
              <w:right w:w="70" w:type="dxa"/>
            </w:tcMar>
            <w:vAlign w:val="center"/>
          </w:tcPr>
          <w:p w14:paraId="17B6A893" w14:textId="77777777" w:rsidR="0071580B" w:rsidRPr="00187379" w:rsidRDefault="0071580B" w:rsidP="00EF514D">
            <w:pPr>
              <w:spacing w:before="0"/>
              <w:jc w:val="center"/>
              <w:rPr>
                <w:rFonts w:cs="Arial"/>
              </w:rPr>
            </w:pPr>
            <w:r w:rsidRPr="00187379">
              <w:rPr>
                <w:rFonts w:cs="Arial"/>
              </w:rPr>
              <w:t>50,00</w:t>
            </w:r>
          </w:p>
        </w:tc>
        <w:tc>
          <w:tcPr>
            <w:tcW w:w="3113" w:type="dxa"/>
            <w:vMerge/>
            <w:shd w:val="clear" w:color="auto" w:fill="FFFFFF"/>
            <w:tcMar>
              <w:top w:w="0" w:type="dxa"/>
              <w:left w:w="70" w:type="dxa"/>
              <w:bottom w:w="0" w:type="dxa"/>
              <w:right w:w="70" w:type="dxa"/>
            </w:tcMar>
            <w:vAlign w:val="center"/>
          </w:tcPr>
          <w:p w14:paraId="556DC4D3" w14:textId="77777777" w:rsidR="0071580B" w:rsidRPr="00187379" w:rsidRDefault="0071580B" w:rsidP="00EF514D">
            <w:pPr>
              <w:spacing w:before="0"/>
              <w:jc w:val="center"/>
              <w:rPr>
                <w:rFonts w:cs="Arial"/>
                <w:sz w:val="18"/>
                <w:szCs w:val="18"/>
              </w:rPr>
            </w:pPr>
          </w:p>
        </w:tc>
      </w:tr>
      <w:tr w:rsidR="0071580B" w:rsidRPr="00187379" w14:paraId="2E751E54" w14:textId="77777777" w:rsidTr="00EF514D">
        <w:trPr>
          <w:trHeight w:val="340"/>
        </w:trPr>
        <w:tc>
          <w:tcPr>
            <w:tcW w:w="3260" w:type="dxa"/>
            <w:shd w:val="clear" w:color="auto" w:fill="FFFFFF"/>
            <w:tcMar>
              <w:top w:w="0" w:type="dxa"/>
              <w:left w:w="70" w:type="dxa"/>
              <w:bottom w:w="0" w:type="dxa"/>
              <w:right w:w="70" w:type="dxa"/>
            </w:tcMar>
            <w:vAlign w:val="center"/>
          </w:tcPr>
          <w:p w14:paraId="6FE86DB0" w14:textId="77777777" w:rsidR="0071580B" w:rsidRPr="00187379" w:rsidRDefault="0071580B" w:rsidP="00EF514D">
            <w:pPr>
              <w:spacing w:before="0"/>
              <w:jc w:val="center"/>
              <w:rPr>
                <w:rFonts w:cs="Arial"/>
              </w:rPr>
            </w:pPr>
            <w:r w:rsidRPr="00187379">
              <w:rPr>
                <w:rFonts w:cs="Arial"/>
              </w:rPr>
              <w:t>Despesa Extra</w:t>
            </w:r>
            <w:r>
              <w:rPr>
                <w:rFonts w:cs="Arial"/>
              </w:rPr>
              <w:t>*</w:t>
            </w:r>
          </w:p>
        </w:tc>
        <w:tc>
          <w:tcPr>
            <w:tcW w:w="1276" w:type="dxa"/>
            <w:shd w:val="clear" w:color="auto" w:fill="FFFFFF"/>
            <w:tcMar>
              <w:top w:w="0" w:type="dxa"/>
              <w:left w:w="70" w:type="dxa"/>
              <w:bottom w:w="0" w:type="dxa"/>
              <w:right w:w="70" w:type="dxa"/>
            </w:tcMar>
            <w:vAlign w:val="center"/>
          </w:tcPr>
          <w:p w14:paraId="42C4F757" w14:textId="77777777" w:rsidR="0071580B" w:rsidRPr="00187379" w:rsidRDefault="0071580B" w:rsidP="00EF514D">
            <w:pPr>
              <w:spacing w:before="0"/>
              <w:jc w:val="center"/>
              <w:rPr>
                <w:rFonts w:cs="Arial"/>
              </w:rPr>
            </w:pPr>
            <w:r w:rsidRPr="00187379">
              <w:rPr>
                <w:rFonts w:cs="Arial"/>
              </w:rPr>
              <w:t>40,00</w:t>
            </w:r>
          </w:p>
        </w:tc>
        <w:tc>
          <w:tcPr>
            <w:tcW w:w="1275" w:type="dxa"/>
            <w:shd w:val="clear" w:color="auto" w:fill="FFFFFF"/>
            <w:tcMar>
              <w:top w:w="0" w:type="dxa"/>
              <w:left w:w="70" w:type="dxa"/>
              <w:bottom w:w="0" w:type="dxa"/>
              <w:right w:w="70" w:type="dxa"/>
            </w:tcMar>
            <w:vAlign w:val="center"/>
          </w:tcPr>
          <w:p w14:paraId="1951AEEE" w14:textId="77777777" w:rsidR="0071580B" w:rsidRPr="00187379" w:rsidRDefault="0071580B" w:rsidP="00EF514D">
            <w:pPr>
              <w:spacing w:before="0"/>
              <w:jc w:val="center"/>
              <w:rPr>
                <w:rFonts w:cs="Arial"/>
              </w:rPr>
            </w:pPr>
            <w:r w:rsidRPr="00187379">
              <w:rPr>
                <w:rFonts w:cs="Arial"/>
              </w:rPr>
              <w:t>40,00</w:t>
            </w:r>
          </w:p>
        </w:tc>
        <w:tc>
          <w:tcPr>
            <w:tcW w:w="3113" w:type="dxa"/>
            <w:vMerge/>
            <w:shd w:val="clear" w:color="auto" w:fill="FFFFFF"/>
            <w:tcMar>
              <w:top w:w="0" w:type="dxa"/>
              <w:left w:w="70" w:type="dxa"/>
              <w:bottom w:w="0" w:type="dxa"/>
              <w:right w:w="70" w:type="dxa"/>
            </w:tcMar>
            <w:vAlign w:val="center"/>
          </w:tcPr>
          <w:p w14:paraId="6DB0B0A2" w14:textId="77777777" w:rsidR="0071580B" w:rsidRPr="00187379" w:rsidRDefault="0071580B" w:rsidP="00EF514D">
            <w:pPr>
              <w:spacing w:before="0"/>
              <w:jc w:val="center"/>
              <w:rPr>
                <w:rFonts w:cs="Arial"/>
                <w:sz w:val="18"/>
                <w:szCs w:val="18"/>
              </w:rPr>
            </w:pPr>
          </w:p>
        </w:tc>
      </w:tr>
      <w:tr w:rsidR="0071580B" w:rsidRPr="00187379" w14:paraId="20A0CD36" w14:textId="77777777" w:rsidTr="00EF514D">
        <w:trPr>
          <w:trHeight w:val="340"/>
        </w:trPr>
        <w:tc>
          <w:tcPr>
            <w:tcW w:w="3260" w:type="dxa"/>
            <w:shd w:val="clear" w:color="auto" w:fill="FFFFFF"/>
            <w:tcMar>
              <w:top w:w="0" w:type="dxa"/>
              <w:left w:w="70" w:type="dxa"/>
              <w:bottom w:w="0" w:type="dxa"/>
              <w:right w:w="70" w:type="dxa"/>
            </w:tcMar>
            <w:vAlign w:val="center"/>
          </w:tcPr>
          <w:p w14:paraId="5E195082" w14:textId="77777777" w:rsidR="0071580B" w:rsidRPr="00187379" w:rsidRDefault="0071580B" w:rsidP="00EF514D">
            <w:pPr>
              <w:spacing w:before="0"/>
              <w:jc w:val="center"/>
              <w:rPr>
                <w:rFonts w:cs="Arial"/>
              </w:rPr>
            </w:pPr>
            <w:r w:rsidRPr="00187379">
              <w:rPr>
                <w:rFonts w:cs="Arial"/>
              </w:rPr>
              <w:t>Passagem Aérea</w:t>
            </w:r>
          </w:p>
        </w:tc>
        <w:tc>
          <w:tcPr>
            <w:tcW w:w="1276" w:type="dxa"/>
            <w:shd w:val="clear" w:color="auto" w:fill="FFFFFF"/>
            <w:tcMar>
              <w:top w:w="0" w:type="dxa"/>
              <w:left w:w="70" w:type="dxa"/>
              <w:bottom w:w="0" w:type="dxa"/>
              <w:right w:w="70" w:type="dxa"/>
            </w:tcMar>
            <w:vAlign w:val="center"/>
          </w:tcPr>
          <w:p w14:paraId="0C327CD2" w14:textId="77777777" w:rsidR="0071580B" w:rsidRPr="00187379" w:rsidRDefault="0071580B" w:rsidP="00EF514D">
            <w:pPr>
              <w:spacing w:before="0"/>
              <w:jc w:val="center"/>
              <w:rPr>
                <w:rFonts w:cs="Arial"/>
              </w:rPr>
            </w:pPr>
            <w:r w:rsidRPr="00187379">
              <w:rPr>
                <w:rFonts w:cs="Arial"/>
              </w:rPr>
              <w:t>1.000,00</w:t>
            </w:r>
          </w:p>
        </w:tc>
        <w:tc>
          <w:tcPr>
            <w:tcW w:w="1275" w:type="dxa"/>
            <w:shd w:val="clear" w:color="auto" w:fill="FFFFFF"/>
            <w:tcMar>
              <w:top w:w="0" w:type="dxa"/>
              <w:left w:w="70" w:type="dxa"/>
              <w:bottom w:w="0" w:type="dxa"/>
              <w:right w:w="70" w:type="dxa"/>
            </w:tcMar>
            <w:vAlign w:val="center"/>
          </w:tcPr>
          <w:p w14:paraId="07EB45DB" w14:textId="77777777" w:rsidR="0071580B" w:rsidRPr="00187379" w:rsidRDefault="0071580B" w:rsidP="00EF514D">
            <w:pPr>
              <w:spacing w:before="0"/>
              <w:jc w:val="center"/>
              <w:rPr>
                <w:rFonts w:cs="Arial"/>
              </w:rPr>
            </w:pPr>
            <w:r w:rsidRPr="00187379">
              <w:rPr>
                <w:rFonts w:cs="Arial"/>
              </w:rPr>
              <w:t>1.000,00</w:t>
            </w:r>
          </w:p>
        </w:tc>
        <w:tc>
          <w:tcPr>
            <w:tcW w:w="3113" w:type="dxa"/>
            <w:vMerge/>
            <w:shd w:val="clear" w:color="auto" w:fill="FFFFFF"/>
            <w:tcMar>
              <w:top w:w="0" w:type="dxa"/>
              <w:left w:w="70" w:type="dxa"/>
              <w:bottom w:w="0" w:type="dxa"/>
              <w:right w:w="70" w:type="dxa"/>
            </w:tcMar>
            <w:vAlign w:val="center"/>
          </w:tcPr>
          <w:p w14:paraId="67E3938F" w14:textId="77777777" w:rsidR="0071580B" w:rsidRPr="00187379" w:rsidRDefault="0071580B" w:rsidP="00EF514D">
            <w:pPr>
              <w:spacing w:before="0"/>
              <w:jc w:val="center"/>
              <w:rPr>
                <w:rFonts w:cs="Arial"/>
                <w:sz w:val="18"/>
                <w:szCs w:val="18"/>
              </w:rPr>
            </w:pPr>
          </w:p>
        </w:tc>
      </w:tr>
    </w:tbl>
    <w:p w14:paraId="39A0373C" w14:textId="2A4049E7" w:rsidR="00206451" w:rsidRDefault="00206451" w:rsidP="003252E4">
      <w:pPr>
        <w:autoSpaceDE w:val="0"/>
        <w:autoSpaceDN w:val="0"/>
        <w:adjustRightInd w:val="0"/>
        <w:spacing w:before="100" w:beforeAutospacing="1" w:after="100" w:afterAutospacing="1" w:line="360" w:lineRule="auto"/>
        <w:jc w:val="both"/>
        <w:rPr>
          <w:rFonts w:cs="Arial"/>
        </w:rPr>
      </w:pPr>
    </w:p>
    <w:p w14:paraId="7F5FE141" w14:textId="013EA952" w:rsidR="00E03FCE" w:rsidRPr="00FE10E8" w:rsidRDefault="00E03FCE" w:rsidP="003252E4">
      <w:pPr>
        <w:autoSpaceDE w:val="0"/>
        <w:autoSpaceDN w:val="0"/>
        <w:adjustRightInd w:val="0"/>
        <w:spacing w:before="100" w:beforeAutospacing="1" w:after="100" w:afterAutospacing="1" w:line="360" w:lineRule="auto"/>
        <w:jc w:val="both"/>
        <w:rPr>
          <w:rFonts w:cs="Arial"/>
          <w:b/>
          <w:bCs/>
          <w:i/>
          <w:iCs/>
          <w:color w:val="000000" w:themeColor="text1"/>
          <w:u w:val="single"/>
        </w:rPr>
      </w:pPr>
      <w:r w:rsidRPr="00FE10E8">
        <w:rPr>
          <w:rFonts w:cs="Arial"/>
          <w:b/>
          <w:bCs/>
          <w:color w:val="000000" w:themeColor="text1"/>
          <w:u w:val="single"/>
        </w:rPr>
        <w:t xml:space="preserve">OBS.: </w:t>
      </w:r>
      <w:r w:rsidRPr="00FE10E8">
        <w:rPr>
          <w:rFonts w:cs="Arial"/>
          <w:b/>
          <w:bCs/>
          <w:i/>
          <w:iCs/>
          <w:color w:val="000000" w:themeColor="text1"/>
          <w:u w:val="single"/>
        </w:rPr>
        <w:t>Para este item foi estimado 3% do valor de referência deste edital.</w:t>
      </w:r>
      <w:r w:rsidR="009B5660">
        <w:rPr>
          <w:rFonts w:cs="Arial"/>
          <w:b/>
          <w:bCs/>
          <w:i/>
          <w:iCs/>
          <w:color w:val="000000" w:themeColor="text1"/>
          <w:u w:val="single"/>
        </w:rPr>
        <w:t xml:space="preserve"> O </w:t>
      </w:r>
      <w:r w:rsidR="00FE10E8">
        <w:rPr>
          <w:rFonts w:cs="Arial"/>
          <w:b/>
          <w:bCs/>
          <w:i/>
          <w:iCs/>
          <w:color w:val="000000" w:themeColor="text1"/>
          <w:u w:val="single"/>
        </w:rPr>
        <w:t>PROPONENTE</w:t>
      </w:r>
      <w:r w:rsidR="009B5660">
        <w:rPr>
          <w:rFonts w:cs="Arial"/>
          <w:b/>
          <w:bCs/>
          <w:i/>
          <w:iCs/>
          <w:color w:val="000000" w:themeColor="text1"/>
          <w:u w:val="single"/>
        </w:rPr>
        <w:t xml:space="preserve"> deverá atentar a este percentual ao preencher o Quadro de Quantidades e Preços (QQP).</w:t>
      </w:r>
    </w:p>
    <w:bookmarkEnd w:id="18"/>
    <w:bookmarkEnd w:id="19"/>
    <w:bookmarkEnd w:id="20"/>
    <w:bookmarkEnd w:id="27"/>
    <w:p w14:paraId="2A4D138E" w14:textId="54B5F230" w:rsidR="00B81C1F" w:rsidRPr="004E55AA" w:rsidRDefault="00B81C1F" w:rsidP="00E7087B">
      <w:pPr>
        <w:pStyle w:val="Corpodetexto2"/>
        <w:numPr>
          <w:ilvl w:val="0"/>
          <w:numId w:val="36"/>
        </w:numPr>
        <w:tabs>
          <w:tab w:val="left" w:pos="0"/>
          <w:tab w:val="left" w:pos="284"/>
          <w:tab w:val="left" w:pos="567"/>
        </w:tabs>
        <w:spacing w:before="100" w:beforeAutospacing="1" w:after="100" w:afterAutospacing="1" w:line="360" w:lineRule="auto"/>
        <w:jc w:val="both"/>
        <w:rPr>
          <w:rFonts w:cs="Arial"/>
          <w:b/>
          <w:bCs/>
          <w:sz w:val="28"/>
          <w:szCs w:val="28"/>
        </w:rPr>
      </w:pPr>
      <w:r w:rsidRPr="004E55AA">
        <w:rPr>
          <w:rFonts w:cs="Arial"/>
          <w:b/>
          <w:bCs/>
          <w:iCs/>
          <w:sz w:val="28"/>
          <w:szCs w:val="28"/>
        </w:rPr>
        <w:t>CRONOGRAMA EXECUTIVO DOS SERVIÇOS</w:t>
      </w:r>
    </w:p>
    <w:p w14:paraId="6264126B" w14:textId="1E592D17" w:rsidR="000A153E" w:rsidRDefault="000A153E" w:rsidP="000A153E">
      <w:pPr>
        <w:spacing w:before="100" w:beforeAutospacing="1" w:after="100" w:afterAutospacing="1" w:line="360" w:lineRule="auto"/>
        <w:jc w:val="both"/>
        <w:rPr>
          <w:rFonts w:cs="Arial"/>
          <w:iCs/>
        </w:rPr>
      </w:pPr>
      <w:r w:rsidRPr="00290770">
        <w:rPr>
          <w:rFonts w:cs="Arial"/>
          <w:iCs/>
        </w:rPr>
        <w:t>A CONTRATADA</w:t>
      </w:r>
      <w:r w:rsidR="004E55AA">
        <w:rPr>
          <w:rFonts w:cs="Arial"/>
          <w:iCs/>
        </w:rPr>
        <w:t xml:space="preserve"> </w:t>
      </w:r>
      <w:r w:rsidRPr="00290770">
        <w:rPr>
          <w:rFonts w:cs="Arial"/>
          <w:iCs/>
        </w:rPr>
        <w:t>deverá apresentar um CRONOGRAMA EXECUTIVO DOS SERVIÇOS,</w:t>
      </w:r>
      <w:r w:rsidR="00C30636">
        <w:rPr>
          <w:rFonts w:cs="Arial"/>
          <w:iCs/>
        </w:rPr>
        <w:t xml:space="preserve"> tendo </w:t>
      </w:r>
      <w:r w:rsidRPr="00290770">
        <w:rPr>
          <w:rFonts w:cs="Arial"/>
          <w:iCs/>
        </w:rPr>
        <w:t>como premissas:</w:t>
      </w:r>
    </w:p>
    <w:p w14:paraId="56DF227C" w14:textId="63243B9C" w:rsidR="00C27F2F" w:rsidRPr="003A0F0C" w:rsidRDefault="00C27F2F" w:rsidP="000D31DD">
      <w:pPr>
        <w:pStyle w:val="PargrafodaLista"/>
        <w:numPr>
          <w:ilvl w:val="3"/>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bookmarkStart w:id="28" w:name="_Hlk75861794"/>
      <w:r w:rsidRPr="003A0F0C">
        <w:rPr>
          <w:rFonts w:ascii="Arial" w:hAnsi="Arial" w:cs="Arial"/>
          <w:iCs/>
          <w:color w:val="000000" w:themeColor="text1"/>
        </w:rPr>
        <w:t>a elaboração dos projetos e subprojetos (</w:t>
      </w:r>
      <w:proofErr w:type="spellStart"/>
      <w:r w:rsidRPr="003A0F0C">
        <w:rPr>
          <w:rFonts w:ascii="Arial" w:hAnsi="Arial" w:cs="Arial"/>
          <w:iCs/>
          <w:color w:val="000000" w:themeColor="text1"/>
        </w:rPr>
        <w:t>PIPs</w:t>
      </w:r>
      <w:proofErr w:type="spellEnd"/>
      <w:r w:rsidRPr="003A0F0C">
        <w:rPr>
          <w:rFonts w:ascii="Arial" w:hAnsi="Arial" w:cs="Arial"/>
          <w:iCs/>
          <w:color w:val="000000" w:themeColor="text1"/>
        </w:rPr>
        <w:t>) devem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22F81AA2" w14:textId="77777777" w:rsidR="002A7D8C" w:rsidRPr="003A0F0C" w:rsidRDefault="002A7D8C" w:rsidP="002A7D8C">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bookmarkStart w:id="29" w:name="_Hlk75861894"/>
      <w:bookmarkEnd w:id="28"/>
      <w:r w:rsidRPr="003A0F0C">
        <w:rPr>
          <w:rFonts w:ascii="Arial" w:hAnsi="Arial" w:cs="Arial"/>
          <w:iCs/>
          <w:color w:val="000000" w:themeColor="text1"/>
        </w:rPr>
        <w:t>para a implantação dos projetos e subprojetos (</w:t>
      </w:r>
      <w:proofErr w:type="spellStart"/>
      <w:r w:rsidRPr="003A0F0C">
        <w:rPr>
          <w:rFonts w:ascii="Arial" w:hAnsi="Arial" w:cs="Arial"/>
          <w:iCs/>
          <w:color w:val="000000" w:themeColor="text1"/>
        </w:rPr>
        <w:t>PIPs</w:t>
      </w:r>
      <w:proofErr w:type="spellEnd"/>
      <w:r w:rsidRPr="003A0F0C">
        <w:rPr>
          <w:rFonts w:ascii="Arial" w:hAnsi="Arial" w:cs="Arial"/>
          <w:iCs/>
          <w:color w:val="000000" w:themeColor="text1"/>
        </w:rPr>
        <w:t xml:space="preserve">), estes devem ser entregues como produtos (incluindo </w:t>
      </w:r>
      <w:proofErr w:type="spellStart"/>
      <w:r w:rsidRPr="003A0F0C">
        <w:rPr>
          <w:rFonts w:ascii="Arial" w:hAnsi="Arial" w:cs="Arial"/>
          <w:iCs/>
          <w:color w:val="000000" w:themeColor="text1"/>
        </w:rPr>
        <w:t>shapefile</w:t>
      </w:r>
      <w:proofErr w:type="spellEnd"/>
      <w:r w:rsidRPr="003A0F0C">
        <w:rPr>
          <w:rFonts w:ascii="Arial" w:hAnsi="Arial" w:cs="Arial"/>
          <w:iCs/>
          <w:color w:val="000000" w:themeColor="text1"/>
        </w:rPr>
        <w:t>) e estes produtos estarem validados pela FUNDAÇÃO RENOVA;</w:t>
      </w:r>
    </w:p>
    <w:bookmarkEnd w:id="29"/>
    <w:p w14:paraId="65E417BE" w14:textId="10108C4C" w:rsidR="00C27F2F" w:rsidRPr="003A0F0C" w:rsidRDefault="00C27F2F" w:rsidP="000D31DD">
      <w:pPr>
        <w:pStyle w:val="PargrafodaLista"/>
        <w:numPr>
          <w:ilvl w:val="0"/>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r w:rsidRPr="003A0F0C">
        <w:rPr>
          <w:rFonts w:ascii="Arial" w:hAnsi="Arial" w:cs="Arial"/>
          <w:iCs/>
          <w:color w:val="000000" w:themeColor="text1"/>
        </w:rPr>
        <w:t>a implantação do cercamento</w:t>
      </w:r>
      <w:r w:rsidR="002A7D8C" w:rsidRPr="003A0F0C">
        <w:rPr>
          <w:rFonts w:ascii="Arial" w:hAnsi="Arial" w:cs="Arial"/>
          <w:iCs/>
          <w:color w:val="000000" w:themeColor="text1"/>
        </w:rPr>
        <w:t xml:space="preserve">, aceiro e plantio de mudas e sementes </w:t>
      </w:r>
      <w:r w:rsidRPr="003A0F0C">
        <w:rPr>
          <w:rFonts w:ascii="Arial" w:hAnsi="Arial" w:cs="Arial"/>
          <w:iCs/>
          <w:color w:val="000000" w:themeColor="text1"/>
        </w:rPr>
        <w:t>deve</w:t>
      </w:r>
      <w:r w:rsidR="002A7D8C" w:rsidRPr="003A0F0C">
        <w:rPr>
          <w:rFonts w:ascii="Arial" w:hAnsi="Arial" w:cs="Arial"/>
          <w:iCs/>
          <w:color w:val="000000" w:themeColor="text1"/>
        </w:rPr>
        <w:t>m</w:t>
      </w:r>
      <w:r w:rsidRPr="003A0F0C">
        <w:rPr>
          <w:rFonts w:ascii="Arial" w:hAnsi="Arial" w:cs="Arial"/>
          <w:iCs/>
          <w:color w:val="000000" w:themeColor="text1"/>
        </w:rPr>
        <w:t xml:space="preserve">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745E6FBB" w14:textId="4C8D4ED5" w:rsidR="000D31DD" w:rsidRPr="003A0F0C" w:rsidRDefault="00C27F2F"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as práticas de</w:t>
      </w:r>
      <w:r w:rsidR="004E55AA" w:rsidRPr="003A0F0C">
        <w:rPr>
          <w:rFonts w:ascii="Arial" w:hAnsi="Arial" w:cs="Arial"/>
          <w:iCs/>
          <w:color w:val="000000" w:themeColor="text1"/>
        </w:rPr>
        <w:t xml:space="preserve"> plantios </w:t>
      </w:r>
      <w:r w:rsidRPr="003A0F0C">
        <w:rPr>
          <w:rFonts w:ascii="Arial" w:hAnsi="Arial" w:cs="Arial"/>
          <w:iCs/>
          <w:color w:val="000000" w:themeColor="text1"/>
        </w:rPr>
        <w:t>e replantios (</w:t>
      </w:r>
      <w:r w:rsidR="004E55AA" w:rsidRPr="003A0F0C">
        <w:rPr>
          <w:rFonts w:ascii="Arial" w:hAnsi="Arial" w:cs="Arial"/>
          <w:iCs/>
          <w:color w:val="000000" w:themeColor="text1"/>
        </w:rPr>
        <w:t xml:space="preserve">de mudas </w:t>
      </w:r>
      <w:r w:rsidRPr="003A0F0C">
        <w:rPr>
          <w:rFonts w:ascii="Arial" w:hAnsi="Arial" w:cs="Arial"/>
          <w:iCs/>
          <w:color w:val="000000" w:themeColor="text1"/>
        </w:rPr>
        <w:t>e/</w:t>
      </w:r>
      <w:r w:rsidR="004E55AA" w:rsidRPr="003A0F0C">
        <w:rPr>
          <w:rFonts w:ascii="Arial" w:hAnsi="Arial" w:cs="Arial"/>
          <w:iCs/>
          <w:color w:val="000000" w:themeColor="text1"/>
        </w:rPr>
        <w:t>ou sementes</w:t>
      </w:r>
      <w:r w:rsidRPr="003A0F0C">
        <w:rPr>
          <w:rFonts w:ascii="Arial" w:hAnsi="Arial" w:cs="Arial"/>
          <w:iCs/>
          <w:color w:val="000000" w:themeColor="text1"/>
        </w:rPr>
        <w:t>)</w:t>
      </w:r>
      <w:r w:rsidR="004E55AA" w:rsidRPr="003A0F0C">
        <w:rPr>
          <w:rFonts w:ascii="Arial" w:hAnsi="Arial" w:cs="Arial"/>
          <w:iCs/>
          <w:color w:val="000000" w:themeColor="text1"/>
        </w:rPr>
        <w:t xml:space="preserve"> </w:t>
      </w:r>
      <w:r w:rsidRPr="003A0F0C">
        <w:rPr>
          <w:rFonts w:ascii="Arial" w:hAnsi="Arial" w:cs="Arial"/>
          <w:iCs/>
          <w:color w:val="000000" w:themeColor="text1"/>
        </w:rPr>
        <w:t>devem ocorrer du</w:t>
      </w:r>
      <w:r w:rsidR="004E55AA" w:rsidRPr="003A0F0C">
        <w:rPr>
          <w:rFonts w:ascii="Arial" w:hAnsi="Arial" w:cs="Arial"/>
          <w:iCs/>
          <w:color w:val="000000" w:themeColor="text1"/>
        </w:rPr>
        <w:t xml:space="preserve">rante </w:t>
      </w:r>
      <w:r w:rsidRPr="003A0F0C">
        <w:rPr>
          <w:rFonts w:ascii="Arial" w:hAnsi="Arial" w:cs="Arial"/>
          <w:iCs/>
          <w:color w:val="000000" w:themeColor="text1"/>
        </w:rPr>
        <w:t xml:space="preserve">períodos </w:t>
      </w:r>
      <w:r w:rsidR="004E55AA" w:rsidRPr="003A0F0C">
        <w:rPr>
          <w:rFonts w:ascii="Arial" w:hAnsi="Arial" w:cs="Arial"/>
          <w:iCs/>
          <w:color w:val="000000" w:themeColor="text1"/>
        </w:rPr>
        <w:t>chuvoso</w:t>
      </w:r>
      <w:r w:rsidRPr="003A0F0C">
        <w:rPr>
          <w:rFonts w:ascii="Arial" w:hAnsi="Arial" w:cs="Arial"/>
          <w:iCs/>
          <w:color w:val="000000" w:themeColor="text1"/>
        </w:rPr>
        <w:t>s</w:t>
      </w:r>
      <w:r w:rsidR="004E55AA" w:rsidRPr="003A0F0C">
        <w:rPr>
          <w:rFonts w:ascii="Arial" w:hAnsi="Arial" w:cs="Arial"/>
          <w:iCs/>
          <w:color w:val="000000" w:themeColor="text1"/>
        </w:rPr>
        <w:t>;</w:t>
      </w:r>
    </w:p>
    <w:p w14:paraId="6033EF8D" w14:textId="03A72108" w:rsidR="004E55AA" w:rsidRPr="003A0F0C" w:rsidRDefault="004E55AA"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 xml:space="preserve">as práticas de manutenção </w:t>
      </w:r>
      <w:r w:rsidR="002A7D8C" w:rsidRPr="003A0F0C">
        <w:rPr>
          <w:rFonts w:ascii="Arial" w:hAnsi="Arial" w:cs="Arial"/>
          <w:iCs/>
          <w:color w:val="000000" w:themeColor="text1"/>
        </w:rPr>
        <w:t>devem ser d</w:t>
      </w:r>
      <w:r w:rsidRPr="003A0F0C">
        <w:rPr>
          <w:rFonts w:ascii="Arial" w:hAnsi="Arial" w:cs="Arial"/>
          <w:iCs/>
          <w:color w:val="000000" w:themeColor="text1"/>
        </w:rPr>
        <w:t>istribuíd</w:t>
      </w:r>
      <w:r w:rsidR="003A0F0C">
        <w:rPr>
          <w:rFonts w:ascii="Arial" w:hAnsi="Arial" w:cs="Arial"/>
          <w:iCs/>
          <w:color w:val="000000" w:themeColor="text1"/>
        </w:rPr>
        <w:t>a</w:t>
      </w:r>
      <w:r w:rsidRPr="003A0F0C">
        <w:rPr>
          <w:rFonts w:ascii="Arial" w:hAnsi="Arial" w:cs="Arial"/>
          <w:iCs/>
          <w:color w:val="000000" w:themeColor="text1"/>
        </w:rPr>
        <w:t>s ao longo dos períodos, de forma que se tenha maior ganho operacional, em qualidade, de maneira a atingir os indicadores ecológicos.</w:t>
      </w:r>
    </w:p>
    <w:p w14:paraId="3BD5F69F" w14:textId="7C05D62D" w:rsidR="00D5713F" w:rsidRPr="00666BDF" w:rsidRDefault="00B555E3" w:rsidP="00E7087B">
      <w:pPr>
        <w:pStyle w:val="Ttulo2"/>
        <w:keepNext w:val="0"/>
        <w:widowControl w:val="0"/>
        <w:numPr>
          <w:ilvl w:val="0"/>
          <w:numId w:val="36"/>
        </w:numPr>
        <w:spacing w:before="120" w:after="120"/>
        <w:ind w:left="284" w:hanging="284"/>
        <w:rPr>
          <w:rFonts w:ascii="Arial" w:hAnsi="Arial" w:cs="Arial"/>
          <w:sz w:val="28"/>
          <w:szCs w:val="28"/>
        </w:rPr>
      </w:pPr>
      <w:bookmarkStart w:id="30" w:name="_Hlk519685973"/>
      <w:r w:rsidRPr="00666BDF">
        <w:rPr>
          <w:rFonts w:ascii="Arial" w:hAnsi="Arial" w:cs="Arial"/>
          <w:sz w:val="28"/>
          <w:szCs w:val="28"/>
        </w:rPr>
        <w:t>QUALIFICAÇÃO TÉCNICA DE EQUIPE</w:t>
      </w:r>
    </w:p>
    <w:p w14:paraId="0BFD7E4B" w14:textId="25A7C3F6" w:rsidR="001E0E36" w:rsidRDefault="001E0E36" w:rsidP="001E0E36">
      <w:pPr>
        <w:widowControl w:val="0"/>
        <w:autoSpaceDE w:val="0"/>
        <w:autoSpaceDN w:val="0"/>
        <w:adjustRightInd w:val="0"/>
        <w:spacing w:before="100" w:beforeAutospacing="1" w:after="100" w:afterAutospacing="1" w:line="360" w:lineRule="auto"/>
        <w:jc w:val="both"/>
        <w:rPr>
          <w:rFonts w:cs="Arial"/>
          <w:bCs/>
        </w:rPr>
      </w:pPr>
      <w:bookmarkStart w:id="31" w:name="_Hlk65485752"/>
      <w:r w:rsidRPr="001E0E36">
        <w:rPr>
          <w:rFonts w:cs="Arial"/>
        </w:rPr>
        <w:t>A</w:t>
      </w:r>
      <w:r>
        <w:rPr>
          <w:rFonts w:cs="Arial"/>
        </w:rPr>
        <w:t>(s)</w:t>
      </w:r>
      <w:r w:rsidRPr="001E0E36">
        <w:rPr>
          <w:rFonts w:cs="Arial"/>
        </w:rPr>
        <w:t xml:space="preserve"> PROPONENTE</w:t>
      </w:r>
      <w:r>
        <w:rPr>
          <w:rFonts w:cs="Arial"/>
        </w:rPr>
        <w:t>(S)</w:t>
      </w:r>
      <w:r w:rsidRPr="001E0E36">
        <w:rPr>
          <w:rFonts w:cs="Arial"/>
        </w:rPr>
        <w:t xml:space="preserve"> dever</w:t>
      </w:r>
      <w:r>
        <w:rPr>
          <w:rFonts w:cs="Arial"/>
        </w:rPr>
        <w:t>ão</w:t>
      </w:r>
      <w:r w:rsidRPr="001E0E36">
        <w:rPr>
          <w:rFonts w:cs="Arial"/>
        </w:rPr>
        <w:t xml:space="preserve"> apresentar em </w:t>
      </w:r>
      <w:r w:rsidR="002B6C9F">
        <w:rPr>
          <w:rFonts w:cs="Arial"/>
        </w:rPr>
        <w:t>sua</w:t>
      </w:r>
      <w:r w:rsidRPr="001E0E36">
        <w:rPr>
          <w:rFonts w:cs="Arial"/>
        </w:rPr>
        <w:t xml:space="preserve"> proposta técnica o dimensionamento da equipe técnica e de campo para a completa execução das atividades descritas neste Edital. </w:t>
      </w:r>
      <w:r w:rsidRPr="001E0E36">
        <w:rPr>
          <w:rFonts w:cs="Arial"/>
          <w:bCs/>
          <w:iCs/>
        </w:rPr>
        <w:t>Para atendimento ao escopo desta contratação</w:t>
      </w:r>
      <w:r w:rsidRPr="001E0E36">
        <w:rPr>
          <w:rFonts w:cs="Arial"/>
          <w:bCs/>
        </w:rPr>
        <w:t>:</w:t>
      </w:r>
    </w:p>
    <w:p w14:paraId="510522D3" w14:textId="43D65A49"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Pr>
          <w:rFonts w:cs="Arial"/>
          <w:bCs/>
        </w:rPr>
        <w:t xml:space="preserve">- </w:t>
      </w:r>
      <w:r w:rsidRPr="00021816">
        <w:rPr>
          <w:rFonts w:cs="Arial"/>
          <w:iCs/>
        </w:rPr>
        <w:t xml:space="preserve">Profissional de nível superior (engenheiro agrônomo, engenheiro florestal, biólogo e profissionais afins): para cargo de </w:t>
      </w:r>
      <w:r>
        <w:rPr>
          <w:rFonts w:cs="Arial"/>
          <w:iCs/>
        </w:rPr>
        <w:t>c</w:t>
      </w:r>
      <w:r w:rsidRPr="00021816">
        <w:rPr>
          <w:rFonts w:cs="Arial"/>
          <w:iCs/>
        </w:rPr>
        <w:t xml:space="preserve">oordenador </w:t>
      </w:r>
      <w:r>
        <w:rPr>
          <w:rFonts w:cs="Arial"/>
          <w:iCs/>
        </w:rPr>
        <w:t>r</w:t>
      </w:r>
      <w:r w:rsidRPr="00021816">
        <w:rPr>
          <w:rFonts w:cs="Arial"/>
          <w:iCs/>
        </w:rPr>
        <w:t xml:space="preserve">esponsável, com experiência mínima atestada de dez anos na área de gerenciamento e/ou execução de grandes projetos de restauração florestal, silviculturais ou plantio de </w:t>
      </w:r>
      <w:r w:rsidRPr="00021816">
        <w:rPr>
          <w:rFonts w:cs="Arial"/>
          <w:iCs/>
        </w:rPr>
        <w:lastRenderedPageBreak/>
        <w:t>espécies exóticas comerciais</w:t>
      </w:r>
      <w:r w:rsidR="00E03FCE">
        <w:rPr>
          <w:rFonts w:cs="Arial"/>
          <w:iCs/>
        </w:rPr>
        <w:t xml:space="preserve"> (e</w:t>
      </w:r>
      <w:r w:rsidR="006B1A4D">
        <w:rPr>
          <w:rFonts w:cs="Arial"/>
          <w:iCs/>
        </w:rPr>
        <w:t>ste profissio</w:t>
      </w:r>
      <w:r w:rsidR="00A1488C">
        <w:rPr>
          <w:rFonts w:cs="Arial"/>
          <w:iCs/>
        </w:rPr>
        <w:t>nal deverá ser o RT dos serviços</w:t>
      </w:r>
      <w:r w:rsidR="00E03FCE">
        <w:rPr>
          <w:rFonts w:cs="Arial"/>
          <w:iCs/>
        </w:rPr>
        <w:t xml:space="preserve"> a serem prestados);</w:t>
      </w:r>
    </w:p>
    <w:p w14:paraId="6B33D4C7" w14:textId="77777777"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sidRPr="001736A5">
        <w:rPr>
          <w:rFonts w:cs="Arial"/>
          <w:iCs/>
        </w:rPr>
        <w:t>- Profissional de nível superior: com especialização em geoprocessamento e experiência mínima atestada de cinco anos;</w:t>
      </w:r>
    </w:p>
    <w:p w14:paraId="107FEAA5" w14:textId="6E05AFBD"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bCs/>
        </w:rPr>
      </w:pPr>
      <w:r w:rsidRPr="00021816">
        <w:rPr>
          <w:rFonts w:cs="Arial"/>
          <w:iCs/>
        </w:rPr>
        <w:t xml:space="preserve">- Profissional de nível superior: com experiência mínima atestada de dez anos </w:t>
      </w:r>
      <w:r>
        <w:rPr>
          <w:rFonts w:cs="Arial"/>
          <w:iCs/>
        </w:rPr>
        <w:t>em programas sociais e ambientais.</w:t>
      </w:r>
    </w:p>
    <w:p w14:paraId="16596AD9" w14:textId="696FA268" w:rsidR="001E0E36" w:rsidRPr="00CF5B55" w:rsidRDefault="001E0E36" w:rsidP="001E0E36">
      <w:pPr>
        <w:spacing w:before="100" w:beforeAutospacing="1" w:after="100" w:afterAutospacing="1" w:line="360" w:lineRule="auto"/>
        <w:jc w:val="both"/>
        <w:rPr>
          <w:rFonts w:cs="Arial"/>
          <w:b/>
          <w:bCs/>
        </w:rPr>
      </w:pPr>
      <w:r w:rsidRPr="001E0E36">
        <w:rPr>
          <w:rFonts w:cs="Arial"/>
        </w:rPr>
        <w:t xml:space="preserve">Os </w:t>
      </w:r>
      <w:r w:rsidRPr="001E0E36">
        <w:rPr>
          <w:rFonts w:cs="Arial"/>
          <w:b/>
          <w:bCs/>
        </w:rPr>
        <w:t>currículos</w:t>
      </w:r>
      <w:r w:rsidRPr="001E0E36">
        <w:rPr>
          <w:rFonts w:cs="Arial"/>
        </w:rPr>
        <w:t xml:space="preserve"> dos profissionais integrantes da equipe técnica qualificada (descrito acima) devem ser </w:t>
      </w:r>
      <w:r w:rsidRPr="001E0E36">
        <w:rPr>
          <w:rFonts w:cs="Arial"/>
          <w:b/>
          <w:bCs/>
        </w:rPr>
        <w:t>suscintos</w:t>
      </w:r>
      <w:r w:rsidRPr="001E0E36">
        <w:rPr>
          <w:rFonts w:cs="Arial"/>
        </w:rPr>
        <w:t xml:space="preserve"> e </w:t>
      </w:r>
      <w:r w:rsidRPr="001E0E36">
        <w:rPr>
          <w:rFonts w:cs="Arial"/>
          <w:b/>
          <w:bCs/>
        </w:rPr>
        <w:t>acompanhados da comprovação do período de experiência.</w:t>
      </w:r>
      <w:r w:rsidRPr="001E0E36">
        <w:rPr>
          <w:rFonts w:cs="Arial"/>
        </w:rPr>
        <w:t xml:space="preserve"> </w:t>
      </w:r>
      <w:r w:rsidRPr="00CF5B55">
        <w:rPr>
          <w:rFonts w:cs="Arial"/>
          <w:b/>
          <w:bCs/>
        </w:rPr>
        <w:t>O currículo e atestados e outras comprovações de experiência são itens prioritários, e excludentes, na avaliação das propostas técnicas.</w:t>
      </w:r>
    </w:p>
    <w:p w14:paraId="7AB669E9" w14:textId="7F4424F8" w:rsidR="00D74297" w:rsidRPr="001E0E36" w:rsidRDefault="00D74297" w:rsidP="001E0E36">
      <w:pPr>
        <w:spacing w:before="100" w:beforeAutospacing="1" w:after="100" w:afterAutospacing="1" w:line="360" w:lineRule="auto"/>
        <w:jc w:val="both"/>
        <w:rPr>
          <w:rFonts w:cs="Arial"/>
        </w:rPr>
      </w:pPr>
      <w:r w:rsidRPr="007375C1">
        <w:rPr>
          <w:rFonts w:cs="Arial"/>
        </w:rPr>
        <w:t xml:space="preserve">Caso a PROPONENTE já preste serviços </w:t>
      </w:r>
      <w:r w:rsidR="00CE795F" w:rsidRPr="007375C1">
        <w:rPr>
          <w:rFonts w:cs="Arial"/>
        </w:rPr>
        <w:t xml:space="preserve">semelhantes </w:t>
      </w:r>
      <w:r w:rsidR="00C07DB5" w:rsidRPr="007375C1">
        <w:rPr>
          <w:rFonts w:cs="Arial"/>
        </w:rPr>
        <w:t>à FUNDAÇÃO RENOVA</w:t>
      </w:r>
      <w:r w:rsidR="00E84B17" w:rsidRPr="007375C1">
        <w:rPr>
          <w:rFonts w:cs="Arial"/>
        </w:rPr>
        <w:t xml:space="preserve"> com prazo contratual superior </w:t>
      </w:r>
      <w:r w:rsidR="006C12CF" w:rsidRPr="007375C1">
        <w:rPr>
          <w:rFonts w:cs="Arial"/>
        </w:rPr>
        <w:t>a 18</w:t>
      </w:r>
      <w:r w:rsidR="00E84B17" w:rsidRPr="007375C1">
        <w:rPr>
          <w:rFonts w:cs="Arial"/>
        </w:rPr>
        <w:t xml:space="preserve"> meses</w:t>
      </w:r>
      <w:r w:rsidR="00C07DB5" w:rsidRPr="007375C1">
        <w:rPr>
          <w:rFonts w:cs="Arial"/>
        </w:rPr>
        <w:t xml:space="preserve">, os profissionais </w:t>
      </w:r>
      <w:r w:rsidR="00CE795F" w:rsidRPr="007375C1">
        <w:rPr>
          <w:rFonts w:cs="Arial"/>
        </w:rPr>
        <w:t xml:space="preserve">indicados na proposta técnica devem ser outros que não os </w:t>
      </w:r>
      <w:r w:rsidR="00C20B22" w:rsidRPr="007375C1">
        <w:rPr>
          <w:rFonts w:cs="Arial"/>
        </w:rPr>
        <w:t xml:space="preserve">aqueles que </w:t>
      </w:r>
      <w:r w:rsidR="00CE795F" w:rsidRPr="007375C1">
        <w:rPr>
          <w:rFonts w:cs="Arial"/>
        </w:rPr>
        <w:t>já estejam atuando</w:t>
      </w:r>
      <w:r w:rsidR="00C20B22" w:rsidRPr="007375C1">
        <w:rPr>
          <w:rFonts w:cs="Arial"/>
        </w:rPr>
        <w:t>.</w:t>
      </w:r>
    </w:p>
    <w:p w14:paraId="7F64D56E" w14:textId="5A943BCB"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t>A CONTRATADA deverá garantir que os profissionais apresentados na proposta técnica irão, de fato, realizar os serviços a serem prestados, haja vista que seus currículos e atestados compõem nota na avaliação da proposta</w:t>
      </w:r>
      <w:r w:rsidR="00D60F04">
        <w:rPr>
          <w:rFonts w:cs="Arial"/>
        </w:rPr>
        <w:t xml:space="preserve"> técnica</w:t>
      </w:r>
      <w:r w:rsidRPr="001E0E36">
        <w:rPr>
          <w:rFonts w:cs="Arial"/>
        </w:rPr>
        <w:t>.</w:t>
      </w:r>
      <w:r w:rsidR="002C1606">
        <w:rPr>
          <w:rFonts w:cs="Arial"/>
        </w:rPr>
        <w:t xml:space="preserve"> </w:t>
      </w:r>
      <w:r w:rsidR="00645739">
        <w:rPr>
          <w:rFonts w:cs="Arial"/>
        </w:rPr>
        <w:t>P</w:t>
      </w:r>
      <w:r w:rsidR="00C2072B">
        <w:rPr>
          <w:rFonts w:cs="Arial"/>
        </w:rPr>
        <w:t>o</w:t>
      </w:r>
      <w:r w:rsidR="00645739">
        <w:rPr>
          <w:rFonts w:cs="Arial"/>
        </w:rPr>
        <w:t>derá ser aceita a substituição de profissionais habilitados no ato da Contratação, à critério da Contratante, desde que os substitutos possuam experiência igual ou superior à daquele previamente habilitado</w:t>
      </w:r>
      <w:r w:rsidR="002C1606">
        <w:rPr>
          <w:rFonts w:cs="Arial"/>
        </w:rPr>
        <w:t>, devidamente comprovada.</w:t>
      </w:r>
      <w:r w:rsidRPr="001E0E36">
        <w:rPr>
          <w:rFonts w:cs="Arial"/>
        </w:rPr>
        <w:t xml:space="preserve"> A CONTRATADA deverá observar que profissionais de níveis e salários diferentes não poderão realizar as atividades com mesma complexidade ou que demandem os mesmos requisitos. O piso salarial da categoria deverá ser sempre respeitado.</w:t>
      </w:r>
    </w:p>
    <w:bookmarkEnd w:id="30"/>
    <w:bookmarkEnd w:id="31"/>
    <w:p w14:paraId="27E97029" w14:textId="681E78BA" w:rsidR="00401740" w:rsidRPr="00666BDF" w:rsidRDefault="00401740" w:rsidP="00E7087B">
      <w:pPr>
        <w:pStyle w:val="Ttulo2"/>
        <w:keepNext w:val="0"/>
        <w:widowControl w:val="0"/>
        <w:numPr>
          <w:ilvl w:val="0"/>
          <w:numId w:val="36"/>
        </w:numPr>
        <w:spacing w:before="120" w:after="120"/>
        <w:ind w:left="0" w:firstLine="0"/>
        <w:jc w:val="left"/>
        <w:rPr>
          <w:rFonts w:ascii="Arial" w:hAnsi="Arial" w:cs="Arial"/>
          <w:sz w:val="28"/>
          <w:szCs w:val="28"/>
        </w:rPr>
      </w:pPr>
      <w:r w:rsidRPr="00666BDF">
        <w:rPr>
          <w:rFonts w:ascii="Arial" w:hAnsi="Arial" w:cs="Arial"/>
          <w:sz w:val="28"/>
          <w:szCs w:val="28"/>
        </w:rPr>
        <w:t>FORNECIMENTO DE RECURSOS PARA</w:t>
      </w:r>
      <w:r w:rsidR="006F05AC">
        <w:rPr>
          <w:rFonts w:ascii="Arial" w:hAnsi="Arial" w:cs="Arial"/>
          <w:sz w:val="28"/>
          <w:szCs w:val="28"/>
        </w:rPr>
        <w:t xml:space="preserve"> </w:t>
      </w:r>
      <w:r w:rsidRPr="00666BDF">
        <w:rPr>
          <w:rFonts w:ascii="Arial" w:hAnsi="Arial" w:cs="Arial"/>
          <w:sz w:val="28"/>
          <w:szCs w:val="28"/>
        </w:rPr>
        <w:t>DESEMPENHO DAS ATIVIDADES</w:t>
      </w:r>
    </w:p>
    <w:p w14:paraId="4BE051B9" w14:textId="6D9A202D" w:rsidR="001E0E36" w:rsidRPr="001E0E36" w:rsidRDefault="001E0E36" w:rsidP="001E0E36">
      <w:pPr>
        <w:tabs>
          <w:tab w:val="left" w:pos="567"/>
        </w:tabs>
        <w:spacing w:line="360" w:lineRule="auto"/>
        <w:jc w:val="both"/>
        <w:rPr>
          <w:rFonts w:cs="Arial"/>
        </w:rPr>
      </w:pPr>
      <w:bookmarkStart w:id="32" w:name="_Hlk39580133"/>
      <w:bookmarkStart w:id="33" w:name="_Toc42063144"/>
      <w:bookmarkStart w:id="34" w:name="_Toc42063843"/>
      <w:r w:rsidRPr="001E0E36">
        <w:rPr>
          <w:rFonts w:cs="Arial"/>
        </w:rPr>
        <w:t>O escopo deste Edital refere-se à prestação de serviços técnico</w:t>
      </w:r>
      <w:r>
        <w:rPr>
          <w:rFonts w:cs="Arial"/>
        </w:rPr>
        <w:t xml:space="preserve">, </w:t>
      </w:r>
      <w:r w:rsidRPr="001E0E36">
        <w:rPr>
          <w:rFonts w:cs="Arial"/>
        </w:rPr>
        <w:t>científicos</w:t>
      </w:r>
      <w:r>
        <w:rPr>
          <w:rFonts w:cs="Arial"/>
        </w:rPr>
        <w:t xml:space="preserve"> e operacionais</w:t>
      </w:r>
      <w:r w:rsidRPr="001E0E36">
        <w:rPr>
          <w:rFonts w:cs="Arial"/>
        </w:rPr>
        <w:t>, com entrega de serviço</w:t>
      </w:r>
      <w:r>
        <w:rPr>
          <w:rFonts w:cs="Arial"/>
        </w:rPr>
        <w:t>s e</w:t>
      </w:r>
      <w:r w:rsidRPr="001E0E36">
        <w:rPr>
          <w:rFonts w:cs="Arial"/>
        </w:rPr>
        <w:t xml:space="preserve"> produtos e, por este motivo, NÃO serão fornecidos recursos pela FUNDAÇÃO RENOVA para o desempenho de atividades</w:t>
      </w:r>
      <w:r w:rsidR="00FA38BB">
        <w:rPr>
          <w:rFonts w:cs="Arial"/>
        </w:rPr>
        <w:t>, exceto aqueles expressamente informados neste instrumento</w:t>
      </w:r>
      <w:r w:rsidRPr="001E0E36">
        <w:rPr>
          <w:rFonts w:cs="Arial"/>
        </w:rPr>
        <w:t>.</w:t>
      </w:r>
    </w:p>
    <w:p w14:paraId="77AC0F7A" w14:textId="25FAD5C4" w:rsidR="001E0E36" w:rsidRDefault="001E0E36" w:rsidP="001E0E36">
      <w:pPr>
        <w:spacing w:line="360" w:lineRule="auto"/>
        <w:jc w:val="both"/>
        <w:rPr>
          <w:rFonts w:cs="Arial"/>
        </w:rPr>
      </w:pPr>
      <w:r w:rsidRPr="001E0E36">
        <w:rPr>
          <w:rFonts w:cs="Arial"/>
        </w:rPr>
        <w:t xml:space="preserve">A CONTRATADA, portanto, deverá prever e detalhar em suas propostas técnicas e comerciais todos os recursos necessários para a execução dos serviços, tais como: mão-de-obra, veículos, insumos, treinamentos, equipamentos de tecnologia da informação (computadores, celulares, </w:t>
      </w:r>
      <w:proofErr w:type="gramStart"/>
      <w:r w:rsidRPr="001E0E36">
        <w:rPr>
          <w:rFonts w:cs="Arial"/>
        </w:rPr>
        <w:t xml:space="preserve">GPS </w:t>
      </w:r>
      <w:proofErr w:type="spellStart"/>
      <w:r w:rsidRPr="001E0E36">
        <w:rPr>
          <w:rFonts w:cs="Arial"/>
        </w:rPr>
        <w:t>etc</w:t>
      </w:r>
      <w:proofErr w:type="spellEnd"/>
      <w:proofErr w:type="gramEnd"/>
      <w:r w:rsidRPr="001E0E36">
        <w:rPr>
          <w:rFonts w:cs="Arial"/>
        </w:rPr>
        <w:t>), transporte coletivo, alimentação entre outros.</w:t>
      </w:r>
    </w:p>
    <w:bookmarkEnd w:id="32"/>
    <w:p w14:paraId="11E7E561" w14:textId="77777777" w:rsidR="00534CB2" w:rsidRPr="00666BDF" w:rsidRDefault="00534CB2" w:rsidP="00E7087B">
      <w:pPr>
        <w:pStyle w:val="Ttulo1"/>
        <w:keepNext w:val="0"/>
        <w:widowControl w:val="0"/>
        <w:numPr>
          <w:ilvl w:val="0"/>
          <w:numId w:val="36"/>
        </w:numPr>
        <w:spacing w:before="120" w:after="120"/>
        <w:ind w:left="360" w:hanging="360"/>
        <w:rPr>
          <w:rFonts w:ascii="Arial" w:hAnsi="Arial" w:cs="Arial"/>
          <w:caps/>
          <w:szCs w:val="28"/>
        </w:rPr>
      </w:pPr>
      <w:r w:rsidRPr="00666BDF">
        <w:rPr>
          <w:rFonts w:ascii="Arial" w:hAnsi="Arial" w:cs="Arial"/>
          <w:caps/>
          <w:szCs w:val="28"/>
        </w:rPr>
        <w:t>REGIME DE TRABALHO</w:t>
      </w:r>
      <w:bookmarkEnd w:id="33"/>
      <w:bookmarkEnd w:id="34"/>
    </w:p>
    <w:p w14:paraId="04D05046" w14:textId="77777777"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bookmarkStart w:id="35" w:name="_Toc42063145"/>
      <w:bookmarkStart w:id="36" w:name="_Toc42063844"/>
      <w:r w:rsidRPr="001E0E36">
        <w:rPr>
          <w:rFonts w:cs="Arial"/>
        </w:rPr>
        <w:t>A CONTRATADA deverá considerar que todos os serviços serão realizados em regime normal de trabalho, respeitando a legislação trabalhista vigente.</w:t>
      </w:r>
    </w:p>
    <w:p w14:paraId="46A44819" w14:textId="178479E6" w:rsid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lastRenderedPageBreak/>
        <w:t>Trabalhos executados em horários extraordinários serão de inteira responsabilidade</w:t>
      </w:r>
      <w:r w:rsidR="005F6B2C">
        <w:rPr>
          <w:rFonts w:cs="Arial"/>
        </w:rPr>
        <w:t xml:space="preserve"> e ônus</w:t>
      </w:r>
      <w:r w:rsidRPr="001E0E36">
        <w:rPr>
          <w:rFonts w:cs="Arial"/>
        </w:rPr>
        <w:t xml:space="preserve"> da CONTRATADA.</w:t>
      </w:r>
    </w:p>
    <w:p w14:paraId="13EF1330" w14:textId="77777777" w:rsidR="00DF1B69" w:rsidRPr="001E0E36" w:rsidRDefault="00DF1B69" w:rsidP="001E0E36">
      <w:pPr>
        <w:widowControl w:val="0"/>
        <w:autoSpaceDE w:val="0"/>
        <w:autoSpaceDN w:val="0"/>
        <w:adjustRightInd w:val="0"/>
        <w:spacing w:before="100" w:beforeAutospacing="1" w:after="100" w:afterAutospacing="1" w:line="360" w:lineRule="auto"/>
        <w:jc w:val="both"/>
        <w:rPr>
          <w:rFonts w:cs="Arial"/>
        </w:rPr>
      </w:pPr>
    </w:p>
    <w:p w14:paraId="13583CDE" w14:textId="77777777" w:rsidR="00534CB2" w:rsidRDefault="00534CB2" w:rsidP="00E7087B">
      <w:pPr>
        <w:pStyle w:val="Ttulo1"/>
        <w:keepNext w:val="0"/>
        <w:widowControl w:val="0"/>
        <w:numPr>
          <w:ilvl w:val="0"/>
          <w:numId w:val="36"/>
        </w:numPr>
        <w:tabs>
          <w:tab w:val="left" w:pos="426"/>
        </w:tabs>
        <w:spacing w:before="120" w:after="120"/>
        <w:ind w:left="0" w:firstLine="0"/>
        <w:rPr>
          <w:rFonts w:ascii="Arial" w:hAnsi="Arial" w:cs="Arial"/>
          <w:caps/>
        </w:rPr>
      </w:pPr>
      <w:r w:rsidRPr="009004E0">
        <w:rPr>
          <w:rFonts w:ascii="Arial" w:hAnsi="Arial" w:cs="Arial"/>
          <w:caps/>
        </w:rPr>
        <w:t>Forma de CONTRATAÇÃO</w:t>
      </w:r>
      <w:bookmarkEnd w:id="35"/>
      <w:bookmarkEnd w:id="36"/>
    </w:p>
    <w:p w14:paraId="13A48F3B" w14:textId="0FEE9397" w:rsidR="00000E7D" w:rsidRPr="003A0F0C" w:rsidRDefault="00000E7D" w:rsidP="00000E7D">
      <w:pPr>
        <w:tabs>
          <w:tab w:val="left" w:pos="1698"/>
        </w:tabs>
        <w:spacing w:before="100" w:beforeAutospacing="1" w:after="100" w:afterAutospacing="1" w:line="360" w:lineRule="auto"/>
        <w:jc w:val="both"/>
        <w:rPr>
          <w:rFonts w:cs="Arial"/>
          <w:bCs/>
          <w:color w:val="000000" w:themeColor="text1"/>
        </w:rPr>
      </w:pPr>
      <w:bookmarkStart w:id="37" w:name="_Hlk39071661"/>
      <w:bookmarkStart w:id="38" w:name="_Toc516235042"/>
      <w:bookmarkStart w:id="39" w:name="_Toc42063146"/>
      <w:bookmarkStart w:id="40" w:name="_Toc42063845"/>
      <w:r w:rsidRPr="003A0F0C">
        <w:rPr>
          <w:rFonts w:cs="Arial"/>
          <w:bCs/>
          <w:color w:val="000000" w:themeColor="text1"/>
        </w:rPr>
        <w:t>O contrato será na modalidade de preços unitários</w:t>
      </w:r>
      <w:r w:rsidRPr="003A0F0C">
        <w:rPr>
          <w:rStyle w:val="Refdecomentrio"/>
          <w:rFonts w:cs="Arial"/>
          <w:bCs/>
          <w:color w:val="000000" w:themeColor="text1"/>
          <w:sz w:val="20"/>
          <w:szCs w:val="20"/>
        </w:rPr>
        <w:t>,</w:t>
      </w:r>
      <w:r w:rsidRPr="003A0F0C">
        <w:rPr>
          <w:rFonts w:cs="Arial"/>
          <w:bCs/>
          <w:color w:val="000000" w:themeColor="text1"/>
        </w:rPr>
        <w:t xml:space="preserve"> </w:t>
      </w:r>
      <w:r w:rsidR="001E0E36" w:rsidRPr="003A0F0C">
        <w:rPr>
          <w:rFonts w:cs="Arial"/>
          <w:bCs/>
          <w:color w:val="000000" w:themeColor="text1"/>
        </w:rPr>
        <w:t xml:space="preserve">com quantidade mensal variável </w:t>
      </w:r>
      <w:r w:rsidRPr="003A0F0C">
        <w:rPr>
          <w:rFonts w:cs="Arial"/>
          <w:bCs/>
          <w:color w:val="000000" w:themeColor="text1"/>
        </w:rPr>
        <w:t xml:space="preserve">sob demanda, conforme </w:t>
      </w:r>
      <w:r w:rsidRPr="00186457">
        <w:rPr>
          <w:rFonts w:cs="Arial"/>
          <w:bCs/>
          <w:color w:val="000000" w:themeColor="text1"/>
        </w:rPr>
        <w:t>A</w:t>
      </w:r>
      <w:r w:rsidR="00B712EF" w:rsidRPr="00186457">
        <w:rPr>
          <w:rFonts w:cs="Arial"/>
          <w:bCs/>
          <w:color w:val="000000" w:themeColor="text1"/>
        </w:rPr>
        <w:t>nexo</w:t>
      </w:r>
      <w:r w:rsidRPr="00186457">
        <w:rPr>
          <w:rFonts w:cs="Arial"/>
          <w:bCs/>
          <w:color w:val="000000" w:themeColor="text1"/>
        </w:rPr>
        <w:t xml:space="preserve"> I</w:t>
      </w:r>
      <w:r w:rsidR="00B712EF" w:rsidRPr="00186457">
        <w:rPr>
          <w:rFonts w:cs="Arial"/>
          <w:bCs/>
          <w:color w:val="000000" w:themeColor="text1"/>
        </w:rPr>
        <w:t>II</w:t>
      </w:r>
      <w:r w:rsidRPr="00186457">
        <w:rPr>
          <w:rFonts w:cs="Arial"/>
          <w:bCs/>
          <w:color w:val="000000" w:themeColor="text1"/>
        </w:rPr>
        <w:t xml:space="preserve"> </w:t>
      </w:r>
      <w:r w:rsidRPr="003A0F0C">
        <w:rPr>
          <w:rFonts w:cs="Arial"/>
          <w:bCs/>
          <w:color w:val="000000" w:themeColor="text1"/>
        </w:rPr>
        <w:t xml:space="preserve">- Quadro de Quantidades e Preços (QQP) e </w:t>
      </w:r>
      <w:r w:rsidRPr="00186457">
        <w:rPr>
          <w:rFonts w:cs="Arial"/>
          <w:bCs/>
          <w:color w:val="000000" w:themeColor="text1"/>
        </w:rPr>
        <w:t xml:space="preserve">conforme </w:t>
      </w:r>
      <w:r w:rsidR="00B712EF" w:rsidRPr="00186457">
        <w:rPr>
          <w:rFonts w:cs="Arial"/>
          <w:bCs/>
          <w:color w:val="000000" w:themeColor="text1"/>
        </w:rPr>
        <w:t>Anexo</w:t>
      </w:r>
      <w:r w:rsidRPr="00186457">
        <w:rPr>
          <w:rFonts w:cs="Arial"/>
          <w:bCs/>
          <w:color w:val="000000" w:themeColor="text1"/>
        </w:rPr>
        <w:t xml:space="preserve"> </w:t>
      </w:r>
      <w:r w:rsidR="00B712EF" w:rsidRPr="00186457">
        <w:rPr>
          <w:rFonts w:cs="Arial"/>
          <w:bCs/>
          <w:color w:val="000000" w:themeColor="text1"/>
        </w:rPr>
        <w:t>I</w:t>
      </w:r>
      <w:r w:rsidRPr="00186457">
        <w:rPr>
          <w:rFonts w:cs="Arial"/>
          <w:bCs/>
          <w:color w:val="000000" w:themeColor="text1"/>
        </w:rPr>
        <w:t>V –</w:t>
      </w:r>
      <w:r w:rsidRPr="003A0F0C">
        <w:rPr>
          <w:rFonts w:cs="Arial"/>
          <w:bCs/>
          <w:color w:val="000000" w:themeColor="text1"/>
        </w:rPr>
        <w:t xml:space="preserve"> Critérios d</w:t>
      </w:r>
      <w:r w:rsidR="001E0E36" w:rsidRPr="003A0F0C">
        <w:rPr>
          <w:rFonts w:cs="Arial"/>
          <w:bCs/>
          <w:color w:val="000000" w:themeColor="text1"/>
        </w:rPr>
        <w:t xml:space="preserve">e </w:t>
      </w:r>
      <w:r w:rsidRPr="003A0F0C">
        <w:rPr>
          <w:rFonts w:cs="Arial"/>
          <w:bCs/>
          <w:color w:val="000000" w:themeColor="text1"/>
        </w:rPr>
        <w:t>Medição</w:t>
      </w:r>
      <w:r w:rsidR="001E0E36" w:rsidRPr="003A0F0C">
        <w:rPr>
          <w:rFonts w:cs="Arial"/>
          <w:bCs/>
          <w:color w:val="000000" w:themeColor="text1"/>
        </w:rPr>
        <w:t xml:space="preserve">. Os </w:t>
      </w:r>
      <w:r w:rsidRPr="003A0F0C">
        <w:rPr>
          <w:rFonts w:cs="Arial"/>
          <w:bCs/>
          <w:color w:val="000000" w:themeColor="text1"/>
        </w:rPr>
        <w:t xml:space="preserve">serviços prestados </w:t>
      </w:r>
      <w:r w:rsidR="001E0E36" w:rsidRPr="003A0F0C">
        <w:rPr>
          <w:rFonts w:cs="Arial"/>
          <w:bCs/>
          <w:color w:val="000000" w:themeColor="text1"/>
        </w:rPr>
        <w:t xml:space="preserve">e produtos entregues </w:t>
      </w:r>
      <w:r w:rsidRPr="003A0F0C">
        <w:rPr>
          <w:rFonts w:cs="Arial"/>
          <w:bCs/>
          <w:color w:val="000000" w:themeColor="text1"/>
        </w:rPr>
        <w:t>serão medidos mensalmente</w:t>
      </w:r>
      <w:r w:rsidR="001E0E36" w:rsidRPr="003A0F0C">
        <w:rPr>
          <w:rFonts w:cs="Arial"/>
          <w:bCs/>
          <w:color w:val="000000" w:themeColor="text1"/>
        </w:rPr>
        <w:t>, a partir da Ordem de Serviço</w:t>
      </w:r>
      <w:r w:rsidRPr="003A0F0C">
        <w:rPr>
          <w:rFonts w:cs="Arial"/>
          <w:bCs/>
          <w:color w:val="000000" w:themeColor="text1"/>
        </w:rPr>
        <w:t>.</w:t>
      </w:r>
    </w:p>
    <w:bookmarkEnd w:id="37"/>
    <w:p w14:paraId="106E6458" w14:textId="77777777" w:rsidR="00263F3C" w:rsidRPr="00877AFE" w:rsidRDefault="00263F3C" w:rsidP="00E7087B">
      <w:pPr>
        <w:pStyle w:val="Ttulo1"/>
        <w:keepNext w:val="0"/>
        <w:widowControl w:val="0"/>
        <w:numPr>
          <w:ilvl w:val="0"/>
          <w:numId w:val="36"/>
        </w:numPr>
        <w:tabs>
          <w:tab w:val="left" w:pos="426"/>
        </w:tabs>
        <w:spacing w:before="120" w:after="120"/>
        <w:ind w:left="0" w:firstLine="0"/>
        <w:rPr>
          <w:rFonts w:ascii="Arial" w:hAnsi="Arial" w:cs="Arial"/>
          <w:caps/>
        </w:rPr>
      </w:pPr>
      <w:r w:rsidRPr="00877AFE">
        <w:rPr>
          <w:rFonts w:ascii="Arial" w:hAnsi="Arial" w:cs="Arial"/>
          <w:caps/>
        </w:rPr>
        <w:t>Prazo de Execução</w:t>
      </w:r>
      <w:bookmarkEnd w:id="38"/>
      <w:bookmarkEnd w:id="39"/>
      <w:bookmarkEnd w:id="40"/>
    </w:p>
    <w:p w14:paraId="0A39AA49" w14:textId="5202FD51"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1" w:name="_Toc42063147"/>
      <w:bookmarkStart w:id="42" w:name="_Toc42063846"/>
      <w:r w:rsidRPr="00000E7D">
        <w:rPr>
          <w:rFonts w:cs="Arial"/>
        </w:rPr>
        <w:t xml:space="preserve">O prazo para a execução dos serviços, objeto deste Edital, </w:t>
      </w:r>
      <w:r w:rsidR="005F6B2C">
        <w:rPr>
          <w:rFonts w:cs="Arial"/>
        </w:rPr>
        <w:t>será de</w:t>
      </w:r>
      <w:r w:rsidRPr="00000E7D">
        <w:rPr>
          <w:rFonts w:cs="Arial"/>
        </w:rPr>
        <w:t xml:space="preserve"> 48 meses, a partir da assinatura da Ordem Inicial de Serviços.</w:t>
      </w:r>
      <w:r w:rsidR="005F6B2C">
        <w:rPr>
          <w:rFonts w:cs="Arial"/>
        </w:rPr>
        <w:t xml:space="preserve"> A Contratada </w:t>
      </w:r>
      <w:r w:rsidR="00954B2E">
        <w:rPr>
          <w:rFonts w:cs="Arial"/>
        </w:rPr>
        <w:t xml:space="preserve">deverá efetuar a mobilização completa de pessoal e equipamentos em até 30 (trinta) dias após a </w:t>
      </w:r>
      <w:r w:rsidR="002E6489">
        <w:rPr>
          <w:rFonts w:cs="Arial"/>
        </w:rPr>
        <w:t>data de início dos serviços.</w:t>
      </w:r>
    </w:p>
    <w:p w14:paraId="50CE5E85" w14:textId="77777777" w:rsidR="0071359E" w:rsidRPr="00BC294B" w:rsidRDefault="0071359E" w:rsidP="00E7087B">
      <w:pPr>
        <w:pStyle w:val="Ttulo1"/>
        <w:keepNext w:val="0"/>
        <w:widowControl w:val="0"/>
        <w:numPr>
          <w:ilvl w:val="0"/>
          <w:numId w:val="36"/>
        </w:numPr>
        <w:tabs>
          <w:tab w:val="left" w:pos="426"/>
        </w:tabs>
        <w:spacing w:before="120" w:after="120"/>
        <w:ind w:left="0" w:firstLine="0"/>
        <w:rPr>
          <w:rFonts w:ascii="Arial" w:hAnsi="Arial" w:cs="Arial"/>
          <w:caps/>
        </w:rPr>
      </w:pPr>
      <w:r w:rsidRPr="00BC294B">
        <w:rPr>
          <w:rFonts w:ascii="Arial" w:hAnsi="Arial" w:cs="Arial"/>
          <w:caps/>
        </w:rPr>
        <w:t>D</w:t>
      </w:r>
      <w:r w:rsidR="00BA24D9" w:rsidRPr="00BC294B">
        <w:rPr>
          <w:rFonts w:ascii="Arial" w:hAnsi="Arial" w:cs="Arial"/>
          <w:caps/>
        </w:rPr>
        <w:t>iretrizes de Planejamento e Controle</w:t>
      </w:r>
      <w:bookmarkEnd w:id="41"/>
      <w:bookmarkEnd w:id="42"/>
    </w:p>
    <w:p w14:paraId="01CA4E77" w14:textId="77777777"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3" w:name="_Toc319936828"/>
      <w:bookmarkStart w:id="44" w:name="_Toc475462641"/>
      <w:r w:rsidRPr="00000E7D">
        <w:rPr>
          <w:rFonts w:cs="Arial"/>
        </w:rPr>
        <w:t>Este item estabelece diretrizes, atribuições, responsabilidades e requisitos que devem ser adotados pela CONTRATADA no Planejamento, Monitoramento e Controle dos Contratos de forma a assegurar a execução e o cumprimento do escopo da FUNDAÇÃO RENOVA, além da rastreabilidade das informações.</w:t>
      </w:r>
    </w:p>
    <w:p w14:paraId="45AE6875" w14:textId="4BE31BBC" w:rsidR="0071359E" w:rsidRPr="00EC6758" w:rsidRDefault="00AA7739" w:rsidP="00E7087B">
      <w:pPr>
        <w:pStyle w:val="Ttulo2"/>
        <w:keepNext w:val="0"/>
        <w:widowControl w:val="0"/>
        <w:numPr>
          <w:ilvl w:val="1"/>
          <w:numId w:val="39"/>
        </w:numPr>
        <w:tabs>
          <w:tab w:val="clear" w:pos="2629"/>
        </w:tabs>
        <w:spacing w:before="120" w:after="120"/>
        <w:rPr>
          <w:rFonts w:ascii="Arial" w:hAnsi="Arial" w:cs="Arial"/>
          <w:sz w:val="28"/>
          <w:szCs w:val="28"/>
        </w:rPr>
      </w:pPr>
      <w:r w:rsidRPr="00EC6758">
        <w:rPr>
          <w:rFonts w:ascii="Arial" w:hAnsi="Arial" w:cs="Arial"/>
          <w:sz w:val="28"/>
          <w:szCs w:val="28"/>
        </w:rPr>
        <w:t>D</w:t>
      </w:r>
      <w:r w:rsidR="0071359E" w:rsidRPr="00EC6758">
        <w:rPr>
          <w:rFonts w:ascii="Arial" w:hAnsi="Arial" w:cs="Arial"/>
          <w:sz w:val="28"/>
          <w:szCs w:val="28"/>
        </w:rPr>
        <w:t>OCUMENTOS APLICÁVEIS</w:t>
      </w:r>
      <w:bookmarkEnd w:id="43"/>
      <w:bookmarkEnd w:id="44"/>
    </w:p>
    <w:p w14:paraId="0D9AC115" w14:textId="6485AD3C" w:rsid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5" w:name="_Toc356828513"/>
      <w:bookmarkStart w:id="46" w:name="_Toc356829151"/>
      <w:bookmarkStart w:id="47" w:name="_Toc356900934"/>
      <w:bookmarkStart w:id="48" w:name="_Toc356907260"/>
      <w:bookmarkStart w:id="49" w:name="_Toc356907371"/>
      <w:bookmarkStart w:id="50" w:name="_Toc387324205"/>
      <w:bookmarkStart w:id="51" w:name="_Toc391386242"/>
      <w:bookmarkStart w:id="52" w:name="_Toc356828530"/>
      <w:bookmarkStart w:id="53" w:name="_Toc356829168"/>
      <w:bookmarkStart w:id="54" w:name="_Toc356900951"/>
      <w:bookmarkStart w:id="55" w:name="_Toc356907277"/>
      <w:bookmarkStart w:id="56" w:name="_Toc356907388"/>
      <w:bookmarkStart w:id="57" w:name="_Toc387324222"/>
      <w:bookmarkStart w:id="58" w:name="_Toc391386259"/>
      <w:bookmarkStart w:id="59" w:name="_Toc42063148"/>
      <w:bookmarkStart w:id="60" w:name="_Toc42063847"/>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00E7D">
        <w:rPr>
          <w:rFonts w:cs="Arial"/>
        </w:rPr>
        <w:t>Os serviços devem ser executados de acordo com as exigências contidas no contrato, especificações técnicas e outros procedimentos citados neste documento, tais como:</w:t>
      </w:r>
    </w:p>
    <w:p w14:paraId="07F571EB"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O</w:t>
      </w:r>
      <w:r w:rsidRPr="003D5CF2">
        <w:rPr>
          <w:rFonts w:cs="Arial"/>
          <w:b/>
          <w:bCs/>
        </w:rPr>
        <w:t xml:space="preserve">rganograma </w:t>
      </w:r>
      <w:r w:rsidRPr="003D5CF2">
        <w:rPr>
          <w:rFonts w:cs="Arial"/>
        </w:rPr>
        <w:t>da equipe disponibilizada para este escopo e uma matriz de responsabilidades;</w:t>
      </w:r>
    </w:p>
    <w:p w14:paraId="6E200841"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strike/>
        </w:rPr>
      </w:pPr>
      <w:r>
        <w:rPr>
          <w:rFonts w:cs="Arial"/>
        </w:rPr>
        <w:t xml:space="preserve">- </w:t>
      </w:r>
      <w:r w:rsidRPr="003D5CF2">
        <w:rPr>
          <w:rFonts w:cs="Arial"/>
          <w:b/>
        </w:rPr>
        <w:t>Estrutura Analítica de Projeto (EAP)</w:t>
      </w:r>
      <w:r w:rsidRPr="003D5CF2">
        <w:rPr>
          <w:rFonts w:cs="Arial"/>
        </w:rPr>
        <w:t>, fornecida pela CONTRATANTE, até o nível necessário para execução das atividades da(s) CONTRATADA(S). O detalhamento da EAP deverá ser aprovado pela CONTRATANTE;</w:t>
      </w:r>
    </w:p>
    <w:p w14:paraId="5DE9952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C</w:t>
      </w:r>
      <w:r w:rsidRPr="006520AD">
        <w:rPr>
          <w:rFonts w:cs="Arial"/>
          <w:b/>
          <w:bCs/>
        </w:rPr>
        <w:t>ronograma físico</w:t>
      </w:r>
      <w:r w:rsidRPr="006520AD">
        <w:rPr>
          <w:rFonts w:cs="Arial"/>
        </w:rPr>
        <w:t>, elaborado na ferramenta MS Project Professional 2010 ou versão superior e detalhado, seguindo a mesma estruturação da EAP, excluindo-se as tarefas que não implicam em realizações físicas;</w:t>
      </w:r>
    </w:p>
    <w:p w14:paraId="650CF162"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t>- H</w:t>
      </w:r>
      <w:r w:rsidRPr="006520AD">
        <w:rPr>
          <w:rFonts w:cs="Arial"/>
          <w:b/>
        </w:rPr>
        <w:t>istogramas de mão-de-obra e de equipamentos</w:t>
      </w:r>
      <w:r w:rsidRPr="006520AD">
        <w:rPr>
          <w:rFonts w:cs="Arial"/>
        </w:rPr>
        <w:t>, elaborado e enviado mensalmente, contemplando a mão de obra (direta e indireta) e equipamentos, descrição de funções, identificação de MOD ou MOI e suas quantidades distribuídas no tempo, incluindo recursos de subcontratadas, quando houver;</w:t>
      </w:r>
    </w:p>
    <w:p w14:paraId="3C95171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lastRenderedPageBreak/>
        <w:t>- I</w:t>
      </w:r>
      <w:r w:rsidRPr="006520AD">
        <w:rPr>
          <w:rFonts w:cs="Arial"/>
          <w:b/>
        </w:rPr>
        <w:t>ndicadores de produtividade</w:t>
      </w:r>
      <w:r w:rsidRPr="006520AD">
        <w:rPr>
          <w:rFonts w:cs="Arial"/>
        </w:rPr>
        <w:t>, com comparativo entre os valores previsto e real, elaborados em planilha eletrônica e enviado mensalmente;</w:t>
      </w:r>
    </w:p>
    <w:p w14:paraId="3EA49D8F"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P</w:t>
      </w:r>
      <w:r w:rsidRPr="003D5CF2">
        <w:rPr>
          <w:rFonts w:cs="Arial"/>
          <w:b/>
          <w:bCs/>
        </w:rPr>
        <w:t xml:space="preserve">rogramação de atividades, </w:t>
      </w:r>
      <w:r w:rsidRPr="003D5CF2">
        <w:rPr>
          <w:rFonts w:cs="Arial"/>
        </w:rPr>
        <w:t>elaborada em planilha eletrônica contendo o detalhamento das atividades a serem realizadas no período de 15 dias subsequentes sendo atualizada semanalmente;</w:t>
      </w:r>
      <w:r>
        <w:rPr>
          <w:rFonts w:cs="Arial"/>
        </w:rPr>
        <w:t xml:space="preserve"> e, </w:t>
      </w:r>
    </w:p>
    <w:p w14:paraId="4C3D519D" w14:textId="77777777" w:rsidR="001E0E36" w:rsidRPr="006F6317" w:rsidRDefault="001E0E36" w:rsidP="001E0E36">
      <w:pPr>
        <w:widowControl w:val="0"/>
        <w:autoSpaceDE w:val="0"/>
        <w:autoSpaceDN w:val="0"/>
        <w:adjustRightInd w:val="0"/>
        <w:spacing w:before="100" w:beforeAutospacing="1" w:after="100" w:afterAutospacing="1" w:line="360" w:lineRule="auto"/>
        <w:jc w:val="both"/>
        <w:rPr>
          <w:rFonts w:cs="Arial"/>
        </w:rPr>
      </w:pPr>
      <w:r>
        <w:rPr>
          <w:rFonts w:cs="Arial"/>
          <w:b/>
          <w:bCs/>
        </w:rPr>
        <w:t xml:space="preserve">- </w:t>
      </w:r>
      <w:r w:rsidRPr="003D5CF2">
        <w:rPr>
          <w:rFonts w:cs="Arial"/>
          <w:b/>
          <w:bCs/>
        </w:rPr>
        <w:t xml:space="preserve">Relatório Semanal (RS), </w:t>
      </w:r>
      <w:r w:rsidRPr="003D5CF2">
        <w:rPr>
          <w:rFonts w:cs="Arial"/>
        </w:rPr>
        <w:t>elaborado em ferramenta MS-WORD, EXCEL ou POWER POINT</w:t>
      </w:r>
      <w:r>
        <w:rPr>
          <w:rFonts w:cs="Arial"/>
        </w:rPr>
        <w:t>.</w:t>
      </w:r>
    </w:p>
    <w:p w14:paraId="33A01751" w14:textId="07733085" w:rsidR="00A61D4A" w:rsidRPr="00DB4859" w:rsidRDefault="003D360D" w:rsidP="00E7087B">
      <w:pPr>
        <w:pStyle w:val="Ttulo1"/>
        <w:keepNext w:val="0"/>
        <w:widowControl w:val="0"/>
        <w:numPr>
          <w:ilvl w:val="0"/>
          <w:numId w:val="39"/>
        </w:numPr>
        <w:spacing w:before="120" w:after="120"/>
        <w:ind w:left="0" w:firstLine="0"/>
        <w:rPr>
          <w:rFonts w:ascii="Arial" w:hAnsi="Arial" w:cs="Arial"/>
          <w:caps/>
          <w:szCs w:val="28"/>
        </w:rPr>
      </w:pPr>
      <w:r w:rsidRPr="00DB4859">
        <w:rPr>
          <w:rFonts w:ascii="Arial" w:hAnsi="Arial" w:cs="Arial"/>
          <w:caps/>
          <w:szCs w:val="28"/>
        </w:rPr>
        <w:t>Obrigações da</w:t>
      </w:r>
      <w:r w:rsidR="00666BDF" w:rsidRPr="00DB4859">
        <w:rPr>
          <w:rFonts w:ascii="Arial" w:hAnsi="Arial" w:cs="Arial"/>
          <w:caps/>
          <w:szCs w:val="28"/>
        </w:rPr>
        <w:t>(S)</w:t>
      </w:r>
      <w:r w:rsidRPr="00DB4859">
        <w:rPr>
          <w:rFonts w:ascii="Arial" w:hAnsi="Arial" w:cs="Arial"/>
          <w:caps/>
          <w:szCs w:val="28"/>
        </w:rPr>
        <w:t xml:space="preserve"> contratada</w:t>
      </w:r>
      <w:r w:rsidR="00666BDF" w:rsidRPr="00DB4859">
        <w:rPr>
          <w:rFonts w:ascii="Arial" w:hAnsi="Arial" w:cs="Arial"/>
          <w:caps/>
          <w:szCs w:val="28"/>
        </w:rPr>
        <w:t>(S)</w:t>
      </w:r>
      <w:bookmarkEnd w:id="59"/>
      <w:bookmarkEnd w:id="60"/>
    </w:p>
    <w:p w14:paraId="099A0F12" w14:textId="4166192B" w:rsidR="00110B91" w:rsidRPr="00DB4859" w:rsidRDefault="003D360D" w:rsidP="00E7087B">
      <w:pPr>
        <w:pStyle w:val="Ttulo2"/>
        <w:keepNext w:val="0"/>
        <w:widowControl w:val="0"/>
        <w:numPr>
          <w:ilvl w:val="1"/>
          <w:numId w:val="39"/>
        </w:numPr>
        <w:tabs>
          <w:tab w:val="clear" w:pos="2629"/>
        </w:tabs>
        <w:spacing w:before="120" w:after="120"/>
        <w:rPr>
          <w:sz w:val="28"/>
          <w:szCs w:val="28"/>
        </w:rPr>
      </w:pPr>
      <w:r w:rsidRPr="00DB4859">
        <w:rPr>
          <w:rFonts w:ascii="Arial" w:hAnsi="Arial" w:cs="Arial"/>
          <w:sz w:val="28"/>
          <w:szCs w:val="28"/>
        </w:rPr>
        <w:t>Obrigações Operacionais</w:t>
      </w:r>
    </w:p>
    <w:p w14:paraId="7640DFC1" w14:textId="6E966EBD" w:rsidR="00FD7C8A" w:rsidRPr="00A2665B" w:rsidRDefault="00F17A3D" w:rsidP="00A2665B">
      <w:pPr>
        <w:widowControl w:val="0"/>
        <w:autoSpaceDE w:val="0"/>
        <w:autoSpaceDN w:val="0"/>
        <w:adjustRightInd w:val="0"/>
        <w:spacing w:before="120" w:after="120" w:line="360" w:lineRule="auto"/>
        <w:jc w:val="both"/>
        <w:rPr>
          <w:rFonts w:cs="Arial"/>
        </w:rPr>
      </w:pPr>
      <w:r w:rsidRPr="00A2665B">
        <w:rPr>
          <w:rFonts w:cs="Arial"/>
        </w:rPr>
        <w:t xml:space="preserve">Apresentar toda documentação necessária para acesso às dependências da FUNDAÇÃO RENOVA e locais impactados cumprindo todas as exigências trabalhistas e solicitadas pela Fundação, inclusive com as atualizações que </w:t>
      </w:r>
      <w:r w:rsidR="00DB4859" w:rsidRPr="00A2665B">
        <w:rPr>
          <w:rFonts w:cs="Arial"/>
        </w:rPr>
        <w:t>porventura</w:t>
      </w:r>
      <w:r w:rsidRPr="00A2665B">
        <w:rPr>
          <w:rFonts w:cs="Arial"/>
        </w:rPr>
        <w:t xml:space="preserve"> venha a ser implementadas</w:t>
      </w:r>
      <w:r w:rsidR="00FD7C8A" w:rsidRPr="00A2665B">
        <w:rPr>
          <w:rFonts w:cs="Arial"/>
        </w:rPr>
        <w:t xml:space="preserve"> durante a execução do contrato;</w:t>
      </w:r>
    </w:p>
    <w:p w14:paraId="31D4F47D" w14:textId="0CA12A96" w:rsidR="00FD7C8A" w:rsidRPr="00A2665B" w:rsidRDefault="00FD7C8A" w:rsidP="00A2665B">
      <w:pPr>
        <w:widowControl w:val="0"/>
        <w:autoSpaceDE w:val="0"/>
        <w:autoSpaceDN w:val="0"/>
        <w:adjustRightInd w:val="0"/>
        <w:spacing w:before="120" w:after="120" w:line="360" w:lineRule="auto"/>
        <w:jc w:val="both"/>
        <w:rPr>
          <w:rFonts w:cs="Arial"/>
        </w:rPr>
      </w:pPr>
      <w:r w:rsidRPr="00A2665B">
        <w:rPr>
          <w:rFonts w:cs="Arial"/>
        </w:rPr>
        <w:t>A CONTRATADA deverá efetuar a Anotação de Responsabilidade Técnica (ART), relativa ao objeto da contratação;</w:t>
      </w:r>
    </w:p>
    <w:p w14:paraId="061CCAEE" w14:textId="6D19446B" w:rsidR="000F3062" w:rsidRDefault="00951E6A" w:rsidP="00A2665B">
      <w:pPr>
        <w:widowControl w:val="0"/>
        <w:autoSpaceDE w:val="0"/>
        <w:autoSpaceDN w:val="0"/>
        <w:adjustRightInd w:val="0"/>
        <w:spacing w:before="120" w:after="120" w:line="360" w:lineRule="auto"/>
        <w:jc w:val="both"/>
        <w:rPr>
          <w:rFonts w:cs="Arial"/>
        </w:rPr>
      </w:pPr>
      <w:r w:rsidRPr="00A2665B">
        <w:rPr>
          <w:rFonts w:cs="Arial"/>
        </w:rPr>
        <w:t>Planejar, conduzir e fiscalizar</w:t>
      </w:r>
      <w:r w:rsidR="00F32550" w:rsidRPr="00A2665B">
        <w:rPr>
          <w:rFonts w:cs="Arial"/>
        </w:rPr>
        <w:t xml:space="preserve"> o escopo dos serviços com integral observância às disposições deste documento e do Contrato, obedecendo aos prazos contratuais e especificações fornecidas pela FUNDAÇÃO RENOVA, </w:t>
      </w:r>
      <w:r w:rsidR="00F53D2B" w:rsidRPr="00A2665B">
        <w:rPr>
          <w:rFonts w:cs="Arial"/>
        </w:rPr>
        <w:t>as</w:t>
      </w:r>
      <w:r w:rsidR="00F32550" w:rsidRPr="00A2665B">
        <w:rPr>
          <w:rFonts w:cs="Arial"/>
        </w:rPr>
        <w:t xml:space="preserve"> normas técnicas vigentes, as normas regulamentadoras do ministério do trabalho, as leis de segurança, assim como as instruções e normas determinadas pela </w:t>
      </w:r>
      <w:r w:rsidR="00F53D2B" w:rsidRPr="00A2665B">
        <w:rPr>
          <w:rFonts w:cs="Arial"/>
        </w:rPr>
        <w:t>CONTRATANTE, além de e</w:t>
      </w:r>
      <w:r w:rsidR="001E4CB7" w:rsidRPr="00A2665B">
        <w:rPr>
          <w:rFonts w:cs="Arial"/>
        </w:rPr>
        <w:t>xecutar todos os serviços listados no detalhamento do escopo, relatando serviços não executados e justificados;</w:t>
      </w:r>
    </w:p>
    <w:p w14:paraId="19A1CE2D" w14:textId="14AF5CF7" w:rsidR="00F82C53" w:rsidRPr="00754381" w:rsidRDefault="00F82C53" w:rsidP="00A2665B">
      <w:pPr>
        <w:widowControl w:val="0"/>
        <w:autoSpaceDE w:val="0"/>
        <w:autoSpaceDN w:val="0"/>
        <w:adjustRightInd w:val="0"/>
        <w:spacing w:before="120" w:after="120" w:line="360" w:lineRule="auto"/>
        <w:jc w:val="both"/>
        <w:rPr>
          <w:rFonts w:cs="Arial"/>
        </w:rPr>
      </w:pPr>
      <w:r w:rsidRPr="00754381">
        <w:rPr>
          <w:rFonts w:cs="Arial"/>
        </w:rPr>
        <w:t>Priorizar a Contratação da Mão de Obra</w:t>
      </w:r>
      <w:r w:rsidR="0057254F" w:rsidRPr="00754381">
        <w:rPr>
          <w:rFonts w:cs="Arial"/>
        </w:rPr>
        <w:t>, serviços e/ou aquisição de materiais</w:t>
      </w:r>
      <w:r w:rsidRPr="00754381">
        <w:rPr>
          <w:rFonts w:cs="Arial"/>
        </w:rPr>
        <w:t xml:space="preserve"> na região da execução das atividades</w:t>
      </w:r>
      <w:r w:rsidR="0057254F" w:rsidRPr="00754381">
        <w:rPr>
          <w:rFonts w:cs="Arial"/>
        </w:rPr>
        <w:t>, obedecendo os critérios técnicos e de avaliação psicológicas</w:t>
      </w:r>
      <w:r w:rsidR="00C80E3E">
        <w:rPr>
          <w:rFonts w:cs="Arial"/>
        </w:rPr>
        <w:t>;</w:t>
      </w:r>
    </w:p>
    <w:p w14:paraId="6F6F5349" w14:textId="36C6CFF8" w:rsidR="004B05A6" w:rsidRPr="00A2665B" w:rsidRDefault="004B05A6" w:rsidP="00A2665B">
      <w:pPr>
        <w:widowControl w:val="0"/>
        <w:autoSpaceDE w:val="0"/>
        <w:autoSpaceDN w:val="0"/>
        <w:adjustRightInd w:val="0"/>
        <w:spacing w:before="120" w:after="120" w:line="360" w:lineRule="auto"/>
        <w:jc w:val="both"/>
        <w:rPr>
          <w:rFonts w:cs="Arial"/>
        </w:rPr>
      </w:pPr>
      <w:r w:rsidRPr="00A2665B">
        <w:rPr>
          <w:rFonts w:cs="Arial"/>
        </w:rPr>
        <w:t>A CONTRATADA deverá dispor de, pelo menos, 1 (um) preposto</w:t>
      </w:r>
      <w:r w:rsidR="00D83666" w:rsidRPr="00A2665B">
        <w:rPr>
          <w:rFonts w:cs="Arial"/>
        </w:rPr>
        <w:t xml:space="preserve"> (Gestor do Contrato)</w:t>
      </w:r>
      <w:r w:rsidRPr="00A2665B">
        <w:rPr>
          <w:rFonts w:cs="Arial"/>
        </w:rPr>
        <w:t xml:space="preserve"> </w:t>
      </w:r>
      <w:r w:rsidR="0016383A" w:rsidRPr="00A2665B">
        <w:rPr>
          <w:rFonts w:cs="Arial"/>
        </w:rPr>
        <w:t xml:space="preserve">com </w:t>
      </w:r>
      <w:r w:rsidRPr="00A2665B">
        <w:rPr>
          <w:rFonts w:cs="Arial"/>
        </w:rPr>
        <w:t>experiência neste ramo de atividade</w:t>
      </w:r>
      <w:r w:rsidR="00DC4634" w:rsidRPr="00A2665B">
        <w:rPr>
          <w:rFonts w:cs="Arial"/>
        </w:rPr>
        <w:t xml:space="preserve"> responsável pela coordenação dos serviços abrangendo a parte técnica e administrativa</w:t>
      </w:r>
      <w:r w:rsidRPr="00A2665B">
        <w:rPr>
          <w:rFonts w:cs="Arial"/>
        </w:rPr>
        <w:t>, credenciado por escrito</w:t>
      </w:r>
      <w:r w:rsidR="00D83666" w:rsidRPr="00A2665B">
        <w:rPr>
          <w:rFonts w:cs="Arial"/>
        </w:rPr>
        <w:t xml:space="preserve"> junto a FUNDAÇÃO RENOVA</w:t>
      </w:r>
      <w:r w:rsidRPr="00A2665B">
        <w:rPr>
          <w:rFonts w:cs="Arial"/>
        </w:rPr>
        <w:t>, para receber demandas, resolver problemas e responder em nome da</w:t>
      </w:r>
      <w:r w:rsidR="00666BDF">
        <w:rPr>
          <w:rFonts w:cs="Arial"/>
        </w:rPr>
        <w:t>(s)</w:t>
      </w:r>
      <w:r w:rsidRPr="00A2665B">
        <w:rPr>
          <w:rFonts w:cs="Arial"/>
        </w:rPr>
        <w:t xml:space="preserve"> CONTRATADA</w:t>
      </w:r>
      <w:r w:rsidR="00666BDF">
        <w:rPr>
          <w:rFonts w:cs="Arial"/>
        </w:rPr>
        <w:t>(S)</w:t>
      </w:r>
      <w:r w:rsidRPr="00A2665B">
        <w:rPr>
          <w:rFonts w:cs="Arial"/>
        </w:rPr>
        <w:t xml:space="preserve"> junto à Fiscalização da FUNDAÇÃO RENOVA, com plenos poderes para tomar providências para o bom cumprimento do Contrato</w:t>
      </w:r>
      <w:r w:rsidR="00C80E3E">
        <w:rPr>
          <w:rFonts w:cs="Arial"/>
        </w:rPr>
        <w:t>;</w:t>
      </w:r>
    </w:p>
    <w:p w14:paraId="1CDB078A" w14:textId="77777777" w:rsidR="001D38A6" w:rsidRPr="00A2665B" w:rsidRDefault="005D2789" w:rsidP="00A2665B">
      <w:pPr>
        <w:widowControl w:val="0"/>
        <w:autoSpaceDE w:val="0"/>
        <w:autoSpaceDN w:val="0"/>
        <w:adjustRightInd w:val="0"/>
        <w:spacing w:before="120" w:after="120" w:line="360" w:lineRule="auto"/>
        <w:jc w:val="both"/>
        <w:rPr>
          <w:rFonts w:cs="Arial"/>
        </w:rPr>
      </w:pPr>
      <w:r w:rsidRPr="00A2665B">
        <w:rPr>
          <w:rFonts w:cs="Arial"/>
        </w:rPr>
        <w:t>A equipe deverá ser constituída por profissionais habilitados nas normas e procedimentos que impactam as atividades contratadas;</w:t>
      </w:r>
    </w:p>
    <w:p w14:paraId="19BD01E4" w14:textId="279F3B3A" w:rsidR="00695EB0" w:rsidRPr="00A2665B" w:rsidRDefault="007B3B95" w:rsidP="00A2665B">
      <w:pPr>
        <w:widowControl w:val="0"/>
        <w:autoSpaceDE w:val="0"/>
        <w:autoSpaceDN w:val="0"/>
        <w:adjustRightInd w:val="0"/>
        <w:spacing w:before="120" w:after="120" w:line="360" w:lineRule="auto"/>
        <w:jc w:val="both"/>
        <w:rPr>
          <w:rFonts w:cs="Arial"/>
        </w:rPr>
      </w:pPr>
      <w:r>
        <w:rPr>
          <w:rFonts w:cs="Arial"/>
        </w:rPr>
        <w:t>Caso aplicável, f</w:t>
      </w:r>
      <w:r w:rsidR="001D38A6" w:rsidRPr="00A2665B">
        <w:rPr>
          <w:rFonts w:cs="Arial"/>
        </w:rPr>
        <w:t>ornecer instalações físicas para seus colaboradores, para desenvolvime</w:t>
      </w:r>
      <w:r w:rsidR="008470FE" w:rsidRPr="00A2665B">
        <w:rPr>
          <w:rFonts w:cs="Arial"/>
        </w:rPr>
        <w:t>nto das atividades operacionais. A</w:t>
      </w:r>
      <w:r w:rsidR="001D38A6" w:rsidRPr="00A2665B">
        <w:rPr>
          <w:rFonts w:cs="Arial"/>
        </w:rPr>
        <w:t>s edificações são de responsabilidade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xml:space="preserve">, assim como as </w:t>
      </w:r>
      <w:r w:rsidR="001D38A6" w:rsidRPr="00A2665B">
        <w:rPr>
          <w:rFonts w:cs="Arial"/>
        </w:rPr>
        <w:lastRenderedPageBreak/>
        <w:t xml:space="preserve">manutenções e limpeza; </w:t>
      </w:r>
      <w:r w:rsidR="00FA669A" w:rsidRPr="00A2665B">
        <w:rPr>
          <w:rFonts w:cs="Arial"/>
        </w:rPr>
        <w:t>as</w:t>
      </w:r>
      <w:r w:rsidR="001D38A6" w:rsidRPr="00A2665B">
        <w:rPr>
          <w:rFonts w:cs="Arial"/>
        </w:rPr>
        <w:t xml:space="preserve"> instalações físicas serão de uso exclusivo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com algumas interfaces de uso pela FUNDAÇÃO, quando necessário;</w:t>
      </w:r>
    </w:p>
    <w:p w14:paraId="02FE499F" w14:textId="77777777" w:rsidR="00A602A9" w:rsidRPr="00A2665B" w:rsidRDefault="00695EB0" w:rsidP="00A2665B">
      <w:pPr>
        <w:widowControl w:val="0"/>
        <w:autoSpaceDE w:val="0"/>
        <w:autoSpaceDN w:val="0"/>
        <w:adjustRightInd w:val="0"/>
        <w:spacing w:before="120" w:after="120" w:line="360" w:lineRule="auto"/>
        <w:jc w:val="both"/>
        <w:rPr>
          <w:rFonts w:cs="Arial"/>
        </w:rPr>
      </w:pPr>
      <w:r w:rsidRPr="00A2665B">
        <w:rPr>
          <w:rFonts w:cs="Arial"/>
        </w:rPr>
        <w:t>Fornecer mobiliário de escritório necessário para as atividades;</w:t>
      </w:r>
    </w:p>
    <w:p w14:paraId="705AF84E" w14:textId="77777777" w:rsidR="000F7CC0"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 xml:space="preserve">Fornecer equipamentos de informática (microcomputadores, impressoras, fax, </w:t>
      </w:r>
      <w:proofErr w:type="gramStart"/>
      <w:r w:rsidRPr="00A2665B">
        <w:rPr>
          <w:rFonts w:cs="Arial"/>
        </w:rPr>
        <w:t>scanners, etc.</w:t>
      </w:r>
      <w:proofErr w:type="gramEnd"/>
      <w:r w:rsidRPr="00A2665B">
        <w:rPr>
          <w:rFonts w:cs="Arial"/>
        </w:rPr>
        <w:t>) e suprimento de materiais de escritório (papel, caneta, cartucho de tinta, etc.) para as atividades administrativas e atividades operacionais no desenvolvimento dos serviços;</w:t>
      </w:r>
    </w:p>
    <w:p w14:paraId="6CF4B43C" w14:textId="0BAD6ED6" w:rsidR="00A602A9"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A CONTRATADA deverá substituir imediatamente todos os equipamentos danificados e em manutenção por outros de características semelhantes, de forma que não haja prejuízos ao desenvolvimento dos serviços;</w:t>
      </w:r>
    </w:p>
    <w:p w14:paraId="02B341EF" w14:textId="0FCEE21F" w:rsidR="00F82C53" w:rsidRDefault="0052288C" w:rsidP="00A2665B">
      <w:pPr>
        <w:widowControl w:val="0"/>
        <w:autoSpaceDE w:val="0"/>
        <w:autoSpaceDN w:val="0"/>
        <w:adjustRightInd w:val="0"/>
        <w:spacing w:before="120" w:after="120" w:line="360" w:lineRule="auto"/>
        <w:jc w:val="both"/>
        <w:rPr>
          <w:rFonts w:cs="Arial"/>
        </w:rPr>
      </w:pPr>
      <w:r w:rsidRPr="00A2665B">
        <w:rPr>
          <w:rFonts w:cs="Arial"/>
        </w:rPr>
        <w:t xml:space="preserve">Fornecer </w:t>
      </w:r>
      <w:r w:rsidR="00F82C53" w:rsidRPr="00A2665B">
        <w:rPr>
          <w:rFonts w:cs="Arial"/>
        </w:rPr>
        <w:t xml:space="preserve">Transporte / Alimentação / Lanches.  (Providenciar, alimentação e transporte adequados, bem como (Será exigido o fornecimento </w:t>
      </w:r>
      <w:r w:rsidR="00B1138F" w:rsidRPr="00A2665B">
        <w:rPr>
          <w:rFonts w:cs="Arial"/>
        </w:rPr>
        <w:t xml:space="preserve">de </w:t>
      </w:r>
      <w:r w:rsidR="00F82C53" w:rsidRPr="00A2665B">
        <w:rPr>
          <w:rFonts w:cs="Arial"/>
        </w:rPr>
        <w:t>lanche no início da jornada de trabalho; e quando a jornada for excedida dentro dos limites legais estabelecidas pela Lei)</w:t>
      </w:r>
      <w:r w:rsidR="00B1138F" w:rsidRPr="00A2665B">
        <w:rPr>
          <w:rFonts w:cs="Arial"/>
        </w:rPr>
        <w:t>;</w:t>
      </w:r>
    </w:p>
    <w:p w14:paraId="4AF749FE" w14:textId="77777777" w:rsidR="00DB4859" w:rsidRPr="00A2665B" w:rsidRDefault="00DB4859" w:rsidP="00DB4859">
      <w:pPr>
        <w:widowControl w:val="0"/>
        <w:autoSpaceDE w:val="0"/>
        <w:autoSpaceDN w:val="0"/>
        <w:adjustRightInd w:val="0"/>
        <w:spacing w:before="120" w:after="120" w:line="360" w:lineRule="auto"/>
        <w:jc w:val="both"/>
        <w:rPr>
          <w:rFonts w:cs="Arial"/>
        </w:rPr>
      </w:pPr>
      <w:r w:rsidRPr="00386D40">
        <w:rPr>
          <w:rFonts w:cs="Arial"/>
        </w:rPr>
        <w:t>Em áreas não pavimentadas, os veículos a serem utilizados nos serviços a serem prestados deverão ser 4x4 de acordo com normas de segurança que serão disponibilizadas pela FUNDAÇÃO RENOVA;</w:t>
      </w:r>
    </w:p>
    <w:p w14:paraId="3C0E5413" w14:textId="0CBC200B" w:rsidR="00151A99" w:rsidRPr="00A2665B" w:rsidRDefault="00151A99" w:rsidP="00A2665B">
      <w:pPr>
        <w:widowControl w:val="0"/>
        <w:autoSpaceDE w:val="0"/>
        <w:autoSpaceDN w:val="0"/>
        <w:adjustRightInd w:val="0"/>
        <w:spacing w:before="120" w:after="120" w:line="360" w:lineRule="auto"/>
        <w:jc w:val="both"/>
        <w:rPr>
          <w:rFonts w:cs="Arial"/>
        </w:rPr>
      </w:pPr>
      <w:r w:rsidRPr="00A2665B">
        <w:rPr>
          <w:rFonts w:cs="Arial"/>
        </w:rPr>
        <w:t>Respeitar os intervalos interstícios, de acordo com legislação trabalhista vigente;</w:t>
      </w:r>
    </w:p>
    <w:p w14:paraId="31F52319" w14:textId="473A8EA5" w:rsidR="003D360D" w:rsidRDefault="003D360D" w:rsidP="00A2665B">
      <w:pPr>
        <w:widowControl w:val="0"/>
        <w:autoSpaceDE w:val="0"/>
        <w:autoSpaceDN w:val="0"/>
        <w:adjustRightInd w:val="0"/>
        <w:spacing w:before="120" w:after="120" w:line="360" w:lineRule="auto"/>
        <w:jc w:val="both"/>
        <w:rPr>
          <w:rFonts w:cs="Arial"/>
        </w:rPr>
      </w:pPr>
      <w:r w:rsidRPr="00A2665B">
        <w:rPr>
          <w:rFonts w:cs="Arial"/>
        </w:rPr>
        <w:t xml:space="preserve">A conservação e manutenção </w:t>
      </w:r>
      <w:r w:rsidR="008470FE" w:rsidRPr="00A2665B">
        <w:rPr>
          <w:rFonts w:cs="Arial"/>
        </w:rPr>
        <w:t>dos locais cedidos em comodato</w:t>
      </w:r>
      <w:r w:rsidRPr="00A2665B">
        <w:rPr>
          <w:rFonts w:cs="Arial"/>
        </w:rPr>
        <w:t xml:space="preserve"> deve</w:t>
      </w:r>
      <w:r w:rsidR="006840B8" w:rsidRPr="00A2665B">
        <w:rPr>
          <w:rFonts w:cs="Arial"/>
        </w:rPr>
        <w:t>m</w:t>
      </w:r>
      <w:r w:rsidRPr="00A2665B">
        <w:rPr>
          <w:rFonts w:cs="Arial"/>
        </w:rPr>
        <w:t xml:space="preserve"> atender às condições de conservação, manutenção e asseio estabelecidas nas </w:t>
      </w:r>
      <w:proofErr w:type="spellStart"/>
      <w:r w:rsidRPr="00A2665B">
        <w:rPr>
          <w:rFonts w:cs="Arial"/>
        </w:rPr>
        <w:t>NR´s</w:t>
      </w:r>
      <w:proofErr w:type="spellEnd"/>
      <w:r w:rsidRPr="00A2665B">
        <w:rPr>
          <w:rFonts w:cs="Arial"/>
        </w:rPr>
        <w:t xml:space="preserve"> 18 e 24</w:t>
      </w:r>
      <w:r w:rsidR="00C80E3E">
        <w:rPr>
          <w:rFonts w:cs="Arial"/>
        </w:rPr>
        <w:t>;</w:t>
      </w:r>
    </w:p>
    <w:p w14:paraId="239584CC" w14:textId="2D6520B1"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t>Garantir atendimento dos serviços contratados constante neste Edital</w:t>
      </w:r>
      <w:r>
        <w:rPr>
          <w:rFonts w:cs="Arial"/>
        </w:rPr>
        <w:t>;</w:t>
      </w:r>
    </w:p>
    <w:p w14:paraId="0F30C94C" w14:textId="518328A7" w:rsidR="003D360D" w:rsidRPr="00A2665B" w:rsidRDefault="003035A7" w:rsidP="00A2665B">
      <w:pPr>
        <w:widowControl w:val="0"/>
        <w:autoSpaceDE w:val="0"/>
        <w:autoSpaceDN w:val="0"/>
        <w:adjustRightInd w:val="0"/>
        <w:spacing w:before="120" w:after="120" w:line="360" w:lineRule="auto"/>
        <w:jc w:val="both"/>
        <w:rPr>
          <w:rFonts w:cs="Arial"/>
        </w:rPr>
      </w:pPr>
      <w:r w:rsidRPr="00A2665B">
        <w:rPr>
          <w:rFonts w:cs="Arial"/>
        </w:rPr>
        <w:t>A CONTRATADA</w:t>
      </w:r>
      <w:r w:rsidR="003D360D" w:rsidRPr="00A2665B">
        <w:rPr>
          <w:rFonts w:cs="Arial"/>
        </w:rPr>
        <w:t xml:space="preserve"> é responsável pela elaboração e emissão no prazo acordado de relatórios mensais contemplando o resultado de suas obrigações operacionais</w:t>
      </w:r>
      <w:r w:rsidR="00C80E3E">
        <w:rPr>
          <w:rFonts w:cs="Arial"/>
        </w:rPr>
        <w:t>;</w:t>
      </w:r>
    </w:p>
    <w:p w14:paraId="64F1124E" w14:textId="53988349" w:rsidR="003D360D" w:rsidRPr="00A2665B" w:rsidRDefault="003D360D" w:rsidP="00A2665B">
      <w:pPr>
        <w:widowControl w:val="0"/>
        <w:autoSpaceDE w:val="0"/>
        <w:autoSpaceDN w:val="0"/>
        <w:adjustRightInd w:val="0"/>
        <w:spacing w:before="120" w:after="120" w:line="360" w:lineRule="auto"/>
        <w:jc w:val="both"/>
        <w:rPr>
          <w:rFonts w:cs="Arial"/>
        </w:rPr>
      </w:pPr>
      <w:r w:rsidRPr="00A2665B">
        <w:rPr>
          <w:rFonts w:cs="Arial"/>
        </w:rPr>
        <w:t>Disponibilizar todas as ferramentas manuais, elétricas e específicas à execução dos serviços</w:t>
      </w:r>
      <w:r w:rsidR="00F53D2B" w:rsidRPr="00A2665B">
        <w:rPr>
          <w:rFonts w:cs="Arial"/>
        </w:rPr>
        <w:t xml:space="preserve"> e </w:t>
      </w:r>
      <w:r w:rsidRPr="00A2665B">
        <w:rPr>
          <w:rFonts w:cs="Arial"/>
        </w:rPr>
        <w:t>meios</w:t>
      </w:r>
      <w:r w:rsidR="00B115C7" w:rsidRPr="00A2665B">
        <w:rPr>
          <w:rFonts w:cs="Arial"/>
        </w:rPr>
        <w:t xml:space="preserve"> de comunicação com sua equipe;</w:t>
      </w:r>
    </w:p>
    <w:p w14:paraId="0F582A5B" w14:textId="29B77D14" w:rsidR="003035A7" w:rsidRDefault="00F53D2B" w:rsidP="00A2665B">
      <w:pPr>
        <w:widowControl w:val="0"/>
        <w:autoSpaceDE w:val="0"/>
        <w:autoSpaceDN w:val="0"/>
        <w:adjustRightInd w:val="0"/>
        <w:spacing w:before="120" w:after="120" w:line="360" w:lineRule="auto"/>
        <w:jc w:val="both"/>
        <w:rPr>
          <w:rFonts w:cs="Arial"/>
        </w:rPr>
      </w:pPr>
      <w:r w:rsidRPr="00A2665B">
        <w:rPr>
          <w:rFonts w:cs="Arial"/>
        </w:rPr>
        <w:t>Fazer</w:t>
      </w:r>
      <w:r w:rsidR="004B05A6" w:rsidRPr="00A2665B">
        <w:rPr>
          <w:rFonts w:cs="Arial"/>
        </w:rPr>
        <w:t xml:space="preserve"> com que seus empregados e/ou terceiros sob sua responsabilidade respeitem as normas internas da </w:t>
      </w:r>
      <w:r w:rsidRPr="00A2665B">
        <w:rPr>
          <w:rFonts w:cs="Arial"/>
        </w:rPr>
        <w:t>CONTRATANTE</w:t>
      </w:r>
      <w:r w:rsidR="004B05A6" w:rsidRPr="00A2665B">
        <w:rPr>
          <w:rFonts w:cs="Arial"/>
        </w:rPr>
        <w:t>,</w:t>
      </w:r>
      <w:r w:rsidR="001E4CB7" w:rsidRPr="00A2665B">
        <w:rPr>
          <w:rFonts w:cs="Arial"/>
        </w:rPr>
        <w:t xml:space="preserve"> cumprir</w:t>
      </w:r>
      <w:r w:rsidR="006840B8" w:rsidRPr="00A2665B">
        <w:rPr>
          <w:rFonts w:cs="Arial"/>
        </w:rPr>
        <w:t xml:space="preserve"> e fazer cumprir</w:t>
      </w:r>
      <w:r w:rsidR="001E4CB7" w:rsidRPr="00A2665B">
        <w:rPr>
          <w:rFonts w:cs="Arial"/>
        </w:rPr>
        <w:t xml:space="preserve"> todos os padrões, procedimentos e normas que correlacionarem com suas atividades na FUNDAÇÃO RENOVA;</w:t>
      </w:r>
      <w:r w:rsidR="004B05A6" w:rsidRPr="00A2665B">
        <w:rPr>
          <w:rFonts w:cs="Arial"/>
        </w:rPr>
        <w:t xml:space="preserve"> especialmente as segurança e medicina do trabalho e proteção </w:t>
      </w:r>
      <w:r w:rsidR="006840B8" w:rsidRPr="00A2665B">
        <w:rPr>
          <w:rFonts w:cs="Arial"/>
        </w:rPr>
        <w:t>a</w:t>
      </w:r>
      <w:r w:rsidR="004B05A6" w:rsidRPr="00A2665B">
        <w:rPr>
          <w:rFonts w:cs="Arial"/>
        </w:rPr>
        <w:t>o meio ambiente;</w:t>
      </w:r>
    </w:p>
    <w:p w14:paraId="435A8EE3" w14:textId="4340796D" w:rsidR="0040402C" w:rsidRDefault="0040402C" w:rsidP="0040402C">
      <w:pPr>
        <w:widowControl w:val="0"/>
        <w:autoSpaceDE w:val="0"/>
        <w:autoSpaceDN w:val="0"/>
        <w:adjustRightInd w:val="0"/>
        <w:spacing w:before="120" w:after="120" w:line="360" w:lineRule="auto"/>
        <w:jc w:val="both"/>
        <w:rPr>
          <w:rFonts w:cs="Arial"/>
        </w:rPr>
      </w:pPr>
      <w:r w:rsidRPr="00A2665B">
        <w:rPr>
          <w:rFonts w:cs="Arial"/>
        </w:rPr>
        <w:t>Disponibilizar profissionais devidamente qualificados e demais itens necessários à execução dos SERVIÇOS. Todos os profissionais da</w:t>
      </w:r>
      <w:r w:rsidR="00666BDF">
        <w:rPr>
          <w:rFonts w:cs="Arial"/>
        </w:rPr>
        <w:t>(s)</w:t>
      </w:r>
      <w:r w:rsidRPr="00A2665B">
        <w:rPr>
          <w:rFonts w:cs="Arial"/>
        </w:rPr>
        <w:t xml:space="preserve"> CONTRATADA</w:t>
      </w:r>
      <w:r w:rsidR="00666BDF">
        <w:rPr>
          <w:rFonts w:cs="Arial"/>
        </w:rPr>
        <w:t>(S)</w:t>
      </w:r>
      <w:r w:rsidRPr="00A2665B">
        <w:rPr>
          <w:rFonts w:cs="Arial"/>
        </w:rPr>
        <w:t xml:space="preserve">, deverão ter contrato de trabalho em regime </w:t>
      </w:r>
      <w:r w:rsidRPr="00A2665B">
        <w:rPr>
          <w:rFonts w:cs="Arial"/>
        </w:rPr>
        <w:lastRenderedPageBreak/>
        <w:t>CLT</w:t>
      </w:r>
      <w:r w:rsidR="00C80E3E">
        <w:rPr>
          <w:rFonts w:cs="Arial"/>
        </w:rPr>
        <w:t>;</w:t>
      </w:r>
    </w:p>
    <w:p w14:paraId="7F8849F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Comunicar por escrito a Fundação Renova a existência de quaisquer anomalias nas atividades que constam no objeto deste contrato, investigando as causas prováveis das falhas ocorridas nas atividades fiscalizadas, sugerindo opções de melhoria;</w:t>
      </w:r>
    </w:p>
    <w:p w14:paraId="2A8B6AD8" w14:textId="5BE39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A CONTRATADA, para fins de execução dos serviços, deverá observar o descrito na Ordem de Serviço emitida após a assinatura do Contrato, não devendo efetuar qualquer mobilização, sem que esta decisão tenha sido tomada em comum acordo com a </w:t>
      </w:r>
      <w:r w:rsidR="00C80E3E" w:rsidRPr="00A2665B">
        <w:rPr>
          <w:rFonts w:cs="Arial"/>
        </w:rPr>
        <w:t>FUNDAÇÃO RENOVA</w:t>
      </w:r>
      <w:r w:rsidRPr="00A2665B">
        <w:rPr>
          <w:rFonts w:cs="Arial"/>
        </w:rPr>
        <w:t>;</w:t>
      </w:r>
    </w:p>
    <w:p w14:paraId="418EA4BB" w14:textId="01ACF374"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Fornecer mensalmente à </w:t>
      </w:r>
      <w:r w:rsidR="00C80E3E" w:rsidRPr="00A2665B">
        <w:rPr>
          <w:rFonts w:cs="Arial"/>
        </w:rPr>
        <w:t>FUNDAÇÃO RENOVA</w:t>
      </w:r>
      <w:r w:rsidRPr="00A2665B">
        <w:rPr>
          <w:rFonts w:cs="Arial"/>
        </w:rPr>
        <w:t xml:space="preserve">, a lista dos empregados envolvidos na execução dos serviços, informando nome completo, matrícula, função e data de admissão. Disponibilizar sempre que requisitado pela CONTRATANTE toda documentação referente ao pagamento e cumprimento das obrigações relativas e tributos, seguros, encargos sociais, trabalhistas (INSS Guias de recolhimento de FGTS, Guias de recolhimento de ISS, GFIP, Guias DARF) e previdenciários relacionados aos serviços. Após solicitação, a </w:t>
      </w:r>
      <w:r w:rsidR="00E83338">
        <w:rPr>
          <w:rFonts w:cs="Arial"/>
        </w:rPr>
        <w:t>CONTRATADA</w:t>
      </w:r>
      <w:r w:rsidRPr="00A2665B">
        <w:rPr>
          <w:rFonts w:cs="Arial"/>
        </w:rPr>
        <w:t xml:space="preserve"> terá até 5 dias uteis para apresentação destes documentos;</w:t>
      </w:r>
    </w:p>
    <w:p w14:paraId="18525F9F" w14:textId="0908D4E2"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Será de responsabilidade exclusiva da</w:t>
      </w:r>
      <w:r w:rsidR="00666BDF">
        <w:rPr>
          <w:rFonts w:cs="Arial"/>
        </w:rPr>
        <w:t>(s)</w:t>
      </w:r>
      <w:r w:rsidRPr="00A2665B">
        <w:rPr>
          <w:rFonts w:cs="Arial"/>
        </w:rPr>
        <w:t xml:space="preserve"> CONTRATADA</w:t>
      </w:r>
      <w:r w:rsidR="00666BDF">
        <w:rPr>
          <w:rFonts w:cs="Arial"/>
        </w:rPr>
        <w:t>(S)</w:t>
      </w:r>
      <w:r w:rsidRPr="00A2665B">
        <w:rPr>
          <w:rFonts w:cs="Arial"/>
        </w:rPr>
        <w:t xml:space="preserve"> o fornecimento de uniformes para seus empregados, QUANDO APLICAVEL.</w:t>
      </w:r>
    </w:p>
    <w:p w14:paraId="2B2B0764"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Fazer com que seus empregados e representantes sigam as normas administrativas, de segurança do trabalho e segurança patrimonial da CONTRATANTE, e portem-se permanente e adequadamente uniformizados e identificados de acordo com a função desempenhada;</w:t>
      </w:r>
    </w:p>
    <w:p w14:paraId="2CC75CBF" w14:textId="5A3AB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Ser a única e exclusiva empregadora responsável pelo pagamento em dia dos salários de seus empregados bem como por todas as exigências da legislação trabalhista fiscal e tributária e de previdência social, incluindo o seguro de acidentes de trabalho para todos os empregados, não existindo de modo algum, entre os empregados da </w:t>
      </w:r>
      <w:r w:rsidR="00E83338">
        <w:rPr>
          <w:rFonts w:cs="Arial"/>
        </w:rPr>
        <w:t>CONTRATADA</w:t>
      </w:r>
      <w:r w:rsidRPr="00A2665B">
        <w:rPr>
          <w:rFonts w:cs="Arial"/>
        </w:rPr>
        <w:t xml:space="preserve"> e a contratante vinculo de qualquer natureza, correndo por conta da </w:t>
      </w:r>
      <w:r w:rsidR="00E83338">
        <w:rPr>
          <w:rFonts w:cs="Arial"/>
        </w:rPr>
        <w:t>CONTRATADA</w:t>
      </w:r>
      <w:r w:rsidRPr="00A2665B">
        <w:rPr>
          <w:rFonts w:cs="Arial"/>
        </w:rPr>
        <w:t>, também todas as despesas com rescisões e indenizações em função do contrato de prestação de serviços a que este documento se refere e dele decorrentes;</w:t>
      </w:r>
    </w:p>
    <w:p w14:paraId="773DE7EC"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Responsabilizar-se por quaisquer indenizações em decorrência de danos causados à CONTRATANTE ou a terceiros, por ação ou omissão sua ou de terceiros a ela relacionados, bem como, pela inobservância ou infração de disposições legais, regulamentos ou posturas vigentes;</w:t>
      </w:r>
    </w:p>
    <w:p w14:paraId="1CF72F17"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Deter todas as autorizações, permissões, concessões e licenças necessárias para a prestação dos serviços, estando, portanto, devidamente habilitada e em conformidade com as exigências impostas pela legislação ambiental;</w:t>
      </w:r>
    </w:p>
    <w:p w14:paraId="080870E7" w14:textId="1C5829D2"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lastRenderedPageBreak/>
        <w:t>Atender todas as demandas de serviços, tais como participações em reuniões e demais fóruns, dentro dos prazos acordados, inclusive a participação em fóruns relacionados à investigação de acidentes, participar dos processos de investigação das causas prováveis das falhas ocorridas, sugerindo opções de melhoria, via emissão de relatórios específicos (formulários de análise de falhas padrão FUNDAÇÃO RENOVA; além de atender a todas as demandas de serviços, participação em reuniões internas e de planejamento, dentro dos prazos acordados com a FUNDAÇÃO RENOVA</w:t>
      </w:r>
      <w:r>
        <w:rPr>
          <w:rFonts w:cs="Arial"/>
        </w:rPr>
        <w:t>;</w:t>
      </w:r>
    </w:p>
    <w:p w14:paraId="23070CC7" w14:textId="7709D001"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deverá elaborar e entregar qualquer tipo de relatório, apresentações, plano de ação, mapas, plantas, arquivos, pareceres, notas técnicas, projeto ou produtos similares sempre que solicitado pela Fundação Renova, desde que para produzir não seja necessário a utilização de recurso não previsto no contrato;</w:t>
      </w:r>
    </w:p>
    <w:p w14:paraId="6081E61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Todas as entregas técnicas e gerenciais do contrato deverão ser entregues também em meio digital, o qual será pré-requisito para aprovação da última medição do contrato.</w:t>
      </w:r>
    </w:p>
    <w:p w14:paraId="36738F07" w14:textId="55BFCA90" w:rsidR="004244E0"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será</w:t>
      </w:r>
      <w:r w:rsidR="00C80E3E">
        <w:rPr>
          <w:rFonts w:cs="Arial"/>
        </w:rPr>
        <w:t xml:space="preserve"> </w:t>
      </w:r>
      <w:r w:rsidRPr="00A2665B">
        <w:rPr>
          <w:rFonts w:cs="Arial"/>
        </w:rPr>
        <w:t>responsável pelo recrutamento, administração e qualquer outra obrigação relacionada com emprego da mão de obra, ficando responsável por todos os atos praticados pelos seus empregados.</w:t>
      </w:r>
    </w:p>
    <w:p w14:paraId="5334A564" w14:textId="6FDBD801" w:rsidR="0040402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SUBCONTRATAÇÃO</w:t>
      </w:r>
    </w:p>
    <w:p w14:paraId="1F9F04CE" w14:textId="2811F4CF" w:rsid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A subcontratação deve ser tratada como exceção. Só será admitida, mediante prévia autorização da CONTRATANTE, a subcontratação parcial e, ainda assim, desde que seja demonstrada a inviabilidade técnico-econômica da execução integral do objeto por parte da contratada, seja formalmente solicitada e autorizada pela CONTRATANTE e que a subcontratação alcance apenas partes não relevantes do objeto da contratação, ou seja, não será permitida a subcontratação do objeto principal contratado.</w:t>
      </w:r>
    </w:p>
    <w:p w14:paraId="53E96BA9" w14:textId="36E0CC39" w:rsidR="00E7450B" w:rsidRPr="00826463" w:rsidRDefault="00E7450B" w:rsidP="00E7450B">
      <w:pPr>
        <w:widowControl w:val="0"/>
        <w:autoSpaceDE w:val="0"/>
        <w:autoSpaceDN w:val="0"/>
        <w:adjustRightInd w:val="0"/>
        <w:spacing w:before="100" w:beforeAutospacing="1" w:after="100" w:afterAutospacing="1" w:line="360" w:lineRule="auto"/>
        <w:jc w:val="both"/>
        <w:rPr>
          <w:rFonts w:cs="Arial"/>
        </w:rPr>
      </w:pPr>
      <w:r>
        <w:rPr>
          <w:rFonts w:cs="Arial"/>
        </w:rPr>
        <w:t>Os fornecedores subcontratados deverão passar pela Análise de Compliance da FUNDAÇÃO RENOVA.</w:t>
      </w:r>
    </w:p>
    <w:p w14:paraId="2A2FDCAA" w14:textId="4E85083B" w:rsidR="00826463" w:rsidRP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A CONTRATADA deverá comprovar mensalmente, quando da apresentação da medição, o vínculo empregatício dos funcionários e subcontratados; Profissionais em regime PJ ao projeto contratado também são considerados subcontratação.</w:t>
      </w:r>
    </w:p>
    <w:p w14:paraId="43A86442" w14:textId="0B221799" w:rsidR="00C80E3E" w:rsidRDefault="00826463" w:rsidP="00C80E3E">
      <w:pPr>
        <w:widowControl w:val="0"/>
        <w:autoSpaceDE w:val="0"/>
        <w:autoSpaceDN w:val="0"/>
        <w:adjustRightInd w:val="0"/>
        <w:spacing w:before="100" w:beforeAutospacing="1" w:after="100" w:afterAutospacing="1" w:line="360" w:lineRule="auto"/>
        <w:jc w:val="both"/>
        <w:rPr>
          <w:rFonts w:cs="Arial"/>
        </w:rPr>
      </w:pPr>
      <w:r w:rsidRPr="00826463">
        <w:rPr>
          <w:rFonts w:cs="Arial"/>
        </w:rPr>
        <w:t>· A subcontratada deverá declarar, que se compromete a cumprir todas os termos das cláusulas e condições desta Requisição Técnica.</w:t>
      </w:r>
    </w:p>
    <w:p w14:paraId="0EB8B0AC" w14:textId="7E6B709F" w:rsidR="002101E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SEGURANÇA DO TRABALHO E MEIO AMBIENTE</w:t>
      </w:r>
    </w:p>
    <w:p w14:paraId="1B1731CF" w14:textId="77777777" w:rsidR="00C80E3E" w:rsidRDefault="00C80E3E" w:rsidP="00C80E3E">
      <w:pPr>
        <w:widowControl w:val="0"/>
        <w:autoSpaceDE w:val="0"/>
        <w:autoSpaceDN w:val="0"/>
        <w:adjustRightInd w:val="0"/>
        <w:spacing w:before="100" w:beforeAutospacing="1" w:after="100" w:afterAutospacing="1" w:line="360" w:lineRule="auto"/>
        <w:jc w:val="both"/>
        <w:rPr>
          <w:rFonts w:cs="Arial"/>
        </w:rPr>
      </w:pPr>
      <w:bookmarkStart w:id="61" w:name="_Toc42063149"/>
      <w:bookmarkStart w:id="62" w:name="_Toc42063848"/>
      <w:r w:rsidRPr="00A21E52">
        <w:rPr>
          <w:rFonts w:cs="Arial"/>
        </w:rPr>
        <w:t xml:space="preserve">Para a execução dos SERVIÇOS, a CONTRATADA deverá cumprir, além das diretrizes estabelecidas na legislação brasileira referente ao assunto, as normas e procedimentos internos da FUNDAÇÃO RENOVA </w:t>
      </w:r>
      <w:r w:rsidRPr="00A21E52">
        <w:rPr>
          <w:rFonts w:cs="Arial"/>
        </w:rPr>
        <w:lastRenderedPageBreak/>
        <w:t>dos ambientes onde seus profissionais atuarem para os quais deverá conhecer e implementar as recomendações estabelecidas na documentação correspondente fornecida.</w:t>
      </w:r>
    </w:p>
    <w:p w14:paraId="63DE9ED9"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conhecer e praticar todas as normas de segurança da Legislação em vigor, aplicáveis ao objeto deste contrato e participar, junto com a FUNDAÇÃO RENOVA dos programas corporativos de qualidade, segurança e meio ambiente.</w:t>
      </w:r>
    </w:p>
    <w:p w14:paraId="6E80E410"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Será de responsabilidade da</w:t>
      </w:r>
      <w:r>
        <w:rPr>
          <w:rFonts w:cs="Arial"/>
        </w:rPr>
        <w:t>(s)</w:t>
      </w:r>
      <w:r w:rsidRPr="00A21E52">
        <w:rPr>
          <w:rFonts w:cs="Arial"/>
        </w:rPr>
        <w:t xml:space="preserve"> CONTRATADA</w:t>
      </w:r>
      <w:r>
        <w:rPr>
          <w:rFonts w:cs="Arial"/>
        </w:rPr>
        <w:t>(S)</w:t>
      </w:r>
      <w:r w:rsidRPr="00A21E52">
        <w:rPr>
          <w:rFonts w:cs="Arial"/>
        </w:rPr>
        <w:t xml:space="preserve">, além de fornecer os </w:t>
      </w:r>
      <w:proofErr w:type="spellStart"/>
      <w:r w:rsidRPr="00A21E52">
        <w:rPr>
          <w:rFonts w:cs="Arial"/>
        </w:rPr>
        <w:t>EPI’s</w:t>
      </w:r>
      <w:proofErr w:type="spellEnd"/>
      <w:r w:rsidRPr="00A21E52">
        <w:rPr>
          <w:rFonts w:cs="Arial"/>
        </w:rPr>
        <w:t>, aplicáveis a cada função, tornar seu uso obrigatório pelos empregados, efetuar a devida substituição quando necessário, elaborar procedimento relativo ao assunto e treinar todos empregados, conforme legislação vigente.</w:t>
      </w:r>
    </w:p>
    <w:p w14:paraId="61BA35F8" w14:textId="77777777" w:rsidR="00C80E3E" w:rsidRPr="00A21E52" w:rsidRDefault="00C80E3E" w:rsidP="00C80E3E">
      <w:pPr>
        <w:spacing w:before="100" w:beforeAutospacing="1" w:after="100" w:afterAutospacing="1" w:line="360" w:lineRule="auto"/>
        <w:jc w:val="both"/>
        <w:rPr>
          <w:rFonts w:cs="Arial"/>
        </w:rPr>
      </w:pPr>
      <w:r w:rsidRPr="00A21E52">
        <w:rPr>
          <w:rFonts w:cs="Arial"/>
        </w:rPr>
        <w:t>A CONTRATADA deverá emitir uma declaração de compromisso de atendimento a todos os requisitos de Saúde e Segurança do Trabalho para Contratação dos Fornecedores de Serviços, emitido pela Diretoria da empresa.</w:t>
      </w:r>
    </w:p>
    <w:p w14:paraId="3FB5442F"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manter convênio com Plano de Saúde a nível Nacional a todos os seus empregados e dependentes, que contemple no mínimo consultas médicas, exames complementares (Laboratoriais e RX), internação hospitalar e atendimento ambulatorial. Entende-se como Plano de Saúde aquele que está vigente e que não possui qualquer carência durante a duração do contrato</w:t>
      </w:r>
      <w:r>
        <w:rPr>
          <w:rFonts w:cs="Arial"/>
        </w:rPr>
        <w:t>.</w:t>
      </w:r>
      <w:r w:rsidRPr="00A21E52">
        <w:rPr>
          <w:rFonts w:cs="Arial"/>
        </w:rPr>
        <w:t xml:space="preserve"> A</w:t>
      </w:r>
      <w:r>
        <w:rPr>
          <w:rFonts w:cs="Arial"/>
        </w:rPr>
        <w:t xml:space="preserve"> </w:t>
      </w:r>
      <w:r w:rsidRPr="00A21E52">
        <w:rPr>
          <w:rFonts w:cs="Arial"/>
        </w:rPr>
        <w:t>CONTRATADA deverá arcar, com o custeio integral do Plano de Saúde para seus empregados próprios e dependentes.</w:t>
      </w:r>
    </w:p>
    <w:p w14:paraId="280597CB"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Atender plenamente os requisitos de saúde e segurança da FUNDAÇÃO RENOVA, incluindo, mas não se limitando ao PCMSO, ASO, certificações específicas para realização de certas atividades a serem definidas posteriormente, dentre outros.</w:t>
      </w:r>
    </w:p>
    <w:p w14:paraId="799CFC9E"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Apresentar sempre que requisitado pela CONTRATANTE a Acordo Coletivo de Trabalho (ACT) ou Convenção Coletiva de Trabalho (CCT)</w:t>
      </w:r>
      <w:r>
        <w:rPr>
          <w:rFonts w:cs="Arial"/>
        </w:rPr>
        <w:t>.</w:t>
      </w:r>
    </w:p>
    <w:p w14:paraId="16942A3E" w14:textId="575AC986"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A CONTRADADA deverá ministrar todos os treinamentos de segurança para seus colaboradores. A FUNDAÇÃO RENOVA, ficará encarregada em </w:t>
      </w:r>
      <w:proofErr w:type="spellStart"/>
      <w:r w:rsidR="00E2793D" w:rsidRPr="00A21E52">
        <w:rPr>
          <w:rFonts w:cs="Arial"/>
        </w:rPr>
        <w:t>fornecer</w:t>
      </w:r>
      <w:proofErr w:type="spellEnd"/>
      <w:r w:rsidRPr="00A21E52">
        <w:rPr>
          <w:rFonts w:cs="Arial"/>
        </w:rPr>
        <w:t xml:space="preserve"> diretrizes e orientações para condução desses treinamentos, bem como, ministrar o treinamento introdutório.</w:t>
      </w:r>
    </w:p>
    <w:p w14:paraId="4D255547"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As regras de saúde e segurança deverão ser atendidas por todas as instituições que participarão do contrato, incluídas as empresas terceirizadas, tais como: empresa de transporte e embarcações, profissionais contratados por meio do MEI, fundações e ONGs, dentre outras.</w:t>
      </w:r>
    </w:p>
    <w:p w14:paraId="2C456CF2" w14:textId="507B73DF" w:rsidR="00C80E3E"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Para a execução dos SERVIÇOS, a CONTRATADA deverá cumprir, além das diretrizes estabelecidas na legislação ambiental brasileira, as normas e procedimentos internos da FUNDAÇÃO RENOVA dos ambientes onde seus profissionais atuarem, para os quais deverá conhecer e implementar as </w:t>
      </w:r>
      <w:r w:rsidRPr="00A21E52">
        <w:rPr>
          <w:rFonts w:cs="Arial"/>
        </w:rPr>
        <w:lastRenderedPageBreak/>
        <w:t>recomendações estabelecidas.</w:t>
      </w:r>
    </w:p>
    <w:p w14:paraId="7E24569E" w14:textId="4C93451E" w:rsidR="00D06CD7" w:rsidRPr="005A745E" w:rsidRDefault="00D06CD7" w:rsidP="00D06CD7">
      <w:pPr>
        <w:spacing w:before="100" w:beforeAutospacing="1" w:after="100" w:afterAutospacing="1" w:line="360" w:lineRule="auto"/>
        <w:jc w:val="both"/>
        <w:rPr>
          <w:rFonts w:cs="Arial"/>
        </w:rPr>
      </w:pPr>
      <w:r w:rsidRPr="005312E4">
        <w:rPr>
          <w:rFonts w:cs="Arial"/>
        </w:rPr>
        <w:t xml:space="preserve">A CONTRATADA deverá mobilizar recursos e adotar as medidas necessárias para atender as recomendações da CONTRATANTE, o PG-SES-046 – COVID – 19, em sua última versão, e as exigências de saúde e segurança </w:t>
      </w:r>
      <w:proofErr w:type="gramStart"/>
      <w:r w:rsidRPr="005312E4">
        <w:rPr>
          <w:rFonts w:cs="Arial"/>
        </w:rPr>
        <w:t>da mesma</w:t>
      </w:r>
      <w:proofErr w:type="gramEnd"/>
      <w:r w:rsidRPr="005312E4">
        <w:rPr>
          <w:rFonts w:cs="Arial"/>
        </w:rPr>
        <w:t>.</w:t>
      </w:r>
      <w:r w:rsidR="00CF5B55" w:rsidRPr="005312E4">
        <w:rPr>
          <w:rFonts w:cs="Arial"/>
        </w:rPr>
        <w:t xml:space="preserve"> </w:t>
      </w:r>
      <w:r w:rsidR="00E31D6D" w:rsidRPr="0090458F">
        <w:rPr>
          <w:rFonts w:cs="Arial"/>
        </w:rPr>
        <w:t>As medidas de prevenção e segurança preveem as adequações necessárias na estrutura dos escritórios (quando aplicável) e o fornecimento pela CONTRATADA de todos os materiais e EPIs necessários a fim de assegurar a proteção dos trabalhadores</w:t>
      </w:r>
      <w:r w:rsidR="00E31D6D" w:rsidRPr="005312E4">
        <w:rPr>
          <w:rFonts w:cs="Arial"/>
          <w:color w:val="242424"/>
          <w:shd w:val="clear" w:color="auto" w:fill="FFFFFF"/>
        </w:rPr>
        <w:t>.</w:t>
      </w:r>
      <w:r w:rsidR="00894941" w:rsidRPr="005312E4">
        <w:rPr>
          <w:rFonts w:cs="Arial"/>
          <w:color w:val="242424"/>
          <w:shd w:val="clear" w:color="auto" w:fill="FFFFFF"/>
        </w:rPr>
        <w:t xml:space="preserve"> </w:t>
      </w:r>
      <w:r w:rsidRPr="005312E4">
        <w:rPr>
          <w:rFonts w:cs="Arial"/>
          <w:b/>
          <w:bCs/>
        </w:rPr>
        <w:t>Todos os custos advindos deste atendimento deverão ser previstos pela PROPONENTE em sua proposta comercial e deverão estar diluídos nos preços unitários ofertados</w:t>
      </w:r>
      <w:r w:rsidR="00894941" w:rsidRPr="005312E4">
        <w:rPr>
          <w:rFonts w:cs="Arial"/>
        </w:rPr>
        <w:t>.</w:t>
      </w:r>
    </w:p>
    <w:p w14:paraId="28F95B3E" w14:textId="12A618A0" w:rsidR="00BB6783" w:rsidRPr="005A745E" w:rsidRDefault="00BB6783" w:rsidP="00BB6783">
      <w:pPr>
        <w:widowControl w:val="0"/>
        <w:autoSpaceDE w:val="0"/>
        <w:autoSpaceDN w:val="0"/>
        <w:adjustRightInd w:val="0"/>
        <w:spacing w:before="100" w:beforeAutospacing="1" w:after="100" w:afterAutospacing="1" w:line="360" w:lineRule="auto"/>
        <w:jc w:val="both"/>
        <w:rPr>
          <w:rFonts w:cs="Arial"/>
        </w:rPr>
      </w:pPr>
      <w:r w:rsidRPr="005A745E">
        <w:rPr>
          <w:rFonts w:cs="Arial"/>
        </w:rPr>
        <w:t xml:space="preserve">Os documentos a serem atendidos com relação à saúde e segurança </w:t>
      </w:r>
      <w:r w:rsidR="005A745E" w:rsidRPr="005A745E">
        <w:rPr>
          <w:rFonts w:cs="Arial"/>
        </w:rPr>
        <w:t>estã</w:t>
      </w:r>
      <w:r w:rsidRPr="005A745E">
        <w:rPr>
          <w:rFonts w:cs="Arial"/>
        </w:rPr>
        <w:t xml:space="preserve">o disponíveis no </w:t>
      </w:r>
      <w:r w:rsidR="0090458F">
        <w:rPr>
          <w:rFonts w:cs="Arial"/>
        </w:rPr>
        <w:t>Portal Prosas</w:t>
      </w:r>
      <w:r w:rsidR="005A745E" w:rsidRPr="005A745E">
        <w:rPr>
          <w:rFonts w:cs="Arial"/>
        </w:rPr>
        <w:t xml:space="preserve"> sendo os mais relevantes</w:t>
      </w:r>
      <w:r w:rsidRPr="005A745E">
        <w:rPr>
          <w:rFonts w:cs="Arial"/>
        </w:rPr>
        <w:t>:</w:t>
      </w:r>
    </w:p>
    <w:p w14:paraId="5164A0DA"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PG SES 001 – Veículos Rodoviários (Garantir a segurança durante o deslocamento entre a residência e local de trabalho);</w:t>
      </w:r>
    </w:p>
    <w:p w14:paraId="1C7BB96B"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PG SES 014 – Edital de Contratação de Fornecedores de Serviços;</w:t>
      </w:r>
    </w:p>
    <w:p w14:paraId="5185043A"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PG SES 046 – Recomendações de Saúde – Covid (Providenciar recursos e orientação para atendimento dos requisitos mínimos de prevenção ao Covid;</w:t>
      </w:r>
    </w:p>
    <w:p w14:paraId="77001469"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IT SES 008 – Atividades Agroflorestais;</w:t>
      </w:r>
    </w:p>
    <w:p w14:paraId="591BFD33"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IT SES 009 – Condução de Veículos Rodoviários;</w:t>
      </w:r>
    </w:p>
    <w:p w14:paraId="21CD6D83" w14:textId="77777777" w:rsidR="00BB6783" w:rsidRPr="005A745E" w:rsidRDefault="00BB6783" w:rsidP="00BB6783">
      <w:pPr>
        <w:pStyle w:val="xxmsonormal"/>
        <w:shd w:val="clear" w:color="auto" w:fill="FFFFFF"/>
        <w:spacing w:line="360" w:lineRule="auto"/>
        <w:rPr>
          <w:rFonts w:ascii="Arial" w:hAnsi="Arial" w:cs="Arial"/>
          <w:sz w:val="20"/>
          <w:szCs w:val="20"/>
        </w:rPr>
      </w:pPr>
      <w:r w:rsidRPr="005A745E">
        <w:rPr>
          <w:rFonts w:ascii="Arial" w:hAnsi="Arial" w:cs="Arial"/>
          <w:sz w:val="20"/>
          <w:szCs w:val="20"/>
        </w:rPr>
        <w:t>IT SES 010 – Embarque, Transporte e desembarque de Equipamentos.</w:t>
      </w:r>
    </w:p>
    <w:p w14:paraId="531BED8C" w14:textId="71C73073" w:rsidR="00D06CD7" w:rsidRPr="005A745E" w:rsidRDefault="00D06CD7" w:rsidP="00D06CD7">
      <w:pPr>
        <w:spacing w:before="100" w:beforeAutospacing="1" w:after="100" w:afterAutospacing="1" w:line="360" w:lineRule="auto"/>
        <w:jc w:val="both"/>
        <w:rPr>
          <w:rFonts w:cs="Arial"/>
        </w:rPr>
      </w:pPr>
      <w:r w:rsidRPr="005A745E">
        <w:rPr>
          <w:rFonts w:cs="Arial"/>
        </w:rPr>
        <w:t>Deverão ser atentadas e seguidas pela Contratada todas as restrições impostas pelos Órgãos Governamentais e/ou de Saúde, Municipais e Estaduais, no que se referem à Pandemia COVID-19.</w:t>
      </w:r>
    </w:p>
    <w:p w14:paraId="7E7145D2" w14:textId="3DE0B901" w:rsidR="00C80E3E" w:rsidRPr="005A745E" w:rsidRDefault="00C80E3E" w:rsidP="00C80E3E">
      <w:pPr>
        <w:widowControl w:val="0"/>
        <w:autoSpaceDE w:val="0"/>
        <w:autoSpaceDN w:val="0"/>
        <w:adjustRightInd w:val="0"/>
        <w:spacing w:before="100" w:beforeAutospacing="1" w:after="100" w:afterAutospacing="1" w:line="360" w:lineRule="auto"/>
        <w:jc w:val="both"/>
        <w:rPr>
          <w:rFonts w:cs="Arial"/>
        </w:rPr>
      </w:pPr>
      <w:r w:rsidRPr="005A745E">
        <w:rPr>
          <w:rFonts w:cs="Arial"/>
        </w:rPr>
        <w:t>É obrigatória a apresentação do PGA – Plano de Gestão Ambiental, AIA – Avaliação de Impacto Ambiental, TCAA – Termo de Conhecimento e Atendimento Ambiental e Recursos de mão-de-obra (</w:t>
      </w:r>
      <w:proofErr w:type="gramStart"/>
      <w:r w:rsidR="00F617ED" w:rsidRPr="005A745E">
        <w:rPr>
          <w:rFonts w:cs="Arial"/>
        </w:rPr>
        <w:t>full time</w:t>
      </w:r>
      <w:proofErr w:type="gramEnd"/>
      <w:r w:rsidR="00F617ED" w:rsidRPr="005A745E">
        <w:rPr>
          <w:rFonts w:cs="Arial"/>
        </w:rPr>
        <w:t xml:space="preserve"> ou </w:t>
      </w:r>
      <w:proofErr w:type="spellStart"/>
      <w:r w:rsidR="00F617ED" w:rsidRPr="005A745E">
        <w:rPr>
          <w:rFonts w:cs="Arial"/>
        </w:rPr>
        <w:t>part</w:t>
      </w:r>
      <w:proofErr w:type="spellEnd"/>
      <w:r w:rsidR="00F617ED" w:rsidRPr="005A745E">
        <w:rPr>
          <w:rFonts w:cs="Arial"/>
        </w:rPr>
        <w:t xml:space="preserve"> time</w:t>
      </w:r>
      <w:r w:rsidR="0078389A" w:rsidRPr="005A745E">
        <w:rPr>
          <w:rFonts w:cs="Arial"/>
        </w:rPr>
        <w:t xml:space="preserve"> – de acordo com escopo contratado</w:t>
      </w:r>
      <w:r w:rsidRPr="005A745E">
        <w:rPr>
          <w:rFonts w:cs="Arial"/>
        </w:rPr>
        <w:t xml:space="preserve">) junto à Proposta Técnica, para avaliação da área de Licenciamento e Conformidade Ambiental. </w:t>
      </w:r>
    </w:p>
    <w:p w14:paraId="5A90752F" w14:textId="5EB77DD0" w:rsidR="00C80E3E" w:rsidRPr="005A745E" w:rsidRDefault="00C80E3E" w:rsidP="00C80E3E">
      <w:pPr>
        <w:widowControl w:val="0"/>
        <w:autoSpaceDE w:val="0"/>
        <w:autoSpaceDN w:val="0"/>
        <w:adjustRightInd w:val="0"/>
        <w:spacing w:before="100" w:beforeAutospacing="1" w:after="100" w:afterAutospacing="1" w:line="360" w:lineRule="auto"/>
        <w:jc w:val="both"/>
        <w:rPr>
          <w:rFonts w:cs="Arial"/>
        </w:rPr>
      </w:pPr>
      <w:r w:rsidRPr="005A745E">
        <w:rPr>
          <w:rFonts w:cs="Arial"/>
        </w:rPr>
        <w:t>Esses documentos estão disponíveis e editáveis no</w:t>
      </w:r>
      <w:r w:rsidR="00354250">
        <w:rPr>
          <w:rFonts w:cs="Arial"/>
        </w:rPr>
        <w:t xml:space="preserve"> Portal Prosas</w:t>
      </w:r>
      <w:r w:rsidRPr="005A745E">
        <w:rPr>
          <w:rFonts w:cs="Arial"/>
        </w:rPr>
        <w:t xml:space="preserve"> na pasta denominada Procedimentos de Gestão Ambiental com os devidos anexos:</w:t>
      </w:r>
    </w:p>
    <w:p w14:paraId="72EC7B7D" w14:textId="77777777" w:rsidR="00C80E3E" w:rsidRPr="005A745E" w:rsidRDefault="00C80E3E" w:rsidP="005A745E">
      <w:pPr>
        <w:pStyle w:val="Ttulo2"/>
        <w:keepNext w:val="0"/>
        <w:widowControl w:val="0"/>
        <w:numPr>
          <w:ilvl w:val="0"/>
          <w:numId w:val="0"/>
        </w:numPr>
        <w:spacing w:before="100" w:beforeAutospacing="1" w:after="100" w:afterAutospacing="1" w:line="360" w:lineRule="auto"/>
        <w:rPr>
          <w:rFonts w:ascii="Arial" w:hAnsi="Arial" w:cs="Arial"/>
          <w:b w:val="0"/>
          <w:bCs/>
          <w:sz w:val="20"/>
          <w:szCs w:val="20"/>
        </w:rPr>
      </w:pPr>
      <w:r w:rsidRPr="005A745E">
        <w:rPr>
          <w:rFonts w:ascii="Arial" w:hAnsi="Arial" w:cs="Arial"/>
          <w:b w:val="0"/>
          <w:bCs/>
          <w:sz w:val="20"/>
          <w:szCs w:val="20"/>
        </w:rPr>
        <w:t xml:space="preserve">PG-LIC-001 – Requisitos de Gestão Ambiental; </w:t>
      </w:r>
    </w:p>
    <w:p w14:paraId="754A6E6E" w14:textId="77777777" w:rsidR="00C80E3E" w:rsidRPr="005A745E" w:rsidRDefault="00C80E3E" w:rsidP="005A745E">
      <w:pPr>
        <w:pStyle w:val="Ttulo2"/>
        <w:keepNext w:val="0"/>
        <w:widowControl w:val="0"/>
        <w:numPr>
          <w:ilvl w:val="0"/>
          <w:numId w:val="0"/>
        </w:numPr>
        <w:spacing w:before="100" w:beforeAutospacing="1" w:after="100" w:afterAutospacing="1" w:line="360" w:lineRule="auto"/>
        <w:rPr>
          <w:rFonts w:ascii="Arial" w:hAnsi="Arial" w:cs="Arial"/>
          <w:b w:val="0"/>
          <w:bCs/>
          <w:sz w:val="20"/>
          <w:szCs w:val="20"/>
        </w:rPr>
      </w:pPr>
      <w:r w:rsidRPr="005A745E">
        <w:rPr>
          <w:rFonts w:ascii="Arial" w:hAnsi="Arial" w:cs="Arial"/>
          <w:b w:val="0"/>
          <w:bCs/>
          <w:sz w:val="20"/>
          <w:szCs w:val="20"/>
        </w:rPr>
        <w:t>PG-LIC-002 – Avaliação de Aspectos e Impactos Ambientais;</w:t>
      </w:r>
    </w:p>
    <w:p w14:paraId="437B7443" w14:textId="77777777" w:rsidR="00C80E3E" w:rsidRPr="005A745E" w:rsidRDefault="00C80E3E" w:rsidP="005A745E">
      <w:pPr>
        <w:pStyle w:val="Ttulo2"/>
        <w:keepNext w:val="0"/>
        <w:widowControl w:val="0"/>
        <w:numPr>
          <w:ilvl w:val="0"/>
          <w:numId w:val="0"/>
        </w:numPr>
        <w:spacing w:before="100" w:beforeAutospacing="1" w:after="100" w:afterAutospacing="1" w:line="360" w:lineRule="auto"/>
        <w:rPr>
          <w:rFonts w:ascii="Arial" w:hAnsi="Arial" w:cs="Arial"/>
          <w:b w:val="0"/>
          <w:bCs/>
          <w:sz w:val="20"/>
          <w:szCs w:val="20"/>
        </w:rPr>
      </w:pPr>
      <w:r w:rsidRPr="005A745E">
        <w:rPr>
          <w:rFonts w:ascii="Arial" w:hAnsi="Arial" w:cs="Arial"/>
          <w:b w:val="0"/>
          <w:bCs/>
          <w:sz w:val="20"/>
          <w:szCs w:val="20"/>
        </w:rPr>
        <w:lastRenderedPageBreak/>
        <w:t>PG-LIC-003 – Inspeções Ambientais;</w:t>
      </w:r>
    </w:p>
    <w:p w14:paraId="72280361" w14:textId="77777777" w:rsidR="00C80E3E" w:rsidRPr="005A745E" w:rsidRDefault="00C80E3E" w:rsidP="005A745E">
      <w:pPr>
        <w:pStyle w:val="Ttulo2"/>
        <w:keepNext w:val="0"/>
        <w:widowControl w:val="0"/>
        <w:numPr>
          <w:ilvl w:val="0"/>
          <w:numId w:val="0"/>
        </w:numPr>
        <w:spacing w:before="100" w:beforeAutospacing="1" w:after="100" w:afterAutospacing="1" w:line="360" w:lineRule="auto"/>
        <w:rPr>
          <w:rFonts w:ascii="Arial" w:hAnsi="Arial" w:cs="Arial"/>
          <w:b w:val="0"/>
          <w:bCs/>
          <w:sz w:val="20"/>
          <w:szCs w:val="20"/>
        </w:rPr>
      </w:pPr>
      <w:r w:rsidRPr="005A745E">
        <w:rPr>
          <w:rFonts w:ascii="Arial" w:hAnsi="Arial" w:cs="Arial"/>
          <w:b w:val="0"/>
          <w:bCs/>
          <w:sz w:val="20"/>
          <w:szCs w:val="20"/>
        </w:rPr>
        <w:t>PG-LIC-004 – Registro e comunicação de Ocorrências Ambientais; e.</w:t>
      </w:r>
    </w:p>
    <w:p w14:paraId="74047623" w14:textId="5F6385E6" w:rsidR="00C80E3E" w:rsidRDefault="00744F3F" w:rsidP="005A745E">
      <w:pPr>
        <w:pStyle w:val="Ttulo2"/>
        <w:keepNext w:val="0"/>
        <w:widowControl w:val="0"/>
        <w:numPr>
          <w:ilvl w:val="0"/>
          <w:numId w:val="0"/>
        </w:numPr>
        <w:spacing w:before="100" w:beforeAutospacing="1" w:after="100" w:afterAutospacing="1" w:line="360" w:lineRule="auto"/>
        <w:rPr>
          <w:rFonts w:ascii="Arial" w:hAnsi="Arial" w:cs="Arial"/>
          <w:b w:val="0"/>
          <w:bCs/>
          <w:sz w:val="20"/>
          <w:szCs w:val="20"/>
        </w:rPr>
      </w:pPr>
      <w:r w:rsidRPr="005A745E">
        <w:rPr>
          <w:rFonts w:ascii="Arial" w:hAnsi="Arial" w:cs="Arial"/>
          <w:b w:val="0"/>
          <w:bCs/>
          <w:sz w:val="20"/>
          <w:szCs w:val="20"/>
        </w:rPr>
        <w:t>PG-LIC-005 - Gestão de Resíduos - COVID-19</w:t>
      </w:r>
      <w:r w:rsidR="00C80E3E" w:rsidRPr="005A745E">
        <w:rPr>
          <w:rFonts w:ascii="Arial" w:hAnsi="Arial" w:cs="Arial"/>
          <w:b w:val="0"/>
          <w:bCs/>
          <w:sz w:val="20"/>
          <w:szCs w:val="20"/>
        </w:rPr>
        <w:t>.</w:t>
      </w:r>
    </w:p>
    <w:p w14:paraId="4B626A61" w14:textId="77777777" w:rsidR="00E83E24" w:rsidRPr="009004E0" w:rsidRDefault="005D2789" w:rsidP="00E7087B">
      <w:pPr>
        <w:pStyle w:val="Ttulo1"/>
        <w:keepNext w:val="0"/>
        <w:widowControl w:val="0"/>
        <w:numPr>
          <w:ilvl w:val="0"/>
          <w:numId w:val="39"/>
        </w:numPr>
        <w:spacing w:before="120" w:after="120"/>
        <w:ind w:left="360"/>
        <w:rPr>
          <w:rFonts w:ascii="Arial" w:hAnsi="Arial" w:cs="Arial"/>
          <w:caps/>
        </w:rPr>
      </w:pPr>
      <w:r w:rsidRPr="009004E0">
        <w:rPr>
          <w:rFonts w:ascii="Arial" w:hAnsi="Arial" w:cs="Arial"/>
          <w:caps/>
        </w:rPr>
        <w:t>OBRIGAÇÃO DA FUNDAÇÃO RENOVA</w:t>
      </w:r>
      <w:bookmarkEnd w:id="61"/>
      <w:bookmarkEnd w:id="62"/>
    </w:p>
    <w:p w14:paraId="1997EDB2" w14:textId="2737A5B2" w:rsidR="00DA3B1A"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Permitir acesso dos empregados da</w:t>
      </w:r>
      <w:r w:rsidR="004060B5">
        <w:rPr>
          <w:rFonts w:cs="Arial"/>
        </w:rPr>
        <w:t>(s)</w:t>
      </w:r>
      <w:r w:rsidRPr="00A2665B">
        <w:rPr>
          <w:rFonts w:cs="Arial"/>
        </w:rPr>
        <w:t xml:space="preserve"> CONTRATADA</w:t>
      </w:r>
      <w:r w:rsidR="004060B5">
        <w:rPr>
          <w:rFonts w:cs="Arial"/>
        </w:rPr>
        <w:t>(S)</w:t>
      </w:r>
      <w:r w:rsidRPr="00A2665B">
        <w:rPr>
          <w:rFonts w:cs="Arial"/>
        </w:rPr>
        <w:t>, aos locais de execução dos serviços, mesmo em horário extraordinário, se necessário e desde que solicitado com antecedência mínima a ser estipulada;</w:t>
      </w:r>
    </w:p>
    <w:p w14:paraId="74869310" w14:textId="673FEBD5" w:rsidR="005D2789"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C</w:t>
      </w:r>
      <w:r w:rsidR="005D2789" w:rsidRPr="00A2665B">
        <w:rPr>
          <w:rFonts w:cs="Arial"/>
        </w:rPr>
        <w:t xml:space="preserve">redenciar, por escrito, junto à </w:t>
      </w:r>
      <w:r w:rsidR="00E83338" w:rsidRPr="00A2665B">
        <w:rPr>
          <w:rFonts w:cs="Arial"/>
        </w:rPr>
        <w:t>CONTRATADA</w:t>
      </w:r>
      <w:r w:rsidR="005D2789" w:rsidRPr="00A2665B">
        <w:rPr>
          <w:rFonts w:cs="Arial"/>
        </w:rPr>
        <w:t>, um empregado de seu próprio quadro que atuará como gestor do contrato.</w:t>
      </w:r>
    </w:p>
    <w:p w14:paraId="69C4BF00"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Fornecer todos os documentos, especificações e demais informações que forem necessárias ao desenvolvimento dos SERVIÇOS objeto desta contratação.</w:t>
      </w:r>
    </w:p>
    <w:p w14:paraId="3BE05C4F" w14:textId="33B8B640"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Treinar a CONTRATADA de acordo com as Normas de Segurança da Fundação Renova, bem como Saúde Ocupacional e Meio Ambiente, apenas o introdutório;</w:t>
      </w:r>
    </w:p>
    <w:p w14:paraId="29421F76" w14:textId="0648CCB9" w:rsidR="00E83E24" w:rsidRPr="00A2665B" w:rsidRDefault="00E83E24" w:rsidP="00A2665B">
      <w:pPr>
        <w:widowControl w:val="0"/>
        <w:autoSpaceDE w:val="0"/>
        <w:autoSpaceDN w:val="0"/>
        <w:adjustRightInd w:val="0"/>
        <w:spacing w:before="120" w:after="120" w:line="360" w:lineRule="auto"/>
        <w:jc w:val="both"/>
        <w:rPr>
          <w:rFonts w:cs="Arial"/>
        </w:rPr>
      </w:pPr>
      <w:proofErr w:type="spellStart"/>
      <w:r w:rsidRPr="00A2665B">
        <w:rPr>
          <w:rFonts w:cs="Arial"/>
        </w:rPr>
        <w:t>Fornecer</w:t>
      </w:r>
      <w:proofErr w:type="spellEnd"/>
      <w:r w:rsidRPr="00A2665B">
        <w:rPr>
          <w:rFonts w:cs="Arial"/>
        </w:rPr>
        <w:t xml:space="preserve"> o suporte necessário para que as atividades de segurança patrimonial sejam implantadas e executadas de acordo com os procedimentos e normas da </w:t>
      </w:r>
      <w:r w:rsidR="00C80E3E" w:rsidRPr="00A2665B">
        <w:rPr>
          <w:rFonts w:cs="Arial"/>
        </w:rPr>
        <w:t>FUNDAÇÃO RENOVA</w:t>
      </w:r>
      <w:r w:rsidRPr="00A2665B">
        <w:rPr>
          <w:rFonts w:cs="Arial"/>
        </w:rPr>
        <w:t>;</w:t>
      </w:r>
    </w:p>
    <w:p w14:paraId="68BDC6C2" w14:textId="23750BE9"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tempestivamente eventuais ajustes na equipe d</w:t>
      </w:r>
      <w:r w:rsidR="00506160" w:rsidRPr="00A2665B">
        <w:rPr>
          <w:rFonts w:cs="Arial"/>
        </w:rPr>
        <w:t xml:space="preserve">e trabalho disponibilizada pela </w:t>
      </w:r>
      <w:r w:rsidR="005D2789" w:rsidRPr="00A2665B">
        <w:rPr>
          <w:rFonts w:cs="Arial"/>
        </w:rPr>
        <w:t>CONTRATADA motivada por novas demandas ou ajustes no escopo contratado</w:t>
      </w:r>
      <w:r w:rsidRPr="00A2665B">
        <w:rPr>
          <w:rFonts w:cs="Arial"/>
        </w:rPr>
        <w:t>;</w:t>
      </w:r>
    </w:p>
    <w:p w14:paraId="537EF8F6"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as medições e autorizar os faturamentos, nos termos do Contrato, referentes aos trabalhos executados;</w:t>
      </w:r>
    </w:p>
    <w:p w14:paraId="4921D234"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Efetuar os pagamentos das faturas oriundas das medições aprovadas nos prazos definidos no Contrato</w:t>
      </w:r>
      <w:r w:rsidR="00D733E8" w:rsidRPr="00A2665B">
        <w:rPr>
          <w:rFonts w:cs="Arial"/>
        </w:rPr>
        <w:t>.</w:t>
      </w:r>
    </w:p>
    <w:p w14:paraId="3189F0C1" w14:textId="3E6EE215" w:rsidR="000124E0" w:rsidRDefault="000124E0" w:rsidP="00E7087B">
      <w:pPr>
        <w:pStyle w:val="Ttulo1"/>
        <w:keepNext w:val="0"/>
        <w:widowControl w:val="0"/>
        <w:numPr>
          <w:ilvl w:val="0"/>
          <w:numId w:val="39"/>
        </w:numPr>
        <w:spacing w:before="120" w:after="120"/>
        <w:ind w:left="360"/>
        <w:rPr>
          <w:rFonts w:ascii="Arial" w:hAnsi="Arial" w:cs="Arial"/>
          <w:caps/>
        </w:rPr>
      </w:pPr>
      <w:bookmarkStart w:id="63" w:name="_Toc42063150"/>
      <w:bookmarkStart w:id="64" w:name="_Toc42063849"/>
      <w:r w:rsidRPr="009004E0">
        <w:rPr>
          <w:rFonts w:ascii="Arial" w:hAnsi="Arial" w:cs="Arial"/>
          <w:caps/>
        </w:rPr>
        <w:t>confidencialidade</w:t>
      </w:r>
      <w:bookmarkEnd w:id="63"/>
      <w:bookmarkEnd w:id="64"/>
    </w:p>
    <w:p w14:paraId="677102ED" w14:textId="1A278F9D" w:rsidR="00B9584C" w:rsidRPr="00A2665B" w:rsidRDefault="00B9584C" w:rsidP="00A2665B">
      <w:pPr>
        <w:widowControl w:val="0"/>
        <w:autoSpaceDE w:val="0"/>
        <w:autoSpaceDN w:val="0"/>
        <w:adjustRightInd w:val="0"/>
        <w:spacing w:before="120" w:after="120" w:line="360" w:lineRule="auto"/>
        <w:jc w:val="both"/>
        <w:rPr>
          <w:rFonts w:cs="Arial"/>
        </w:rPr>
      </w:pPr>
      <w:r w:rsidRPr="00A2665B">
        <w:rPr>
          <w:rFonts w:cs="Arial"/>
        </w:rPr>
        <w:t>A</w:t>
      </w:r>
      <w:r w:rsidR="00C80E3E">
        <w:rPr>
          <w:rFonts w:cs="Arial"/>
        </w:rPr>
        <w:t xml:space="preserve"> </w:t>
      </w:r>
      <w:r w:rsidRPr="00A2665B">
        <w:rPr>
          <w:rFonts w:cs="Arial"/>
        </w:rPr>
        <w:t>CONTRATADA</w:t>
      </w:r>
      <w:r w:rsidR="00C80E3E">
        <w:rPr>
          <w:rFonts w:cs="Arial"/>
        </w:rPr>
        <w:t xml:space="preserve"> </w:t>
      </w:r>
      <w:r w:rsidRPr="00A2665B">
        <w:rPr>
          <w:rFonts w:cs="Arial"/>
        </w:rPr>
        <w:t>deverá obter de seus profissionais envolvidos no projeto a assinatura de termo de confidencialidade, no modelo da CONTRATANTE, a ser encaminhado durante a negociação comercial.</w:t>
      </w:r>
    </w:p>
    <w:p w14:paraId="765337BE" w14:textId="7600251D" w:rsidR="00917BB6" w:rsidRPr="00A2665B" w:rsidRDefault="00917BB6" w:rsidP="00A2665B">
      <w:pPr>
        <w:widowControl w:val="0"/>
        <w:autoSpaceDE w:val="0"/>
        <w:autoSpaceDN w:val="0"/>
        <w:adjustRightInd w:val="0"/>
        <w:spacing w:before="120" w:after="120" w:line="360" w:lineRule="auto"/>
        <w:jc w:val="both"/>
        <w:rPr>
          <w:rFonts w:cs="Arial"/>
        </w:rPr>
      </w:pPr>
      <w:r w:rsidRPr="00A2665B">
        <w:rPr>
          <w:rFonts w:cs="Arial"/>
        </w:rPr>
        <w:t xml:space="preserve">A </w:t>
      </w:r>
      <w:r w:rsidR="00C80E3E" w:rsidRPr="00A2665B">
        <w:rPr>
          <w:rFonts w:cs="Arial"/>
        </w:rPr>
        <w:t>FUNDAÇÃO RENOVA</w:t>
      </w:r>
      <w:r w:rsidRPr="00A2665B">
        <w:rPr>
          <w:rFonts w:cs="Arial"/>
        </w:rPr>
        <w:t xml:space="preserve"> e a CONTRATADA não poderão divulgar os dados e informações as quais venha a ter acesso em razão do Contrato a ser assinado, obrigando-se ainda, a não permitir que nenhum de seus empregados ou terceiros sob a sua responsabilidade, façam uso destes dados e informações para fins diversos do objeto desta RT, exceto para fins de Anotação de Responsabilidade Técnica (ART) e registro de Atestado Técnico</w:t>
      </w:r>
      <w:r w:rsidR="00264334" w:rsidRPr="00A2665B">
        <w:rPr>
          <w:rFonts w:cs="Arial"/>
        </w:rPr>
        <w:t>, quando aplicável.</w:t>
      </w:r>
    </w:p>
    <w:p w14:paraId="7B6E4DCA" w14:textId="1A3F09DD" w:rsidR="00FF705C" w:rsidRPr="00D62AD8" w:rsidRDefault="00FF705C" w:rsidP="00A2665B">
      <w:pPr>
        <w:widowControl w:val="0"/>
        <w:autoSpaceDE w:val="0"/>
        <w:autoSpaceDN w:val="0"/>
        <w:adjustRightInd w:val="0"/>
        <w:spacing w:before="120" w:after="120" w:line="360" w:lineRule="auto"/>
        <w:jc w:val="both"/>
        <w:rPr>
          <w:rFonts w:cs="Arial"/>
        </w:rPr>
      </w:pPr>
      <w:r w:rsidRPr="00A2665B">
        <w:rPr>
          <w:rFonts w:cs="Arial"/>
        </w:rPr>
        <w:lastRenderedPageBreak/>
        <w:t xml:space="preserve">A entrega dos termos assinados se dará logo na primeira medição do contrato, juntamente com o </w:t>
      </w:r>
      <w:r w:rsidR="00894941" w:rsidRPr="00A2665B">
        <w:rPr>
          <w:rFonts w:cs="Arial"/>
        </w:rPr>
        <w:t>check</w:t>
      </w:r>
      <w:r w:rsidR="00894941">
        <w:rPr>
          <w:rFonts w:cs="Arial"/>
        </w:rPr>
        <w:t>l</w:t>
      </w:r>
      <w:r w:rsidR="00894941" w:rsidRPr="00D62AD8">
        <w:rPr>
          <w:rFonts w:cs="Arial"/>
        </w:rPr>
        <w:t>ist</w:t>
      </w:r>
      <w:r w:rsidRPr="00D62AD8">
        <w:rPr>
          <w:rFonts w:cs="Arial"/>
        </w:rPr>
        <w:t xml:space="preserve"> de efetivo e sempre que houver mudança de membro da equipe durante a vigência do contrato.</w:t>
      </w:r>
    </w:p>
    <w:p w14:paraId="66453A8B" w14:textId="77777777" w:rsidR="00855968" w:rsidRPr="00D62AD8" w:rsidRDefault="001D281F" w:rsidP="00E7087B">
      <w:pPr>
        <w:pStyle w:val="Ttulo1"/>
        <w:keepNext w:val="0"/>
        <w:widowControl w:val="0"/>
        <w:numPr>
          <w:ilvl w:val="0"/>
          <w:numId w:val="39"/>
        </w:numPr>
        <w:spacing w:before="120" w:after="120"/>
        <w:ind w:left="360"/>
        <w:rPr>
          <w:rFonts w:ascii="Arial" w:hAnsi="Arial" w:cs="Arial"/>
          <w:caps/>
        </w:rPr>
      </w:pPr>
      <w:bookmarkStart w:id="65" w:name="_Toc42063151"/>
      <w:bookmarkStart w:id="66" w:name="_Toc42063850"/>
      <w:r w:rsidRPr="00D62AD8">
        <w:rPr>
          <w:rFonts w:ascii="Arial" w:hAnsi="Arial" w:cs="Arial"/>
          <w:caps/>
        </w:rPr>
        <w:t>medição e pagamento</w:t>
      </w:r>
      <w:bookmarkEnd w:id="65"/>
      <w:bookmarkEnd w:id="66"/>
    </w:p>
    <w:p w14:paraId="2062AB9A" w14:textId="33AA3938" w:rsidR="00E06E4A" w:rsidRPr="00E06E4A" w:rsidRDefault="00E06E4A" w:rsidP="00E06E4A">
      <w:pPr>
        <w:widowControl w:val="0"/>
        <w:autoSpaceDE w:val="0"/>
        <w:autoSpaceDN w:val="0"/>
        <w:adjustRightInd w:val="0"/>
        <w:spacing w:before="120" w:after="120" w:line="360" w:lineRule="auto"/>
        <w:jc w:val="both"/>
        <w:rPr>
          <w:rFonts w:cs="Arial"/>
        </w:rPr>
      </w:pPr>
      <w:r w:rsidRPr="00E06E4A">
        <w:rPr>
          <w:rFonts w:cs="Arial"/>
        </w:rPr>
        <w:t>As medições serão realizadas mensalmente, de acordo com o Quadro de Quantidades e Preços (QQP) parte integrante do contrato.</w:t>
      </w:r>
    </w:p>
    <w:p w14:paraId="045DEC0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itens indicados no Quadro de Quantidades e Preços com a comprovação das atividades executadas.</w:t>
      </w:r>
    </w:p>
    <w:p w14:paraId="22352535"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A CONTRATADA deverá apresentar mensalmente para aprovação da Fiscalização, até o dia 21 de cada mês, a medição dos serviços executados no período de 21 de um mês a 20 do mês seguinte, no portal FIORI onde a empresa terá o aceso juntamente com), as memórias de cálculo devidamente detalhadas e as evidências que comprovam a efetiva execução dos Eventos Geradores de Pagamento.</w:t>
      </w:r>
    </w:p>
    <w:p w14:paraId="6BE1397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Além destas, a CONTRATADA deverá apresentar todos os relatórios, comprovantes, atestados e demais documentos que forem necessários para a aprovação e liberação da medição, conforme estabelecido no CONTRATO.</w:t>
      </w:r>
    </w:p>
    <w:p w14:paraId="3A669AE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bookmarkStart w:id="67" w:name="_Hlk41487528"/>
      <w:r w:rsidRPr="00E06E4A">
        <w:rPr>
          <w:rFonts w:cs="Arial"/>
        </w:rPr>
        <w:t>A CONTRATANTE tem assegurado o direito de comprovar a execução dos serviços e de averiguar todas as informações contidas no BMM e na documentação fornecida e/ou de exigir da(s) CONTRATADA(S) as comprovações complementares que julgar necessárias.</w:t>
      </w:r>
    </w:p>
    <w:p w14:paraId="0D51F99F"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A FUNDAÇÃO RENOVA terá até cinco dias úteis para aprovação da medição contados da data do efetivo recebimento dos </w:t>
      </w:r>
      <w:proofErr w:type="spellStart"/>
      <w:r w:rsidRPr="00E06E4A">
        <w:rPr>
          <w:rFonts w:cs="Arial"/>
        </w:rPr>
        <w:t>BMMs</w:t>
      </w:r>
      <w:proofErr w:type="spellEnd"/>
      <w:r w:rsidRPr="00E06E4A">
        <w:rPr>
          <w:rFonts w:cs="Arial"/>
        </w:rPr>
        <w:t>. A CONTRATADA deverá emitir a nota fiscal referente à medição somente depois de receber a comunicação de autorização para faturamento pela FUNDAÇÃO RENOVA.</w:t>
      </w:r>
    </w:p>
    <w:p w14:paraId="1CE210D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Para contratos de prestação de serviços, deverão ser apresentadas mensalmente, certidões de regularidade com o INSS e FGTS</w:t>
      </w:r>
      <w:bookmarkEnd w:id="67"/>
      <w:r w:rsidRPr="00E06E4A">
        <w:rPr>
          <w:rFonts w:cs="Arial"/>
        </w:rPr>
        <w:t>.</w:t>
      </w:r>
    </w:p>
    <w:p w14:paraId="79DF3863" w14:textId="14D038BB" w:rsidR="00DA3623" w:rsidRPr="00DB44BC" w:rsidRDefault="00DA3623"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Critérios de Medição</w:t>
      </w:r>
    </w:p>
    <w:p w14:paraId="1747C21F" w14:textId="77777777" w:rsidR="00E06E4A" w:rsidRPr="00A21E52" w:rsidRDefault="00E06E4A" w:rsidP="00E06E4A">
      <w:pPr>
        <w:pStyle w:val="Corpodetexto2"/>
        <w:tabs>
          <w:tab w:val="left" w:pos="0"/>
        </w:tabs>
        <w:spacing w:before="100" w:beforeAutospacing="1" w:after="100" w:afterAutospacing="1" w:line="360" w:lineRule="auto"/>
        <w:jc w:val="both"/>
        <w:rPr>
          <w:rFonts w:cs="Arial"/>
        </w:rPr>
      </w:pPr>
      <w:bookmarkStart w:id="68" w:name="_Toc42063152"/>
      <w:bookmarkStart w:id="69" w:name="_Toc42063851"/>
      <w:bookmarkStart w:id="70" w:name="_Hlk39580596"/>
      <w:bookmarkStart w:id="71" w:name="_Hlk41487562"/>
      <w:r w:rsidRPr="00A21E52">
        <w:rPr>
          <w:rFonts w:cs="Arial"/>
        </w:rPr>
        <w:t>A CONTRATADA deverá apresentar, antes da primeira medição, um planejamento detalhado e um cronograma executivo que atenda o escopo previsto neste documento.</w:t>
      </w:r>
    </w:p>
    <w:p w14:paraId="36EED643" w14:textId="0F7CD5EA"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Os critérios de medição e a mediação se dará por meio da comprovação de entregas dos itens contratados, conforme </w:t>
      </w:r>
      <w:r w:rsidRPr="00186457">
        <w:rPr>
          <w:rFonts w:cs="Arial"/>
        </w:rPr>
        <w:t>A</w:t>
      </w:r>
      <w:r w:rsidR="00B712EF" w:rsidRPr="00186457">
        <w:rPr>
          <w:rFonts w:cs="Arial"/>
        </w:rPr>
        <w:t>nexo I</w:t>
      </w:r>
      <w:r w:rsidRPr="00186457">
        <w:rPr>
          <w:rFonts w:cs="Arial"/>
        </w:rPr>
        <w:t xml:space="preserve">V e de </w:t>
      </w:r>
      <w:r w:rsidRPr="00E06E4A">
        <w:rPr>
          <w:rFonts w:cs="Arial"/>
        </w:rPr>
        <w:t>acordo com a tarifa composta dos preços unitários da QQP acordados no contrato.</w:t>
      </w:r>
    </w:p>
    <w:p w14:paraId="039E8842"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lastRenderedPageBreak/>
        <w:t>Estarão sujeitos à medição apenas os serviços efetivamente realizados de acordo com o escopo da contratação e os critérios desta especificação técnica, após a devida verificação e aceitação da fiscalização da FUNDAÇÃO RENOVA.</w:t>
      </w:r>
    </w:p>
    <w:p w14:paraId="73DDFD20"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serviços indicados na Planilha de Quantidades e Preços, parte integrante dos documentos contratuais.</w:t>
      </w:r>
    </w:p>
    <w:p w14:paraId="2644BAD3"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Os boletins de medição deverão ser estratificados por município de prestação de serviços.</w:t>
      </w:r>
    </w:p>
    <w:p w14:paraId="35BFF06B" w14:textId="477FA44D"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bCs/>
        </w:rPr>
      </w:pPr>
      <w:r w:rsidRPr="00E06E4A">
        <w:rPr>
          <w:rFonts w:cs="Arial"/>
        </w:rPr>
        <w:t>Para tanto, a(s) CONTRATADA(S) deverá(</w:t>
      </w:r>
      <w:proofErr w:type="spellStart"/>
      <w:r w:rsidRPr="00E06E4A">
        <w:rPr>
          <w:rFonts w:cs="Arial"/>
        </w:rPr>
        <w:t>ão</w:t>
      </w:r>
      <w:proofErr w:type="spellEnd"/>
      <w:r w:rsidRPr="00E06E4A">
        <w:rPr>
          <w:rFonts w:cs="Arial"/>
        </w:rPr>
        <w:t xml:space="preserve">) apresentar evidências, via mídia digital, que serão analisadas e aprovadas pela gestão do contrato, conforme documento </w:t>
      </w:r>
      <w:r w:rsidR="00B712EF" w:rsidRPr="00186457">
        <w:rPr>
          <w:rFonts w:cs="Arial"/>
        </w:rPr>
        <w:t>A</w:t>
      </w:r>
      <w:r w:rsidRPr="00186457">
        <w:rPr>
          <w:rFonts w:cs="Arial"/>
        </w:rPr>
        <w:t xml:space="preserve">nexo </w:t>
      </w:r>
      <w:r w:rsidR="00B712EF" w:rsidRPr="00186457">
        <w:rPr>
          <w:rFonts w:cs="Arial"/>
        </w:rPr>
        <w:t xml:space="preserve">IV </w:t>
      </w:r>
      <w:r w:rsidRPr="00186457">
        <w:rPr>
          <w:rFonts w:cs="Arial"/>
        </w:rPr>
        <w:t>quanto</w:t>
      </w:r>
      <w:r w:rsidRPr="00E06E4A">
        <w:rPr>
          <w:rFonts w:cs="Arial"/>
        </w:rPr>
        <w:t xml:space="preserve"> aos critérios de medição. Previamente ao início da execução dos serviços deverá ser considerada apresentação de ART</w:t>
      </w:r>
      <w:r w:rsidR="00D06CD7">
        <w:rPr>
          <w:rFonts w:cs="Arial"/>
        </w:rPr>
        <w:t xml:space="preserve"> para o objeto contratado como um todo</w:t>
      </w:r>
      <w:r w:rsidRPr="00E06E4A">
        <w:rPr>
          <w:rFonts w:cs="Arial"/>
        </w:rPr>
        <w:t xml:space="preserve"> e cronograma da físico-financeiro do escopo dos serviços. A medição deverá ser feita mensalmente</w:t>
      </w:r>
      <w:r w:rsidRPr="00E06E4A">
        <w:rPr>
          <w:rFonts w:cs="Arial"/>
          <w:bCs/>
        </w:rPr>
        <w:t>, conforme estabelecido em critério de medição.</w:t>
      </w:r>
    </w:p>
    <w:p w14:paraId="1F770274" w14:textId="77777777" w:rsidR="00E06E4A" w:rsidRDefault="00E06E4A" w:rsidP="00E06E4A">
      <w:pPr>
        <w:pStyle w:val="hifen"/>
        <w:numPr>
          <w:ilvl w:val="0"/>
          <w:numId w:val="0"/>
        </w:numPr>
        <w:spacing w:before="100" w:beforeAutospacing="1" w:after="100" w:afterAutospacing="1" w:line="360" w:lineRule="auto"/>
        <w:rPr>
          <w:rFonts w:cs="Arial"/>
          <w:i/>
        </w:rPr>
      </w:pPr>
      <w:r w:rsidRPr="00A21E52">
        <w:rPr>
          <w:rFonts w:cs="Arial"/>
          <w:i/>
        </w:rPr>
        <w:t xml:space="preserve">As quantidades expressas na Planilha de Quantidade e Preço são estimadas podendo sofrer variações para mais ou para menos, a exclusivo critério da FUNDAÇÃO RENOVA, sem qualquer impacto nas demais condições estabelecidas em Contrato. Assim, a FUNDAÇÃO RENOVA se reserva no direito de executá-las parcialmente, em sua totalidade, em maior quantidade ou não </w:t>
      </w:r>
      <w:proofErr w:type="gramStart"/>
      <w:r w:rsidRPr="00A21E52">
        <w:rPr>
          <w:rFonts w:cs="Arial"/>
          <w:i/>
        </w:rPr>
        <w:t>executá-las</w:t>
      </w:r>
      <w:proofErr w:type="gramEnd"/>
      <w:r w:rsidRPr="00A21E52">
        <w:rPr>
          <w:rFonts w:cs="Arial"/>
          <w:i/>
        </w:rPr>
        <w:t xml:space="preserve"> não cabendo qualquer tipo de reivindicação pela CONTRATADA.</w:t>
      </w:r>
    </w:p>
    <w:p w14:paraId="3FAAFD0D" w14:textId="1F7FCD41" w:rsidR="00E06E4A" w:rsidRPr="00D50947" w:rsidRDefault="00E06E4A" w:rsidP="00E7087B">
      <w:pPr>
        <w:pStyle w:val="Ttulo1"/>
        <w:keepNext w:val="0"/>
        <w:widowControl w:val="0"/>
        <w:numPr>
          <w:ilvl w:val="0"/>
          <w:numId w:val="39"/>
        </w:numPr>
        <w:spacing w:before="100" w:beforeAutospacing="1" w:after="100" w:afterAutospacing="1" w:line="360" w:lineRule="auto"/>
        <w:rPr>
          <w:rFonts w:ascii="Arial" w:hAnsi="Arial" w:cs="Arial"/>
          <w:caps/>
          <w:szCs w:val="28"/>
        </w:rPr>
      </w:pPr>
      <w:bookmarkStart w:id="72" w:name="_Toc39671326"/>
      <w:bookmarkEnd w:id="68"/>
      <w:bookmarkEnd w:id="69"/>
      <w:bookmarkEnd w:id="70"/>
      <w:bookmarkEnd w:id="71"/>
      <w:r w:rsidRPr="00D50947">
        <w:rPr>
          <w:rFonts w:ascii="Arial" w:hAnsi="Arial" w:cs="Arial"/>
          <w:szCs w:val="28"/>
        </w:rPr>
        <w:t>COMPOSIÇÃO DA PROPOSTA</w:t>
      </w:r>
      <w:bookmarkEnd w:id="72"/>
      <w:r w:rsidRPr="00D50947">
        <w:rPr>
          <w:rFonts w:ascii="Arial" w:hAnsi="Arial" w:cs="Arial"/>
          <w:szCs w:val="28"/>
        </w:rPr>
        <w:t xml:space="preserve"> </w:t>
      </w:r>
    </w:p>
    <w:p w14:paraId="1DBAAB26"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INSCRIÇÕES</w:t>
      </w:r>
    </w:p>
    <w:p w14:paraId="1D4498F7" w14:textId="3BB55244" w:rsidR="00E06E4A" w:rsidRPr="00B006AF" w:rsidRDefault="00E06E4A" w:rsidP="00E06E4A">
      <w:pPr>
        <w:pStyle w:val="PargrafodaLista"/>
        <w:spacing w:before="100" w:beforeAutospacing="1" w:after="100" w:afterAutospacing="1" w:line="360" w:lineRule="auto"/>
        <w:ind w:left="0"/>
        <w:jc w:val="both"/>
        <w:rPr>
          <w:rFonts w:ascii="Arial" w:hAnsi="Arial" w:cs="Arial"/>
        </w:rPr>
      </w:pPr>
      <w:r w:rsidRPr="00866FDF">
        <w:rPr>
          <w:rFonts w:ascii="Arial" w:hAnsi="Arial" w:cs="Arial"/>
        </w:rPr>
        <w:t>As inscrições deverão ser realizadas via internet através do site da FUNDAÇÃO RENOVA. O envio da proposta pela</w:t>
      </w:r>
      <w:r>
        <w:rPr>
          <w:rFonts w:ascii="Arial" w:hAnsi="Arial" w:cs="Arial"/>
        </w:rPr>
        <w:t>s</w:t>
      </w:r>
      <w:r w:rsidRPr="00866FDF">
        <w:rPr>
          <w:rFonts w:ascii="Arial" w:hAnsi="Arial" w:cs="Arial"/>
        </w:rPr>
        <w:t xml:space="preserve"> </w:t>
      </w:r>
      <w:r w:rsidRPr="00F92026">
        <w:rPr>
          <w:rFonts w:ascii="Arial" w:hAnsi="Arial" w:cs="Arial"/>
        </w:rPr>
        <w:t xml:space="preserve">PROPONENTES deverá ser </w:t>
      </w:r>
      <w:r w:rsidRPr="002B3F13">
        <w:rPr>
          <w:rFonts w:ascii="Arial" w:hAnsi="Arial" w:cs="Arial"/>
        </w:rPr>
        <w:t xml:space="preserve">realizada </w:t>
      </w:r>
      <w:r w:rsidRPr="002B3F13">
        <w:rPr>
          <w:rFonts w:ascii="Arial" w:hAnsi="Arial" w:cs="Arial"/>
          <w:b/>
          <w:bCs/>
        </w:rPr>
        <w:t xml:space="preserve">até </w:t>
      </w:r>
      <w:r w:rsidR="002B3F13" w:rsidRPr="002B3F13">
        <w:rPr>
          <w:rFonts w:ascii="Arial" w:hAnsi="Arial" w:cs="Arial"/>
          <w:b/>
          <w:bCs/>
        </w:rPr>
        <w:t>04</w:t>
      </w:r>
      <w:r w:rsidR="00234AD9" w:rsidRPr="002B3F13">
        <w:rPr>
          <w:rFonts w:ascii="Arial" w:hAnsi="Arial" w:cs="Arial"/>
          <w:b/>
          <w:bCs/>
        </w:rPr>
        <w:t xml:space="preserve"> </w:t>
      </w:r>
      <w:r w:rsidRPr="002B3F13">
        <w:rPr>
          <w:rFonts w:ascii="Arial" w:hAnsi="Arial" w:cs="Arial"/>
          <w:b/>
          <w:bCs/>
        </w:rPr>
        <w:t xml:space="preserve">de </w:t>
      </w:r>
      <w:r w:rsidR="002B3F13" w:rsidRPr="002B3F13">
        <w:rPr>
          <w:rFonts w:ascii="Arial" w:hAnsi="Arial" w:cs="Arial"/>
          <w:b/>
          <w:bCs/>
        </w:rPr>
        <w:t xml:space="preserve">fevereiro </w:t>
      </w:r>
      <w:r w:rsidRPr="002B3F13">
        <w:rPr>
          <w:rFonts w:ascii="Arial" w:hAnsi="Arial" w:cs="Arial"/>
          <w:b/>
          <w:bCs/>
        </w:rPr>
        <w:t xml:space="preserve">de </w:t>
      </w:r>
      <w:r w:rsidR="00234AD9" w:rsidRPr="002B3F13">
        <w:rPr>
          <w:rFonts w:ascii="Arial" w:hAnsi="Arial" w:cs="Arial"/>
          <w:b/>
          <w:bCs/>
        </w:rPr>
        <w:t xml:space="preserve">2022 </w:t>
      </w:r>
      <w:r w:rsidRPr="002B3F13">
        <w:rPr>
          <w:rFonts w:ascii="Arial" w:hAnsi="Arial" w:cs="Arial"/>
          <w:b/>
          <w:bCs/>
        </w:rPr>
        <w:t xml:space="preserve">às </w:t>
      </w:r>
      <w:r w:rsidR="00FB0950" w:rsidRPr="002B3F13">
        <w:rPr>
          <w:rFonts w:ascii="Arial" w:hAnsi="Arial" w:cs="Arial"/>
          <w:b/>
          <w:bCs/>
        </w:rPr>
        <w:t>18:00</w:t>
      </w:r>
      <w:r w:rsidRPr="002B3F13">
        <w:rPr>
          <w:rFonts w:ascii="Arial" w:hAnsi="Arial" w:cs="Arial"/>
          <w:b/>
          <w:bCs/>
        </w:rPr>
        <w:t xml:space="preserve"> horas</w:t>
      </w:r>
      <w:r w:rsidRPr="00B006AF">
        <w:rPr>
          <w:rFonts w:ascii="Arial" w:hAnsi="Arial" w:cs="Arial"/>
        </w:rPr>
        <w:t xml:space="preserve"> exclusivamente através do </w:t>
      </w:r>
      <w:r w:rsidR="00354250">
        <w:rPr>
          <w:rFonts w:ascii="Arial" w:hAnsi="Arial" w:cs="Arial"/>
        </w:rPr>
        <w:t xml:space="preserve">e-mail: </w:t>
      </w:r>
      <w:hyperlink r:id="rId29" w:history="1">
        <w:r w:rsidR="00354250" w:rsidRPr="004D4F8C">
          <w:rPr>
            <w:rStyle w:val="Hyperlink"/>
            <w:rFonts w:ascii="Arial" w:hAnsi="Arial" w:cs="Arial"/>
          </w:rPr>
          <w:t>chamadaspublicas@fundacaorenova.org</w:t>
        </w:r>
      </w:hyperlink>
      <w:r w:rsidR="00354250">
        <w:rPr>
          <w:rFonts w:ascii="Arial" w:hAnsi="Arial" w:cs="Arial"/>
        </w:rPr>
        <w:t>, conforme detalhes no item 2 deste Edital</w:t>
      </w:r>
      <w:r w:rsidRPr="00B006AF">
        <w:rPr>
          <w:rFonts w:ascii="Arial" w:hAnsi="Arial" w:cs="Arial"/>
        </w:rPr>
        <w:t>. O período de inscrição poderá ser prorrogado e a comunicação da prorrogação será publicada no site.</w:t>
      </w:r>
    </w:p>
    <w:p w14:paraId="6BACEC22" w14:textId="2623C668"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 xml:space="preserve">As propostas apresentadas deverão ser integralmente enviadas por meio </w:t>
      </w:r>
      <w:r w:rsidR="00354250">
        <w:rPr>
          <w:rFonts w:ascii="Arial" w:hAnsi="Arial" w:cs="Arial"/>
        </w:rPr>
        <w:t>do Portal Prosas</w:t>
      </w:r>
      <w:r w:rsidRPr="00A21E52">
        <w:rPr>
          <w:rFonts w:ascii="Arial" w:hAnsi="Arial" w:cs="Arial"/>
        </w:rPr>
        <w:t xml:space="preserve"> e as informações prestadas são de inteira responsabilidade do PROPONENTE, sendo considerado inabilitado, o proponente que não preencher os dados de forma completa e correta.</w:t>
      </w:r>
    </w:p>
    <w:p w14:paraId="63EBBB3A" w14:textId="77777777" w:rsidR="00E06E4A" w:rsidRPr="00A21E52" w:rsidRDefault="00E06E4A" w:rsidP="00E06E4A">
      <w:pPr>
        <w:autoSpaceDE w:val="0"/>
        <w:autoSpaceDN w:val="0"/>
        <w:spacing w:before="100" w:beforeAutospacing="1" w:after="100" w:afterAutospacing="1" w:line="360" w:lineRule="auto"/>
        <w:jc w:val="both"/>
        <w:rPr>
          <w:rFonts w:cs="Arial"/>
        </w:rPr>
      </w:pPr>
      <w:r w:rsidRPr="00A21E52">
        <w:rPr>
          <w:rFonts w:cs="Arial"/>
        </w:rPr>
        <w:t>Ao realizar a inscrição, o proponente deverá entregar declaração assinada por seu representante legal:</w:t>
      </w:r>
    </w:p>
    <w:p w14:paraId="657A890B"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reconhecendo e declarando que aceita as regras, condições e critérios de seleção estabelecidos neste Edital;</w:t>
      </w:r>
    </w:p>
    <w:p w14:paraId="28E85732"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lastRenderedPageBreak/>
        <w:t>autorizando a FUNDAÇÃO RENOVA a publicar e divulgar no Brasil e no exterior, sem finalidade lucrativa, os conteúdos e as imagens dos Projetos inscritos;</w:t>
      </w:r>
    </w:p>
    <w:p w14:paraId="7465D7B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autorizando a FUNDAÇÃO RENOVA a divulgar as informações do Projeto no todo ou em parte em seus sites e mídias sociais, para fins de divulgação não comercial do Projeto inscrito;</w:t>
      </w:r>
    </w:p>
    <w:p w14:paraId="0211EE1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se comprometendo, no desempenho de qualquer ação ou negócio que envolva interesses da FUNDAÇÃO RENOVA, a cumprir com a Lei Anticorrupção (Lei nº 12.846/2013) e com as normas de </w:t>
      </w:r>
      <w:r w:rsidRPr="00A21E52">
        <w:rPr>
          <w:rFonts w:ascii="Arial" w:hAnsi="Arial" w:cs="Arial"/>
          <w:i/>
          <w:iCs/>
        </w:rPr>
        <w:t>Compliance</w:t>
      </w:r>
      <w:r w:rsidRPr="00A21E52">
        <w:rPr>
          <w:rFonts w:ascii="Arial" w:hAnsi="Arial" w:cs="Arial"/>
        </w:rPr>
        <w:t xml:space="preserve"> constantes no site da Fundação, notadamente o Código de Conduta, a Política de Prevenção à Corrupção e Fraudes e a Política de Oferta e Recebimento de Brindes, Presentes e Hospitalidades da FUNDAÇÃO RENOVA;</w:t>
      </w:r>
    </w:p>
    <w:p w14:paraId="04E8859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aceitando as regras de subcontratação da FUNDAÇÃO RENOVA;</w:t>
      </w:r>
    </w:p>
    <w:p w14:paraId="675A788E"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se comprometendo a assinar Termo de Confidencialidade;</w:t>
      </w:r>
    </w:p>
    <w:p w14:paraId="14CFC9F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responsabilizando-se legalmente pelos documentos e materiais apresentados; e, </w:t>
      </w:r>
    </w:p>
    <w:p w14:paraId="3A7EF4FC" w14:textId="0C45584E" w:rsidR="00DF1B69" w:rsidRPr="002B3F13" w:rsidRDefault="00E06E4A" w:rsidP="00DF1B69">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responsabilizando-se pelas informações prestadas como verídicas e atualizadas.</w:t>
      </w:r>
    </w:p>
    <w:p w14:paraId="570D4DCF"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DOCUMENTAÇÃO PARA HABILITAÇÃO</w:t>
      </w:r>
    </w:p>
    <w:p w14:paraId="346ED63E" w14:textId="77777777" w:rsidR="00E06E4A" w:rsidRPr="00A21E52" w:rsidRDefault="00E06E4A" w:rsidP="00E06E4A">
      <w:pPr>
        <w:spacing w:before="100" w:beforeAutospacing="1" w:after="100" w:afterAutospacing="1" w:line="360" w:lineRule="auto"/>
        <w:jc w:val="both"/>
        <w:rPr>
          <w:rFonts w:cs="Arial"/>
        </w:rPr>
      </w:pPr>
      <w:r w:rsidRPr="00A21E52">
        <w:rPr>
          <w:rFonts w:cs="Arial"/>
        </w:rPr>
        <w:t>Para a habilitação das instituições interessadas em participar no Edital deverão ser apresentados os seguintes documentos:</w:t>
      </w:r>
    </w:p>
    <w:p w14:paraId="1B1DCC69" w14:textId="3E92D178"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 xml:space="preserve">Questionário de </w:t>
      </w:r>
      <w:proofErr w:type="spellStart"/>
      <w:r w:rsidRPr="00A21E52">
        <w:rPr>
          <w:rFonts w:ascii="Arial" w:eastAsiaTheme="minorEastAsia" w:hAnsi="Arial" w:cs="Arial"/>
        </w:rPr>
        <w:t>Due</w:t>
      </w:r>
      <w:proofErr w:type="spellEnd"/>
      <w:r w:rsidRPr="00A21E52">
        <w:rPr>
          <w:rFonts w:ascii="Arial" w:eastAsiaTheme="minorEastAsia" w:hAnsi="Arial" w:cs="Arial"/>
        </w:rPr>
        <w:t xml:space="preserve"> </w:t>
      </w:r>
      <w:proofErr w:type="spellStart"/>
      <w:r w:rsidRPr="00A21E52">
        <w:rPr>
          <w:rFonts w:ascii="Arial" w:eastAsiaTheme="minorEastAsia" w:hAnsi="Arial" w:cs="Arial"/>
        </w:rPr>
        <w:t>Diligence</w:t>
      </w:r>
      <w:proofErr w:type="spellEnd"/>
      <w:r w:rsidRPr="00A21E52">
        <w:rPr>
          <w:rFonts w:ascii="Arial" w:eastAsiaTheme="minorEastAsia" w:hAnsi="Arial" w:cs="Arial"/>
        </w:rPr>
        <w:t xml:space="preserve"> preenchido e assinado </w:t>
      </w:r>
      <w:r w:rsidR="00B712EF">
        <w:rPr>
          <w:rFonts w:ascii="Arial" w:eastAsiaTheme="minorEastAsia" w:hAnsi="Arial" w:cs="Arial"/>
        </w:rPr>
        <w:t>(</w:t>
      </w:r>
      <w:r w:rsidRPr="00A21E52">
        <w:rPr>
          <w:rFonts w:ascii="Arial" w:eastAsiaTheme="minorEastAsia" w:hAnsi="Arial" w:cs="Arial"/>
        </w:rPr>
        <w:t>modelo em anexo</w:t>
      </w:r>
      <w:r w:rsidR="00B712EF">
        <w:rPr>
          <w:rFonts w:ascii="Arial" w:eastAsiaTheme="minorEastAsia" w:hAnsi="Arial" w:cs="Arial"/>
        </w:rPr>
        <w:t>)</w:t>
      </w:r>
      <w:r w:rsidRPr="00A21E52">
        <w:rPr>
          <w:rFonts w:ascii="Arial" w:eastAsiaTheme="minorEastAsia" w:hAnsi="Arial" w:cs="Arial"/>
        </w:rPr>
        <w:t>;</w:t>
      </w:r>
    </w:p>
    <w:p w14:paraId="6137A159" w14:textId="77777777"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CNAE – Classificação Nacional de Atividades Econômicas;</w:t>
      </w:r>
    </w:p>
    <w:p w14:paraId="2E35BEEE" w14:textId="0AF5E686" w:rsidR="00E06E4A" w:rsidRPr="00B006AF"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Demonstrativo do Resultado do Exercício dos últimos 3 anos</w:t>
      </w:r>
      <w:r w:rsidR="00753E9F" w:rsidRPr="00B006AF">
        <w:rPr>
          <w:rFonts w:ascii="Arial" w:eastAsiaTheme="minorEastAsia" w:hAnsi="Arial" w:cs="Arial"/>
        </w:rPr>
        <w:t>;</w:t>
      </w:r>
    </w:p>
    <w:p w14:paraId="4FC0DC07" w14:textId="689B7BBA" w:rsidR="00753E9F" w:rsidRPr="00B006AF" w:rsidRDefault="00753E9F" w:rsidP="00753E9F">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Documentos de constituição societária (contrato ou estatuto social, nomeação dos representantes legais).</w:t>
      </w:r>
    </w:p>
    <w:p w14:paraId="5EEA8401" w14:textId="77777777" w:rsidR="00E06E4A" w:rsidRPr="00A21E52" w:rsidRDefault="00E06E4A" w:rsidP="00E06E4A">
      <w:pPr>
        <w:tabs>
          <w:tab w:val="left" w:pos="567"/>
        </w:tabs>
        <w:spacing w:before="100" w:beforeAutospacing="1" w:after="100" w:afterAutospacing="1" w:line="360" w:lineRule="auto"/>
        <w:jc w:val="both"/>
        <w:rPr>
          <w:rFonts w:cs="Arial"/>
        </w:rPr>
      </w:pPr>
      <w:r w:rsidRPr="00B006AF">
        <w:rPr>
          <w:rFonts w:cs="Arial"/>
          <w:b/>
          <w:bCs/>
        </w:rPr>
        <w:t xml:space="preserve">A não apresentação </w:t>
      </w:r>
      <w:r w:rsidRPr="00E74865">
        <w:rPr>
          <w:rFonts w:cs="Arial"/>
          <w:b/>
          <w:bCs/>
        </w:rPr>
        <w:t>de qualquer dos documentos acima poderá importar na imediata desclassificação do participante</w:t>
      </w:r>
      <w:r>
        <w:rPr>
          <w:rFonts w:cs="Arial"/>
        </w:rPr>
        <w:t>.</w:t>
      </w:r>
    </w:p>
    <w:p w14:paraId="65D70882"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A FUNDAÇÃO RENOVA não se responsabiliza por documentos ilegíveis.</w:t>
      </w:r>
    </w:p>
    <w:p w14:paraId="056E3D85"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 xml:space="preserve">As despesas com cópias, serviços de apoio digital e emissão de documentos, para a participação neste Edital, são de exclusiva responsabilidade do proponente. </w:t>
      </w:r>
    </w:p>
    <w:p w14:paraId="713AC612" w14:textId="7D21831B" w:rsidR="00E06E4A" w:rsidRDefault="00E06E4A" w:rsidP="00E06E4A">
      <w:pPr>
        <w:tabs>
          <w:tab w:val="left" w:pos="567"/>
        </w:tabs>
        <w:spacing w:before="100" w:beforeAutospacing="1" w:after="100" w:afterAutospacing="1" w:line="360" w:lineRule="auto"/>
        <w:jc w:val="both"/>
        <w:rPr>
          <w:rFonts w:cs="Arial"/>
          <w:b/>
          <w:bCs/>
        </w:rPr>
      </w:pPr>
      <w:r w:rsidRPr="00E03FCE">
        <w:rPr>
          <w:rFonts w:cs="Arial"/>
          <w:b/>
          <w:bCs/>
        </w:rPr>
        <w:t>Não serão aceitas e nem analisadas propostas entregues fora do prazo estabelecido neste Edital.</w:t>
      </w:r>
    </w:p>
    <w:p w14:paraId="09AFA2B7" w14:textId="77777777" w:rsidR="00687E6A" w:rsidRPr="00E03FCE" w:rsidRDefault="00687E6A" w:rsidP="00E06E4A">
      <w:pPr>
        <w:tabs>
          <w:tab w:val="left" w:pos="567"/>
        </w:tabs>
        <w:spacing w:before="100" w:beforeAutospacing="1" w:after="100" w:afterAutospacing="1" w:line="360" w:lineRule="auto"/>
        <w:jc w:val="both"/>
        <w:rPr>
          <w:rFonts w:cs="Arial"/>
          <w:b/>
          <w:bCs/>
        </w:rPr>
      </w:pPr>
    </w:p>
    <w:p w14:paraId="76CD8790" w14:textId="77777777" w:rsidR="00E06E4A" w:rsidRPr="00D50947" w:rsidRDefault="00E06E4A" w:rsidP="00E7087B">
      <w:pPr>
        <w:pStyle w:val="Ttulo2"/>
        <w:keepNext w:val="0"/>
        <w:widowControl w:val="0"/>
        <w:numPr>
          <w:ilvl w:val="1"/>
          <w:numId w:val="39"/>
        </w:numPr>
        <w:tabs>
          <w:tab w:val="left" w:pos="142"/>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COMPOSIÇÃO DA PROPOSTA</w:t>
      </w:r>
    </w:p>
    <w:p w14:paraId="45D69639" w14:textId="77777777" w:rsidR="00E06E4A" w:rsidRPr="00D50947" w:rsidRDefault="00E06E4A" w:rsidP="00E7087B">
      <w:pPr>
        <w:pStyle w:val="Ttulo2"/>
        <w:keepNext w:val="0"/>
        <w:widowControl w:val="0"/>
        <w:numPr>
          <w:ilvl w:val="2"/>
          <w:numId w:val="39"/>
        </w:numPr>
        <w:tabs>
          <w:tab w:val="left" w:pos="142"/>
          <w:tab w:val="left" w:pos="993"/>
          <w:tab w:val="num" w:pos="1420"/>
        </w:tabs>
        <w:spacing w:before="100" w:beforeAutospacing="1" w:after="100" w:afterAutospacing="1" w:line="360" w:lineRule="auto"/>
        <w:ind w:left="567" w:hanging="567"/>
        <w:rPr>
          <w:rFonts w:ascii="Arial" w:hAnsi="Arial" w:cs="Arial"/>
          <w:sz w:val="28"/>
          <w:szCs w:val="28"/>
        </w:rPr>
      </w:pPr>
      <w:r w:rsidRPr="00D50947">
        <w:rPr>
          <w:rFonts w:ascii="Arial" w:hAnsi="Arial" w:cs="Arial"/>
          <w:sz w:val="28"/>
          <w:szCs w:val="28"/>
        </w:rPr>
        <w:t>PROPOSTA TÉCNICA</w:t>
      </w:r>
    </w:p>
    <w:p w14:paraId="544DECBC" w14:textId="77777777" w:rsidR="00E06E4A" w:rsidRDefault="00E06E4A" w:rsidP="00E06E4A">
      <w:pPr>
        <w:pStyle w:val="Corpotexto"/>
        <w:spacing w:before="100" w:beforeAutospacing="1" w:after="100" w:afterAutospacing="1"/>
        <w:ind w:firstLine="0"/>
        <w:rPr>
          <w:rFonts w:cs="Arial"/>
          <w:i/>
          <w:iCs/>
          <w:u w:val="single"/>
        </w:rPr>
      </w:pPr>
      <w:bookmarkStart w:id="73" w:name="_Hlk39072485"/>
      <w:r w:rsidRPr="00A21E52">
        <w:rPr>
          <w:rFonts w:cs="Arial"/>
          <w:i/>
          <w:iCs/>
          <w:u w:val="single"/>
        </w:rPr>
        <w:t xml:space="preserve">AS </w:t>
      </w:r>
      <w:bookmarkStart w:id="74" w:name="OLE_LINK1"/>
      <w:bookmarkStart w:id="75" w:name="OLE_LINK2"/>
      <w:r w:rsidRPr="00A21E52">
        <w:rPr>
          <w:rFonts w:cs="Arial"/>
          <w:i/>
          <w:iCs/>
          <w:u w:val="single"/>
        </w:rPr>
        <w:t>PROPONENTE</w:t>
      </w:r>
      <w:bookmarkEnd w:id="74"/>
      <w:bookmarkEnd w:id="75"/>
      <w:r w:rsidRPr="00A21E52">
        <w:rPr>
          <w:rFonts w:cs="Arial"/>
          <w:i/>
          <w:iCs/>
          <w:u w:val="single"/>
        </w:rPr>
        <w:t>S DEVERÃO ELABORAR E APRESENTAR PROPOSTA COMERCIAL SEPARADAMENTE DA PROPOSTA TÉCNICA, PARA EXECUÇÃO DOS SERVIÇOS OBJETO DESTE EDITAL.</w:t>
      </w:r>
    </w:p>
    <w:bookmarkEnd w:id="73"/>
    <w:p w14:paraId="4C7FD4F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primeiro documento a ser verificado para continuidade ou não da avaliação da Proposta Técnica é o atestado de visita-reunião técnica de esclarecimento da FUNDAÇÃO RENOVA, atestando à participação da instituição e, desse modo, a participação na visita técnica é obrigatória.</w:t>
      </w:r>
    </w:p>
    <w:p w14:paraId="5F1909E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Depois disto, a Proposta Técnica deverá ser apresentada em um documento único e organizado, podendo ter como anexos planilhas e tabelas, bem como os currículos e atestados. Deve atender minimamente os seguintes itens:</w:t>
      </w:r>
    </w:p>
    <w:p w14:paraId="5E9EA3E9"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1. descrever o objeto a ser executado e atendimento à legislação ambiental vigente;</w:t>
      </w:r>
    </w:p>
    <w:p w14:paraId="0703012F" w14:textId="27E86AD3"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 xml:space="preserve">2. atender os objetivos do Programa de Recuperação de </w:t>
      </w:r>
      <w:proofErr w:type="spellStart"/>
      <w:r w:rsidR="00242B4A">
        <w:rPr>
          <w:rFonts w:ascii="Arial" w:hAnsi="Arial" w:cs="Arial"/>
          <w:b w:val="0"/>
          <w:bCs/>
          <w:sz w:val="20"/>
          <w:szCs w:val="20"/>
        </w:rPr>
        <w:t>APP</w:t>
      </w:r>
      <w:r w:rsidR="002B3F13">
        <w:rPr>
          <w:rFonts w:ascii="Arial" w:hAnsi="Arial" w:cs="Arial"/>
          <w:b w:val="0"/>
          <w:bCs/>
          <w:sz w:val="20"/>
          <w:szCs w:val="20"/>
        </w:rPr>
        <w:t>s</w:t>
      </w:r>
      <w:proofErr w:type="spellEnd"/>
      <w:r w:rsidR="00242B4A">
        <w:rPr>
          <w:rFonts w:ascii="Arial" w:hAnsi="Arial" w:cs="Arial"/>
          <w:b w:val="0"/>
          <w:bCs/>
          <w:sz w:val="20"/>
          <w:szCs w:val="20"/>
        </w:rPr>
        <w:t xml:space="preserve"> e </w:t>
      </w:r>
      <w:proofErr w:type="spellStart"/>
      <w:r w:rsidR="00242B4A">
        <w:rPr>
          <w:rFonts w:ascii="Arial" w:hAnsi="Arial" w:cs="Arial"/>
          <w:b w:val="0"/>
          <w:bCs/>
          <w:sz w:val="20"/>
          <w:szCs w:val="20"/>
        </w:rPr>
        <w:t>ARH</w:t>
      </w:r>
      <w:r w:rsidR="002B3F13">
        <w:rPr>
          <w:rFonts w:ascii="Arial" w:hAnsi="Arial" w:cs="Arial"/>
          <w:b w:val="0"/>
          <w:bCs/>
          <w:sz w:val="20"/>
          <w:szCs w:val="20"/>
        </w:rPr>
        <w:t>s</w:t>
      </w:r>
      <w:proofErr w:type="spellEnd"/>
      <w:r w:rsidR="00242B4A" w:rsidRPr="00A21E52">
        <w:rPr>
          <w:rFonts w:ascii="Arial" w:hAnsi="Arial" w:cs="Arial"/>
          <w:b w:val="0"/>
          <w:bCs/>
          <w:sz w:val="20"/>
          <w:szCs w:val="20"/>
        </w:rPr>
        <w:t xml:space="preserve"> </w:t>
      </w:r>
      <w:r w:rsidRPr="00A21E52">
        <w:rPr>
          <w:rFonts w:ascii="Arial" w:hAnsi="Arial" w:cs="Arial"/>
          <w:b w:val="0"/>
          <w:bCs/>
          <w:sz w:val="20"/>
          <w:szCs w:val="20"/>
        </w:rPr>
        <w:t xml:space="preserve">(PG </w:t>
      </w:r>
      <w:r w:rsidR="00242B4A" w:rsidRPr="00A21E52">
        <w:rPr>
          <w:rFonts w:ascii="Arial" w:hAnsi="Arial" w:cs="Arial"/>
          <w:b w:val="0"/>
          <w:bCs/>
          <w:sz w:val="20"/>
          <w:szCs w:val="20"/>
        </w:rPr>
        <w:t>2</w:t>
      </w:r>
      <w:r w:rsidR="00242B4A">
        <w:rPr>
          <w:rFonts w:ascii="Arial" w:hAnsi="Arial" w:cs="Arial"/>
          <w:b w:val="0"/>
          <w:bCs/>
          <w:sz w:val="20"/>
          <w:szCs w:val="20"/>
        </w:rPr>
        <w:t>6</w:t>
      </w:r>
      <w:r w:rsidRPr="00A21E52">
        <w:rPr>
          <w:rFonts w:ascii="Arial" w:hAnsi="Arial" w:cs="Arial"/>
          <w:b w:val="0"/>
          <w:bCs/>
          <w:sz w:val="20"/>
          <w:szCs w:val="20"/>
        </w:rPr>
        <w:t>) e previstas neste Edital;</w:t>
      </w:r>
    </w:p>
    <w:p w14:paraId="19510BE5"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3. apresentar um Organograma e Histograma (mão-de-obra e equipamento) para a execução das atividades;</w:t>
      </w:r>
    </w:p>
    <w:p w14:paraId="5541FCEC"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4. apresentar Estrutura Analítica do Projeto;</w:t>
      </w:r>
    </w:p>
    <w:p w14:paraId="5F90D46E"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5. apresentar um Cronograma físico-financeiro adequado aos prazos deste Edital</w:t>
      </w:r>
      <w:r>
        <w:rPr>
          <w:rFonts w:ascii="Arial" w:hAnsi="Arial" w:cs="Arial"/>
          <w:b w:val="0"/>
          <w:bCs/>
          <w:sz w:val="20"/>
          <w:szCs w:val="20"/>
        </w:rPr>
        <w:t>, não considerando nesta versão os valores expressos, e sim em Percentuais</w:t>
      </w:r>
      <w:r w:rsidRPr="00A21E52">
        <w:rPr>
          <w:rFonts w:ascii="Arial" w:hAnsi="Arial" w:cs="Arial"/>
          <w:b w:val="0"/>
          <w:bCs/>
          <w:sz w:val="20"/>
          <w:szCs w:val="20"/>
        </w:rPr>
        <w:t>;</w:t>
      </w:r>
    </w:p>
    <w:p w14:paraId="523272FA"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6. apresentar Avaliação de Programas, Recursos e Planejamento em SST da empresa;</w:t>
      </w:r>
    </w:p>
    <w:p w14:paraId="7471B3B0"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7. encaminhar os currículos (e atestados) dos profissionais indicados à coordenação técnica com experiência mínima atestada de dez anos; do especialista em geoprocessamento, com experiência mínima atestada de cinco anos; e, do especialista em programas socioambientais, com experiência mínima atestada de dez anos;</w:t>
      </w:r>
    </w:p>
    <w:p w14:paraId="49076318"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deverão apresentar documentos que comprovem a capacidade técnica e experiência, tais como:</w:t>
      </w:r>
    </w:p>
    <w:p w14:paraId="3B7168CF" w14:textId="02339D02"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 xml:space="preserve">histórico (atestado) de execução de serviços similares (elaboração e implantação de projetos de </w:t>
      </w:r>
      <w:r w:rsidRPr="00A21E52">
        <w:rPr>
          <w:rFonts w:cs="Arial"/>
          <w:bCs/>
        </w:rPr>
        <w:lastRenderedPageBreak/>
        <w:t>restauração florestal, bem como a execução de práticas de manutenção);</w:t>
      </w:r>
    </w:p>
    <w:p w14:paraId="08CEA5EB" w14:textId="77777777"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histórico (ou atestado) de contratos anteriores;</w:t>
      </w:r>
    </w:p>
    <w:p w14:paraId="7ABFDE3E" w14:textId="77777777" w:rsidR="00E06E4A" w:rsidRPr="00A21E52" w:rsidRDefault="00E06E4A" w:rsidP="00E7087B">
      <w:pPr>
        <w:pStyle w:val="Ttulo2"/>
        <w:keepNext w:val="0"/>
        <w:widowControl w:val="0"/>
        <w:numPr>
          <w:ilvl w:val="0"/>
          <w:numId w:val="21"/>
        </w:numPr>
        <w:tabs>
          <w:tab w:val="left" w:pos="0"/>
          <w:tab w:val="left" w:pos="284"/>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atestado de Capacidade Técnica, para o objeto deste escopo;</w:t>
      </w:r>
    </w:p>
    <w:p w14:paraId="3FA3C075" w14:textId="22979B46" w:rsidR="007D5600" w:rsidRPr="007D5600" w:rsidRDefault="00E06E4A" w:rsidP="007D5600">
      <w:pPr>
        <w:pStyle w:val="Ttulo2"/>
        <w:keepNext w:val="0"/>
        <w:widowControl w:val="0"/>
        <w:numPr>
          <w:ilvl w:val="0"/>
          <w:numId w:val="0"/>
        </w:numPr>
        <w:tabs>
          <w:tab w:val="left" w:pos="0"/>
          <w:tab w:val="left" w:pos="284"/>
        </w:tabs>
        <w:spacing w:before="100" w:beforeAutospacing="1" w:after="100" w:afterAutospacing="1" w:line="360" w:lineRule="auto"/>
        <w:rPr>
          <w:rFonts w:ascii="Arial" w:hAnsi="Arial" w:cs="Arial"/>
          <w:b w:val="0"/>
          <w:bCs/>
          <w:sz w:val="20"/>
          <w:szCs w:val="20"/>
        </w:rPr>
      </w:pPr>
      <w:r w:rsidRPr="00A21E52">
        <w:rPr>
          <w:rFonts w:ascii="Arial" w:hAnsi="Arial" w:cs="Arial"/>
          <w:b w:val="0"/>
          <w:bCs/>
          <w:sz w:val="20"/>
          <w:szCs w:val="20"/>
        </w:rPr>
        <w:t>-</w:t>
      </w:r>
      <w:r w:rsidRPr="00A21E52">
        <w:rPr>
          <w:rFonts w:ascii="Arial" w:hAnsi="Arial" w:cs="Arial"/>
          <w:b w:val="0"/>
          <w:bCs/>
          <w:sz w:val="20"/>
          <w:szCs w:val="20"/>
        </w:rPr>
        <w:tab/>
        <w:t>Indicação das atividades e instituições que serão subcontratadas, quando aplicável.</w:t>
      </w:r>
    </w:p>
    <w:p w14:paraId="687B9BE7" w14:textId="33C30278" w:rsidR="00E06E4A" w:rsidRPr="002B3F13" w:rsidRDefault="00E06E4A" w:rsidP="00E06E4A">
      <w:pPr>
        <w:spacing w:before="100" w:beforeAutospacing="1" w:after="100" w:afterAutospacing="1" w:line="360" w:lineRule="auto"/>
        <w:jc w:val="both"/>
        <w:rPr>
          <w:rFonts w:cs="Arial"/>
          <w:b/>
          <w:bCs/>
          <w:i/>
          <w:iCs/>
        </w:rPr>
      </w:pPr>
      <w:r w:rsidRPr="002B3F13">
        <w:rPr>
          <w:rFonts w:cs="Arial"/>
          <w:b/>
          <w:bCs/>
          <w:i/>
          <w:iCs/>
        </w:rPr>
        <w:t>Nota: São itens excludentes, quando da avaliação da proposta técnica, o profissional indicado ao cargo de Coordenador Técnico</w:t>
      </w:r>
      <w:r w:rsidR="007D5600" w:rsidRPr="002B3F13">
        <w:rPr>
          <w:rFonts w:cs="Arial"/>
          <w:b/>
          <w:bCs/>
          <w:i/>
          <w:iCs/>
        </w:rPr>
        <w:t xml:space="preserve">, Sócio ambiental e de geoprocessamento </w:t>
      </w:r>
      <w:r w:rsidRPr="002B3F13">
        <w:rPr>
          <w:rFonts w:cs="Arial"/>
          <w:b/>
          <w:bCs/>
          <w:i/>
          <w:iCs/>
        </w:rPr>
        <w:t>(currículos e atestados de comprovação de experiência) e os Contratos e Atestados da empresa.</w:t>
      </w:r>
    </w:p>
    <w:p w14:paraId="22F2DFAB" w14:textId="466C73EE" w:rsidR="007D5600" w:rsidRPr="00382A4B" w:rsidRDefault="007D5600" w:rsidP="00E06E4A">
      <w:pPr>
        <w:spacing w:before="100" w:beforeAutospacing="1" w:after="100" w:afterAutospacing="1" w:line="360" w:lineRule="auto"/>
        <w:jc w:val="both"/>
        <w:rPr>
          <w:rFonts w:cs="Arial"/>
          <w:i/>
          <w:iCs/>
        </w:rPr>
      </w:pPr>
      <w:r w:rsidRPr="00382A4B">
        <w:rPr>
          <w:rFonts w:cs="Arial"/>
          <w:i/>
          <w:iCs/>
        </w:rPr>
        <w:t xml:space="preserve">Nota: </w:t>
      </w:r>
      <w:r w:rsidR="00DF40A5" w:rsidRPr="00382A4B">
        <w:rPr>
          <w:rFonts w:cs="Arial"/>
          <w:i/>
          <w:iCs/>
        </w:rPr>
        <w:t xml:space="preserve">As proponentes devem atestar minimamente 30% do quantitativo de hectare </w:t>
      </w:r>
      <w:r w:rsidR="0007666B" w:rsidRPr="00382A4B">
        <w:rPr>
          <w:rFonts w:cs="Arial"/>
          <w:i/>
          <w:iCs/>
        </w:rPr>
        <w:t>para o lote, nos itens de projeto de restauração florestal, implantação e manutenção.</w:t>
      </w:r>
    </w:p>
    <w:p w14:paraId="6918D511" w14:textId="77777777" w:rsidR="00E06E4A" w:rsidRPr="00A21E52" w:rsidRDefault="00E06E4A" w:rsidP="00E7087B">
      <w:pPr>
        <w:pStyle w:val="PargrafodaLista"/>
        <w:numPr>
          <w:ilvl w:val="0"/>
          <w:numId w:val="26"/>
        </w:numPr>
        <w:tabs>
          <w:tab w:val="left" w:pos="426"/>
        </w:tabs>
        <w:spacing w:before="100" w:beforeAutospacing="1" w:after="100" w:afterAutospacing="1" w:line="360" w:lineRule="auto"/>
        <w:ind w:left="0" w:firstLine="0"/>
        <w:jc w:val="both"/>
        <w:rPr>
          <w:rFonts w:ascii="Arial" w:hAnsi="Arial" w:cs="Arial"/>
        </w:rPr>
      </w:pPr>
      <w:r w:rsidRPr="00A21E52">
        <w:rPr>
          <w:rFonts w:ascii="Arial" w:hAnsi="Arial" w:cs="Arial"/>
        </w:rPr>
        <w:t>deverão favorecer, quando possível, a mão-de-obra local (pequenos e médios produtores rurais);</w:t>
      </w:r>
    </w:p>
    <w:p w14:paraId="78B2D972" w14:textId="77777777" w:rsidR="00E06E4A" w:rsidRPr="002B3F13" w:rsidRDefault="00E06E4A" w:rsidP="00E06E4A">
      <w:pPr>
        <w:widowControl w:val="0"/>
        <w:autoSpaceDE w:val="0"/>
        <w:autoSpaceDN w:val="0"/>
        <w:adjustRightInd w:val="0"/>
        <w:spacing w:before="100" w:beforeAutospacing="1" w:after="100" w:afterAutospacing="1" w:line="360" w:lineRule="auto"/>
        <w:jc w:val="both"/>
        <w:rPr>
          <w:rFonts w:cs="Arial"/>
          <w:b/>
          <w:bCs/>
          <w:i/>
          <w:iCs/>
        </w:rPr>
      </w:pPr>
      <w:r w:rsidRPr="002B3F13">
        <w:rPr>
          <w:rFonts w:cs="Arial"/>
          <w:b/>
          <w:bCs/>
          <w:i/>
          <w:iCs/>
        </w:rPr>
        <w:t>Nota: A Proposta Técnica tem que se refletir integralmente na Proposta Comercial, ou seja, todos os serviços, itens de logística, equipamentos, materiais e outros previstos em uma proposta devem ser previstos em sua contraparte.</w:t>
      </w:r>
    </w:p>
    <w:p w14:paraId="004CD651"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instituição também será avaliada quanto à segurança do trabalho, saúde e meio ambiente, contabilidade (tributária e trabalhistas) e apontamentos de produtividade, infraestrutura, equipamentos e recursos.</w:t>
      </w:r>
    </w:p>
    <w:p w14:paraId="1EC6841F" w14:textId="7ABAA649" w:rsidR="00E06E4A" w:rsidRDefault="00E06E4A" w:rsidP="00E06E4A">
      <w:pPr>
        <w:widowControl w:val="0"/>
        <w:autoSpaceDE w:val="0"/>
        <w:autoSpaceDN w:val="0"/>
        <w:adjustRightInd w:val="0"/>
        <w:spacing w:before="100" w:beforeAutospacing="1" w:after="100" w:afterAutospacing="1" w:line="360" w:lineRule="auto"/>
        <w:jc w:val="both"/>
        <w:rPr>
          <w:rFonts w:cs="Arial"/>
          <w:b/>
          <w:bCs/>
          <w:i/>
          <w:iCs/>
        </w:rPr>
      </w:pPr>
      <w:r w:rsidRPr="002B3F13">
        <w:rPr>
          <w:rFonts w:cs="Arial"/>
          <w:b/>
          <w:bCs/>
          <w:i/>
          <w:iCs/>
        </w:rPr>
        <w:t>A não apresentação de qualquer dos documentos acima poderá importar na imediata desclassificação do participante</w:t>
      </w:r>
      <w:r w:rsidR="002B3F13">
        <w:rPr>
          <w:rFonts w:cs="Arial"/>
          <w:b/>
          <w:bCs/>
          <w:i/>
          <w:iCs/>
        </w:rPr>
        <w:t>.</w:t>
      </w:r>
    </w:p>
    <w:p w14:paraId="24EBB84B" w14:textId="77777777" w:rsidR="00357911" w:rsidRPr="00C52D32" w:rsidRDefault="00357911" w:rsidP="00E06E4A">
      <w:pPr>
        <w:widowControl w:val="0"/>
        <w:autoSpaceDE w:val="0"/>
        <w:autoSpaceDN w:val="0"/>
        <w:adjustRightInd w:val="0"/>
        <w:spacing w:before="100" w:beforeAutospacing="1" w:after="100" w:afterAutospacing="1" w:line="360" w:lineRule="auto"/>
        <w:jc w:val="both"/>
        <w:rPr>
          <w:rFonts w:cs="Arial"/>
          <w:b/>
          <w:bCs/>
          <w:i/>
          <w:iCs/>
        </w:rPr>
      </w:pPr>
    </w:p>
    <w:p w14:paraId="40C7508F" w14:textId="77777777" w:rsidR="00E06E4A" w:rsidRPr="00D50947" w:rsidRDefault="00E06E4A" w:rsidP="00E7087B">
      <w:pPr>
        <w:pStyle w:val="Ttulo2"/>
        <w:keepNext w:val="0"/>
        <w:widowControl w:val="0"/>
        <w:numPr>
          <w:ilvl w:val="2"/>
          <w:numId w:val="39"/>
        </w:numPr>
        <w:tabs>
          <w:tab w:val="num" w:pos="1420"/>
        </w:tabs>
        <w:spacing w:before="100" w:beforeAutospacing="1" w:after="100" w:afterAutospacing="1" w:line="360" w:lineRule="auto"/>
        <w:ind w:left="993" w:hanging="993"/>
        <w:rPr>
          <w:rFonts w:ascii="Arial" w:hAnsi="Arial" w:cs="Arial"/>
          <w:sz w:val="28"/>
          <w:szCs w:val="28"/>
        </w:rPr>
      </w:pPr>
      <w:r w:rsidRPr="00D50947">
        <w:rPr>
          <w:rFonts w:ascii="Arial" w:hAnsi="Arial" w:cs="Arial"/>
          <w:sz w:val="28"/>
          <w:szCs w:val="28"/>
        </w:rPr>
        <w:t>PROPOSTA COMERCIAL</w:t>
      </w:r>
    </w:p>
    <w:p w14:paraId="396A682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bookmarkStart w:id="76" w:name="_Hlk41486931"/>
      <w:r w:rsidRPr="00A21E52">
        <w:rPr>
          <w:rFonts w:cs="Arial"/>
        </w:rPr>
        <w:t>A proposta deverá ser elaborada conforme as especificações da FUNDAÇÃO RENOVA. Todos os custos referentes à preparação da proposta serão de responsabilidade única e exclusiva da proponente e deverá conter os seguintes itens.</w:t>
      </w:r>
    </w:p>
    <w:p w14:paraId="498AAE47" w14:textId="77777777" w:rsidR="00276CE3" w:rsidRDefault="00E06E4A" w:rsidP="000D4D27">
      <w:pPr>
        <w:spacing w:before="100" w:beforeAutospacing="1" w:after="100" w:afterAutospacing="1" w:line="360" w:lineRule="auto"/>
        <w:jc w:val="both"/>
        <w:rPr>
          <w:rFonts w:cs="Arial"/>
        </w:rPr>
      </w:pPr>
      <w:r w:rsidRPr="00A21E52">
        <w:rPr>
          <w:rFonts w:cs="Arial"/>
          <w:bCs/>
        </w:rPr>
        <w:t>Quadro de Quantidades e Preços – QQP – a(s) PROPONENTE(S) deverão obedecer às linhas e quantitativos da QQP, ou seja, não poderão ser alteradas</w:t>
      </w:r>
      <w:r>
        <w:rPr>
          <w:rFonts w:cs="Arial"/>
          <w:bCs/>
        </w:rPr>
        <w:t xml:space="preserve"> (</w:t>
      </w:r>
      <w:r w:rsidRPr="00F92026">
        <w:rPr>
          <w:rFonts w:cs="Arial"/>
        </w:rPr>
        <w:t xml:space="preserve">importante: </w:t>
      </w:r>
      <w:r>
        <w:rPr>
          <w:rFonts w:cs="Arial"/>
        </w:rPr>
        <w:t>n</w:t>
      </w:r>
      <w:r w:rsidRPr="00F92026">
        <w:rPr>
          <w:rFonts w:cs="Arial"/>
        </w:rPr>
        <w:t xml:space="preserve">ão utilizar mais de </w:t>
      </w:r>
      <w:r>
        <w:rPr>
          <w:rFonts w:cs="Arial"/>
        </w:rPr>
        <w:t>duas</w:t>
      </w:r>
      <w:r w:rsidRPr="00F92026">
        <w:rPr>
          <w:rFonts w:cs="Arial"/>
        </w:rPr>
        <w:t xml:space="preserve"> casas decimais nos preços unitários</w:t>
      </w:r>
      <w:r>
        <w:rPr>
          <w:rFonts w:cs="Arial"/>
        </w:rPr>
        <w:t>)</w:t>
      </w:r>
      <w:r w:rsidRPr="00F92026">
        <w:rPr>
          <w:rFonts w:cs="Arial"/>
        </w:rPr>
        <w:t>.</w:t>
      </w:r>
    </w:p>
    <w:p w14:paraId="38B6EB7B" w14:textId="7B83D37E" w:rsidR="000D4D27" w:rsidRPr="002B3F13" w:rsidRDefault="000D4D27" w:rsidP="000D4D27">
      <w:pPr>
        <w:spacing w:before="100" w:beforeAutospacing="1" w:after="100" w:afterAutospacing="1" w:line="360" w:lineRule="auto"/>
        <w:jc w:val="both"/>
        <w:rPr>
          <w:rFonts w:cs="Arial"/>
          <w:b/>
          <w:bCs/>
          <w:i/>
        </w:rPr>
      </w:pPr>
      <w:r w:rsidRPr="002B3F13">
        <w:rPr>
          <w:rFonts w:cs="Arial"/>
          <w:b/>
          <w:bCs/>
        </w:rPr>
        <w:t xml:space="preserve">Importante que as Proponentes analisem criticamente, a viabilidade comercial de cada item contido na QQP – Quadro de quantidades e Preços, apontando eventuais preços julgados inexequíveis, enviando sua Justificativa, para que a Fundação Renova possa avaliar os apontamentos, antes da </w:t>
      </w:r>
      <w:r w:rsidRPr="002B3F13">
        <w:rPr>
          <w:rFonts w:cs="Arial"/>
          <w:b/>
          <w:bCs/>
        </w:rPr>
        <w:lastRenderedPageBreak/>
        <w:t>etapa de envio de Propostas comerciais e técnicas. Após a contratação não serão aceitos questionamentos, sobre a inexequibilidade comercial dos itens contratados.</w:t>
      </w:r>
    </w:p>
    <w:p w14:paraId="46CFC8A4" w14:textId="49A83CFD" w:rsidR="00E06E4A" w:rsidRDefault="00E06E4A" w:rsidP="00E06E4A">
      <w:pPr>
        <w:spacing w:line="360" w:lineRule="auto"/>
      </w:pPr>
      <w:r>
        <w:t>O valor total da QQP deverá ser idêntico ao valor final apresentado no Prosas, bem como na Proposta Comercial. Sempre conferir estes preços.</w:t>
      </w:r>
    </w:p>
    <w:p w14:paraId="56389358" w14:textId="77777777" w:rsidR="00382A4B" w:rsidRPr="00DC3177" w:rsidRDefault="00382A4B" w:rsidP="00E06E4A">
      <w:pPr>
        <w:spacing w:line="360" w:lineRule="auto"/>
      </w:pPr>
    </w:p>
    <w:p w14:paraId="2C510EC0"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Condições sobre as quais os preços foram formados;</w:t>
      </w:r>
    </w:p>
    <w:p w14:paraId="3CAFA70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CPU – Composição de Preços Unitários detalhada;</w:t>
      </w:r>
    </w:p>
    <w:p w14:paraId="39A88C9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 BDI;</w:t>
      </w:r>
    </w:p>
    <w:p w14:paraId="12275CA6"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de custos da Mão de Obra;</w:t>
      </w:r>
    </w:p>
    <w:p w14:paraId="0B19F837"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dos encargos sociais e tributos</w:t>
      </w:r>
      <w:r>
        <w:rPr>
          <w:rFonts w:ascii="Arial" w:hAnsi="Arial" w:cs="Arial"/>
          <w:b w:val="0"/>
          <w:bCs/>
          <w:sz w:val="20"/>
          <w:szCs w:val="20"/>
        </w:rPr>
        <w:t xml:space="preserve"> e consideração dos Seguros conforme exigências descritas na Minuta Contratual</w:t>
      </w:r>
      <w:r w:rsidRPr="00A21E52">
        <w:rPr>
          <w:rFonts w:ascii="Arial" w:hAnsi="Arial" w:cs="Arial"/>
          <w:b w:val="0"/>
          <w:bCs/>
          <w:sz w:val="20"/>
          <w:szCs w:val="20"/>
        </w:rPr>
        <w:t>;</w:t>
      </w:r>
    </w:p>
    <w:p w14:paraId="7E541A63"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Cronograma físico-financeiro, quando aplicável;</w:t>
      </w:r>
    </w:p>
    <w:p w14:paraId="7B8541F2"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Alvará de funcionamento; e,</w:t>
      </w:r>
    </w:p>
    <w:p w14:paraId="423FD607" w14:textId="77777777" w:rsidR="00E06E4A"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Indicação das atividades, valores e instituições que serão subcontratadas, quando aplicável.</w:t>
      </w:r>
    </w:p>
    <w:p w14:paraId="2602A0CA" w14:textId="77777777" w:rsidR="00E06E4A" w:rsidRDefault="00E06E4A" w:rsidP="00E06E4A">
      <w:pPr>
        <w:spacing w:line="360" w:lineRule="auto"/>
      </w:pPr>
      <w:r w:rsidRPr="007F44E5">
        <w:t xml:space="preserve">Considerar todos os custos necessários de </w:t>
      </w:r>
      <w:proofErr w:type="spellStart"/>
      <w:r w:rsidRPr="007F44E5">
        <w:t>EPI’s</w:t>
      </w:r>
      <w:proofErr w:type="spellEnd"/>
      <w:r w:rsidRPr="007F44E5">
        <w:t xml:space="preserve"> e </w:t>
      </w:r>
      <w:proofErr w:type="spellStart"/>
      <w:r w:rsidRPr="007F44E5">
        <w:t>EPC’s</w:t>
      </w:r>
      <w:proofErr w:type="spellEnd"/>
      <w:r w:rsidRPr="007F44E5">
        <w:t xml:space="preserve"> de seus respectivos colaboradores para utilização durante a Pandemia do COVID-19, atendendo todas as exigências da Fundação Renova conforme o Procedimento PG SES 46.</w:t>
      </w:r>
    </w:p>
    <w:p w14:paraId="4DDF1B7B" w14:textId="77777777" w:rsidR="00E06E4A" w:rsidRPr="002B3F13" w:rsidRDefault="00E06E4A" w:rsidP="00E06E4A">
      <w:pPr>
        <w:spacing w:line="360" w:lineRule="auto"/>
        <w:rPr>
          <w:rFonts w:cs="Arial"/>
          <w:b/>
          <w:bCs/>
          <w:i/>
          <w:iCs/>
        </w:rPr>
      </w:pPr>
      <w:r w:rsidRPr="002B3F13">
        <w:rPr>
          <w:rFonts w:cs="Arial"/>
          <w:b/>
          <w:bCs/>
          <w:i/>
          <w:iCs/>
        </w:rPr>
        <w:t>A não apresentação de qualquer dos documentos acima poderá importar na imediata desclassificação do participante</w:t>
      </w:r>
    </w:p>
    <w:p w14:paraId="1B1DF7C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PROPONENTES deverão apresentar as duas planilhas de preços, sendo uma com valores globais, com as linhas macros e a outra com o detalhamento de cada um dos serviços a serem realizados. Esta última, será a base utilização para o cálculo das medições.</w:t>
      </w:r>
    </w:p>
    <w:p w14:paraId="67B78EFE"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propostos deverão incluir todos os custos diretos e indiretos, encargos sociais, seguros, tributos de quaisquer espécies, gastos com comunicação, lucro e outros necessários à completa execução dos serviços, em conformidade com as condições estabelecidas nesta especificação, os quais deverão ser incluídos nos preços e detalhados na Composição de Preços e no BDI.</w:t>
      </w:r>
    </w:p>
    <w:p w14:paraId="07F5A73B"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profissionais da</w:t>
      </w:r>
      <w:r>
        <w:rPr>
          <w:rFonts w:cs="Arial"/>
        </w:rPr>
        <w:t>(s)</w:t>
      </w:r>
      <w:r w:rsidRPr="00A21E52">
        <w:rPr>
          <w:rFonts w:cs="Arial"/>
        </w:rPr>
        <w:t xml:space="preserve"> CONTRATADA</w:t>
      </w:r>
      <w:r>
        <w:rPr>
          <w:rFonts w:cs="Arial"/>
        </w:rPr>
        <w:t>(S)</w:t>
      </w:r>
      <w:r w:rsidRPr="00A21E52">
        <w:rPr>
          <w:rFonts w:cs="Arial"/>
        </w:rPr>
        <w:t xml:space="preserve"> que não atuarão nas funções de gerenciamento e controle dos empreendimentos não serão remunerados individualmente. A</w:t>
      </w:r>
      <w:r>
        <w:rPr>
          <w:rFonts w:cs="Arial"/>
        </w:rPr>
        <w:t>(s)</w:t>
      </w:r>
      <w:r w:rsidRPr="00A21E52">
        <w:rPr>
          <w:rFonts w:cs="Arial"/>
        </w:rPr>
        <w:t xml:space="preserve"> CONTRATADA</w:t>
      </w:r>
      <w:r>
        <w:rPr>
          <w:rFonts w:cs="Arial"/>
        </w:rPr>
        <w:t>(S)</w:t>
      </w:r>
      <w:r w:rsidRPr="00A21E52">
        <w:rPr>
          <w:rFonts w:cs="Arial"/>
        </w:rPr>
        <w:t xml:space="preserve"> deverá</w:t>
      </w:r>
      <w:r>
        <w:rPr>
          <w:rFonts w:cs="Arial"/>
        </w:rPr>
        <w:t>(</w:t>
      </w:r>
      <w:proofErr w:type="spellStart"/>
      <w:r>
        <w:rPr>
          <w:rFonts w:cs="Arial"/>
        </w:rPr>
        <w:t>ão</w:t>
      </w:r>
      <w:proofErr w:type="spellEnd"/>
      <w:r>
        <w:rPr>
          <w:rFonts w:cs="Arial"/>
        </w:rPr>
        <w:t>)</w:t>
      </w:r>
      <w:r w:rsidRPr="00A21E52">
        <w:rPr>
          <w:rFonts w:cs="Arial"/>
        </w:rPr>
        <w:t xml:space="preserve"> prever a </w:t>
      </w:r>
      <w:r w:rsidRPr="00A21E52">
        <w:rPr>
          <w:rFonts w:cs="Arial"/>
        </w:rPr>
        <w:lastRenderedPageBreak/>
        <w:t>inclusão de seus custos nos demais itens de planilha. Incluem-se, neste caso, os profissionais que atuarão em serviços de secretaria, elaboração de medição, emissão e controle de documentação de pessoal da</w:t>
      </w:r>
      <w:r>
        <w:rPr>
          <w:rFonts w:cs="Arial"/>
        </w:rPr>
        <w:t>(s)</w:t>
      </w:r>
      <w:r w:rsidRPr="00A21E52">
        <w:rPr>
          <w:rFonts w:cs="Arial"/>
        </w:rPr>
        <w:t xml:space="preserve"> própria</w:t>
      </w:r>
      <w:r>
        <w:rPr>
          <w:rFonts w:cs="Arial"/>
        </w:rPr>
        <w:t>(s)</w:t>
      </w:r>
      <w:r w:rsidRPr="00A21E52">
        <w:rPr>
          <w:rFonts w:cs="Arial"/>
        </w:rPr>
        <w:t xml:space="preserve"> CONTRATADA</w:t>
      </w:r>
      <w:r>
        <w:rPr>
          <w:rFonts w:cs="Arial"/>
        </w:rPr>
        <w:t>(S)</w:t>
      </w:r>
      <w:r w:rsidRPr="00A21E52">
        <w:rPr>
          <w:rFonts w:cs="Arial"/>
        </w:rPr>
        <w:t>, profissionais de RH, médico do trabalho, técnico de segurança ou qualquer outro profissional dedicado a serviços internos ou inerentes à própria CONTRATADA.</w:t>
      </w:r>
    </w:p>
    <w:p w14:paraId="761D26B2"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apresentar sua proposta a totalizando ao final, conforme Quadro de Quantidades e Preços.</w:t>
      </w:r>
    </w:p>
    <w:p w14:paraId="5762779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obrigatoriamente especificar, através de planilhas, a composição de seu preço de Homens/mês/hora para cada categoria profissional e os equipamentos, quando aplicável.</w:t>
      </w:r>
    </w:p>
    <w:p w14:paraId="7791EE15"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propostos serão considerados completos e suficientes para cobrir todas as despesas necessárias à disponibilização dos profissionais para a execução do CONTRATO.</w:t>
      </w:r>
    </w:p>
    <w:p w14:paraId="346797DC"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eventuais taxas ou despesas relativas à emissão de autorizações específicas associadas ao pleno exercício dos SERVIÇOS a serem contratados, deverão estar contidas nos custos indiretos (BDI).</w:t>
      </w:r>
    </w:p>
    <w:p w14:paraId="0539B30F" w14:textId="34BDDB71"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Quaisquer atividades extra </w:t>
      </w:r>
      <w:r w:rsidR="00D91E01" w:rsidRPr="00A21E52">
        <w:rPr>
          <w:rFonts w:cs="Arial"/>
        </w:rPr>
        <w:t>escopo deverá</w:t>
      </w:r>
      <w:r w:rsidRPr="00A21E52">
        <w:rPr>
          <w:rFonts w:cs="Arial"/>
        </w:rPr>
        <w:t xml:space="preserve"> ser apresentada separadamente, para validação e revisão de escopo pela CONTRATANTE.</w:t>
      </w:r>
    </w:p>
    <w:p w14:paraId="1196FBA7"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incluem impostos, encargos sociais, fiscais, lucro e administração;</w:t>
      </w:r>
    </w:p>
    <w:p w14:paraId="6840E7CB" w14:textId="77777777" w:rsidR="00E06E4A" w:rsidRPr="00A21E52"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 xml:space="preserve">Não será permitida a inclusão no orçamento citado no item acima das despesas para custeio da instituição participante deste Edital, como limpeza, água, energia, material de escritório, serviços de contabilidade, advocacia, aluguel, impostos, pagamento de equipe de </w:t>
      </w:r>
      <w:bookmarkEnd w:id="76"/>
      <w:r w:rsidRPr="00A21E52">
        <w:rPr>
          <w:rFonts w:ascii="Arial" w:hAnsi="Arial" w:cs="Arial"/>
        </w:rPr>
        <w:t>gestão.</w:t>
      </w:r>
    </w:p>
    <w:p w14:paraId="1D094472"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0" w:firstLine="0"/>
        <w:rPr>
          <w:rFonts w:ascii="Arial" w:hAnsi="Arial" w:cs="Arial"/>
          <w:sz w:val="28"/>
          <w:szCs w:val="28"/>
        </w:rPr>
      </w:pPr>
      <w:r w:rsidRPr="00D50947">
        <w:rPr>
          <w:rFonts w:ascii="Arial" w:hAnsi="Arial" w:cs="Arial"/>
          <w:sz w:val="28"/>
          <w:szCs w:val="28"/>
        </w:rPr>
        <w:t>REUNIÃO DE ESCLARECIMENTO (VISITA TÉCNICA)</w:t>
      </w:r>
    </w:p>
    <w:p w14:paraId="079379E5" w14:textId="44F0B3F8" w:rsidR="00E06E4A" w:rsidRDefault="00E06E4A" w:rsidP="00E06E4A">
      <w:pPr>
        <w:widowControl w:val="0"/>
        <w:autoSpaceDE w:val="0"/>
        <w:autoSpaceDN w:val="0"/>
        <w:adjustRightInd w:val="0"/>
        <w:spacing w:before="100" w:beforeAutospacing="1" w:after="100" w:afterAutospacing="1" w:line="360" w:lineRule="auto"/>
        <w:jc w:val="both"/>
        <w:rPr>
          <w:rFonts w:cs="Arial"/>
        </w:rPr>
      </w:pPr>
      <w:bookmarkStart w:id="77" w:name="_Toc486247723"/>
      <w:bookmarkStart w:id="78" w:name="_Hlk39580889"/>
      <w:bookmarkStart w:id="79" w:name="_Hlk39588971"/>
      <w:r w:rsidRPr="00A21E52">
        <w:rPr>
          <w:rFonts w:cs="Arial"/>
        </w:rPr>
        <w:t xml:space="preserve">Para este processo haverá </w:t>
      </w:r>
      <w:r>
        <w:rPr>
          <w:rFonts w:cs="Arial"/>
          <w:b/>
          <w:bCs/>
        </w:rPr>
        <w:t>uma reunião técnica (virtual) de esclarecimentos</w:t>
      </w:r>
      <w:r w:rsidRPr="00A21E52">
        <w:rPr>
          <w:rFonts w:cs="Arial"/>
        </w:rPr>
        <w:t xml:space="preserve"> a ser agendada pelo Suprimentos da FUNDAÇÃO RENOVA. Todos os custos para a participação da </w:t>
      </w:r>
      <w:r>
        <w:rPr>
          <w:rFonts w:cs="Arial"/>
        </w:rPr>
        <w:t>reunião</w:t>
      </w:r>
      <w:r w:rsidRPr="00A21E52">
        <w:rPr>
          <w:rFonts w:cs="Arial"/>
        </w:rPr>
        <w:t xml:space="preserve"> deverão ser de responsabilidade das PROPONENTES</w:t>
      </w:r>
      <w:r w:rsidRPr="00354250">
        <w:rPr>
          <w:rFonts w:cs="Arial"/>
          <w:b/>
          <w:bCs/>
        </w:rPr>
        <w:t>.</w:t>
      </w:r>
      <w:r w:rsidR="00E86499" w:rsidRPr="00354250">
        <w:rPr>
          <w:rFonts w:cs="Arial"/>
          <w:b/>
          <w:bCs/>
        </w:rPr>
        <w:t xml:space="preserve"> Importante: Só serão convocados para esta reunião, as empresas que fizerem suas inscrições até o dia </w:t>
      </w:r>
      <w:r w:rsidR="00354250" w:rsidRPr="00354250">
        <w:rPr>
          <w:rFonts w:cs="Arial"/>
          <w:b/>
          <w:bCs/>
        </w:rPr>
        <w:t>04/02</w:t>
      </w:r>
      <w:r w:rsidR="00E86499" w:rsidRPr="00354250">
        <w:rPr>
          <w:rFonts w:cs="Arial"/>
          <w:b/>
          <w:bCs/>
        </w:rPr>
        <w:t>/2022, conforme as instruções do item 5.</w:t>
      </w:r>
      <w:r>
        <w:rPr>
          <w:rFonts w:cs="Arial"/>
        </w:rPr>
        <w:t xml:space="preserve"> </w:t>
      </w:r>
    </w:p>
    <w:p w14:paraId="0B655AC7" w14:textId="7BC457BD" w:rsidR="008E57B8" w:rsidRPr="00D91E01" w:rsidRDefault="008E57B8" w:rsidP="00E06E4A">
      <w:pPr>
        <w:widowControl w:val="0"/>
        <w:autoSpaceDE w:val="0"/>
        <w:autoSpaceDN w:val="0"/>
        <w:adjustRightInd w:val="0"/>
        <w:spacing w:before="100" w:beforeAutospacing="1" w:after="100" w:afterAutospacing="1" w:line="360" w:lineRule="auto"/>
        <w:jc w:val="both"/>
        <w:rPr>
          <w:rFonts w:cs="Arial"/>
          <w:b/>
          <w:bCs/>
        </w:rPr>
      </w:pPr>
      <w:r w:rsidRPr="00D50947">
        <w:rPr>
          <w:rFonts w:cs="Arial"/>
        </w:rPr>
        <w:t xml:space="preserve">A participação da reunião de esclarecimento </w:t>
      </w:r>
      <w:r w:rsidRPr="00D50947">
        <w:rPr>
          <w:rFonts w:cs="Arial"/>
          <w:b/>
          <w:bCs/>
        </w:rPr>
        <w:t>é OBRIGATÓRIA</w:t>
      </w:r>
      <w:r>
        <w:rPr>
          <w:rFonts w:cs="Arial"/>
          <w:b/>
          <w:bCs/>
        </w:rPr>
        <w:t xml:space="preserve"> e a NÃO participação ocorrerá em desclassificação imediata do Proponente.</w:t>
      </w:r>
    </w:p>
    <w:p w14:paraId="12F16444" w14:textId="77777777" w:rsidR="00E06E4A" w:rsidRPr="00D91E01" w:rsidRDefault="00E06E4A" w:rsidP="00E06E4A">
      <w:pPr>
        <w:widowControl w:val="0"/>
        <w:autoSpaceDE w:val="0"/>
        <w:autoSpaceDN w:val="0"/>
        <w:adjustRightInd w:val="0"/>
        <w:spacing w:before="100" w:beforeAutospacing="1" w:after="100" w:afterAutospacing="1" w:line="360" w:lineRule="auto"/>
        <w:jc w:val="both"/>
        <w:rPr>
          <w:rFonts w:cs="Arial"/>
          <w:b/>
          <w:bCs/>
          <w:i/>
          <w:iCs/>
        </w:rPr>
      </w:pPr>
      <w:r w:rsidRPr="00D91E01">
        <w:rPr>
          <w:rFonts w:cs="Arial"/>
          <w:b/>
          <w:bCs/>
          <w:i/>
          <w:iCs/>
        </w:rPr>
        <w:t xml:space="preserve">Para fins de comprovação de Participação nesta reunião, o Proponente precisará assinar a Ata da Reunião, encaminhada posteriormente para o seu e-mail, via </w:t>
      </w:r>
      <w:proofErr w:type="spellStart"/>
      <w:r w:rsidRPr="00D91E01">
        <w:rPr>
          <w:rFonts w:cs="Arial"/>
          <w:b/>
          <w:bCs/>
          <w:i/>
          <w:iCs/>
        </w:rPr>
        <w:t>Docusing</w:t>
      </w:r>
      <w:proofErr w:type="spellEnd"/>
      <w:r w:rsidRPr="00D91E01">
        <w:rPr>
          <w:rFonts w:cs="Arial"/>
          <w:b/>
          <w:bCs/>
          <w:i/>
          <w:iCs/>
        </w:rPr>
        <w:t>.</w:t>
      </w:r>
    </w:p>
    <w:p w14:paraId="51A043F1" w14:textId="77777777" w:rsidR="00E06E4A" w:rsidRPr="00D50947" w:rsidRDefault="00E06E4A" w:rsidP="00E7087B">
      <w:pPr>
        <w:pStyle w:val="Ttulo1"/>
        <w:numPr>
          <w:ilvl w:val="0"/>
          <w:numId w:val="39"/>
        </w:numPr>
        <w:tabs>
          <w:tab w:val="left" w:pos="426"/>
          <w:tab w:val="num" w:pos="2629"/>
        </w:tabs>
        <w:spacing w:before="100" w:beforeAutospacing="1" w:after="100" w:afterAutospacing="1" w:line="360" w:lineRule="auto"/>
        <w:ind w:left="0" w:firstLine="0"/>
        <w:rPr>
          <w:rFonts w:ascii="Arial" w:hAnsi="Arial" w:cs="Arial"/>
          <w:szCs w:val="28"/>
        </w:rPr>
      </w:pPr>
      <w:bookmarkStart w:id="80" w:name="_Toc41479392"/>
      <w:bookmarkEnd w:id="77"/>
      <w:bookmarkEnd w:id="78"/>
      <w:r w:rsidRPr="00D50947">
        <w:rPr>
          <w:rFonts w:ascii="Arial" w:hAnsi="Arial" w:cs="Arial"/>
          <w:szCs w:val="28"/>
        </w:rPr>
        <w:lastRenderedPageBreak/>
        <w:t>CRITÉRIOS DA SELEÇÃO</w:t>
      </w:r>
      <w:bookmarkEnd w:id="80"/>
    </w:p>
    <w:bookmarkEnd w:id="79"/>
    <w:p w14:paraId="0C5B5A15" w14:textId="77777777"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 xml:space="preserve">A FUNDAÇÃO RENOVA designará </w:t>
      </w:r>
      <w:r>
        <w:rPr>
          <w:rFonts w:ascii="Arial" w:hAnsi="Arial" w:cs="Arial"/>
        </w:rPr>
        <w:t>membros da área técnica,</w:t>
      </w:r>
      <w:r w:rsidRPr="00A21E52">
        <w:rPr>
          <w:rFonts w:ascii="Arial" w:hAnsi="Arial" w:cs="Arial"/>
        </w:rPr>
        <w:t xml:space="preserve"> à qual competirá a condução de todas as fases de seleção do Edital. Sobre a seleção das propostas:</w:t>
      </w:r>
    </w:p>
    <w:p w14:paraId="279B8FD4"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Habilitação:</w:t>
      </w:r>
    </w:p>
    <w:p w14:paraId="15E9745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Para a habilitação será verificada a conformidade e a compatibilidade da PROPONENTE e sua respectiva PROPOSTA inscrita;</w:t>
      </w:r>
    </w:p>
    <w:p w14:paraId="3820C3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Serão avaliados os documentos apresentados, se estão completos e de acordo com as regras do Edital;</w:t>
      </w:r>
    </w:p>
    <w:p w14:paraId="5BECC7E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O não atendimento aos requisitos deste Edital ocasionará na prévia desclassificação das proponentes;</w:t>
      </w:r>
    </w:p>
    <w:p w14:paraId="25BDBCFD"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A habilitação não estabelece obrigação da FUNDAÇÃO RENOVA efetuar qualquer contratação.</w:t>
      </w:r>
    </w:p>
    <w:p w14:paraId="72FB79C6"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rPr>
      </w:pPr>
      <w:r w:rsidRPr="00A21E52">
        <w:rPr>
          <w:rFonts w:ascii="Arial" w:hAnsi="Arial" w:cs="Arial"/>
          <w:u w:val="single"/>
        </w:rPr>
        <w:t>Análise Técnica</w:t>
      </w:r>
      <w:r w:rsidRPr="00A21E52">
        <w:rPr>
          <w:rFonts w:ascii="Arial" w:hAnsi="Arial" w:cs="Arial"/>
        </w:rPr>
        <w:t>:</w:t>
      </w:r>
    </w:p>
    <w:p w14:paraId="347B95BE" w14:textId="20501E4F" w:rsidR="00E06E4A" w:rsidRPr="00186457" w:rsidRDefault="00E06E4A" w:rsidP="00E7087B">
      <w:pPr>
        <w:pStyle w:val="PargrafodaLista"/>
        <w:numPr>
          <w:ilvl w:val="0"/>
          <w:numId w:val="40"/>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análise técnica deverá ser feita em todas as Propostas Técnicas que se apresentarem completas, ou seja, que forem aprovadas na etapa de habilitação, e serão analisadas pelos integrantes </w:t>
      </w:r>
      <w:r>
        <w:rPr>
          <w:rFonts w:ascii="Arial" w:hAnsi="Arial" w:cs="Arial"/>
        </w:rPr>
        <w:t>da Área Técnica</w:t>
      </w:r>
      <w:r w:rsidRPr="00A21E52">
        <w:rPr>
          <w:rFonts w:ascii="Arial" w:hAnsi="Arial" w:cs="Arial"/>
        </w:rPr>
        <w:t xml:space="preserve">, considerando os critérios de </w:t>
      </w:r>
      <w:r>
        <w:rPr>
          <w:rFonts w:ascii="Arial" w:hAnsi="Arial" w:cs="Arial"/>
        </w:rPr>
        <w:t>avaliação técnica</w:t>
      </w:r>
      <w:r w:rsidRPr="00A21E52">
        <w:rPr>
          <w:rFonts w:ascii="Arial" w:hAnsi="Arial" w:cs="Arial"/>
        </w:rPr>
        <w:t xml:space="preserve"> estabelecidos na Matriz de Critérios de </w:t>
      </w:r>
      <w:r w:rsidRPr="00186457">
        <w:rPr>
          <w:rFonts w:ascii="Arial" w:hAnsi="Arial" w:cs="Arial"/>
        </w:rPr>
        <w:t xml:space="preserve">Avaliação (Anexo </w:t>
      </w:r>
      <w:r w:rsidR="00BE1E99">
        <w:rPr>
          <w:rFonts w:ascii="Arial" w:hAnsi="Arial" w:cs="Arial"/>
        </w:rPr>
        <w:t>XII</w:t>
      </w:r>
      <w:r w:rsidRPr="00186457">
        <w:rPr>
          <w:rFonts w:ascii="Arial" w:hAnsi="Arial" w:cs="Arial"/>
        </w:rPr>
        <w:t>);</w:t>
      </w:r>
    </w:p>
    <w:p w14:paraId="042C7AC3"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D91E01">
        <w:rPr>
          <w:rFonts w:ascii="Arial" w:hAnsi="Arial" w:cs="Arial"/>
          <w:b/>
          <w:bCs/>
        </w:rPr>
        <w:t>As propostas serão organizadas da maior a menor pontuação. Serão desclassificadas todas as propostas que obtiverem pontuação final inferior a 70% do total de pontos</w:t>
      </w:r>
      <w:r w:rsidRPr="00A21E52">
        <w:rPr>
          <w:rFonts w:ascii="Arial" w:hAnsi="Arial" w:cs="Arial"/>
        </w:rPr>
        <w:t>;</w:t>
      </w:r>
    </w:p>
    <w:p w14:paraId="396E2B0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Documentos ilegíveis ou com rasuras não serão considerados como item atendido.</w:t>
      </w:r>
    </w:p>
    <w:p w14:paraId="5276BC55"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F7508C">
        <w:rPr>
          <w:rFonts w:ascii="Arial" w:hAnsi="Arial" w:cs="Arial"/>
        </w:rPr>
        <w:t xml:space="preserve">A não apresentação de qualquer dos documentos </w:t>
      </w:r>
      <w:r>
        <w:rPr>
          <w:rFonts w:ascii="Arial" w:hAnsi="Arial" w:cs="Arial"/>
        </w:rPr>
        <w:t>solicitados no item 16.3.1</w:t>
      </w:r>
      <w:r w:rsidRPr="00F7508C">
        <w:rPr>
          <w:rFonts w:ascii="Arial" w:hAnsi="Arial" w:cs="Arial"/>
        </w:rPr>
        <w:t xml:space="preserve"> poderá importar na imediata desclassificação do participante</w:t>
      </w:r>
    </w:p>
    <w:p w14:paraId="3023F993"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Análise Financeira/Comercial:</w:t>
      </w:r>
    </w:p>
    <w:p w14:paraId="6F2A3712" w14:textId="19400B73" w:rsidR="00E06E4A" w:rsidRPr="00E74BF3"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b/>
          <w:bCs/>
        </w:rPr>
      </w:pPr>
      <w:r w:rsidRPr="00A21E52">
        <w:rPr>
          <w:rFonts w:ascii="Arial" w:hAnsi="Arial" w:cs="Arial"/>
        </w:rPr>
        <w:t xml:space="preserve">A análise comercial deverá ser feita e aprovada pela área de Suprimentos da FUNDAÇÃO RENOVA, com a finalidade de verificar se os valores apresentados estão adequados aos praticados no mercado e, se o valor solicitado está de acordo </w:t>
      </w:r>
      <w:r>
        <w:rPr>
          <w:rFonts w:ascii="Arial" w:hAnsi="Arial" w:cs="Arial"/>
        </w:rPr>
        <w:t>com o valor indicado no orçamento divulgado</w:t>
      </w:r>
      <w:r w:rsidRPr="00E74BF3">
        <w:rPr>
          <w:rFonts w:ascii="Arial" w:hAnsi="Arial" w:cs="Arial"/>
          <w:b/>
          <w:bCs/>
        </w:rPr>
        <w:t>. Serão desclassificadas as propostas que excederem o valor limite indicado no Prosas</w:t>
      </w:r>
      <w:r w:rsidR="002D6FD3">
        <w:rPr>
          <w:rFonts w:ascii="Arial" w:hAnsi="Arial" w:cs="Arial"/>
          <w:b/>
          <w:bCs/>
        </w:rPr>
        <w:t>.</w:t>
      </w:r>
    </w:p>
    <w:p w14:paraId="418F8FF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E74865">
        <w:rPr>
          <w:rFonts w:ascii="Arial" w:hAnsi="Arial" w:cs="Arial"/>
        </w:rPr>
        <w:t>Durante esta etapa, a FUNDAÇÃO RENOVA reserva-se o direito de solicitar às instituições proponentes o ajuste da QQP das propostas apresentadas, caso seja identificado algum erro, sendo válido ressaltar que não será possível realizar a revisão comercial, após o envio das Propostas.</w:t>
      </w:r>
      <w:r w:rsidRPr="00A21E52">
        <w:rPr>
          <w:rFonts w:ascii="Arial" w:hAnsi="Arial" w:cs="Arial"/>
        </w:rPr>
        <w:t xml:space="preserve"> </w:t>
      </w:r>
    </w:p>
    <w:p w14:paraId="3B93F7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lastRenderedPageBreak/>
        <w:t xml:space="preserve">As propostas serão organizadas da maior a menor </w:t>
      </w:r>
      <w:r>
        <w:rPr>
          <w:rFonts w:ascii="Arial" w:hAnsi="Arial" w:cs="Arial"/>
        </w:rPr>
        <w:t>nota final ponderada (considerando o peso de 70% técnico e 30% comercial)</w:t>
      </w:r>
      <w:r w:rsidRPr="00A21E52">
        <w:rPr>
          <w:rFonts w:ascii="Arial" w:hAnsi="Arial" w:cs="Arial"/>
        </w:rPr>
        <w:t>, sendo a maior pontuação atribuída à proposta com o menor valor</w:t>
      </w:r>
      <w:r>
        <w:rPr>
          <w:rFonts w:ascii="Arial" w:hAnsi="Arial" w:cs="Arial"/>
        </w:rPr>
        <w:t xml:space="preserve"> comercial apresentado</w:t>
      </w:r>
      <w:r w:rsidRPr="00A21E52">
        <w:rPr>
          <w:rFonts w:ascii="Arial" w:hAnsi="Arial" w:cs="Arial"/>
        </w:rPr>
        <w:t>;</w:t>
      </w:r>
    </w:p>
    <w:p w14:paraId="367EC634"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pontuação final das propostas terá um </w:t>
      </w:r>
      <w:r>
        <w:rPr>
          <w:rFonts w:ascii="Arial" w:hAnsi="Arial" w:cs="Arial"/>
        </w:rPr>
        <w:t>peso</w:t>
      </w:r>
      <w:r w:rsidRPr="00A21E52">
        <w:rPr>
          <w:rFonts w:ascii="Arial" w:hAnsi="Arial" w:cs="Arial"/>
        </w:rPr>
        <w:t xml:space="preserve"> de 70% correspondente à pontuação da análise técnica e de 30% correspondente à pontuação da análise comercial;</w:t>
      </w:r>
    </w:p>
    <w:p w14:paraId="38868398" w14:textId="77777777" w:rsidR="00E06E4A" w:rsidRPr="007F44E5"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Pr>
          <w:rFonts w:ascii="Arial" w:hAnsi="Arial" w:cs="Arial"/>
        </w:rPr>
        <w:t>Deverá ser selecionada uma PROPONENTE,</w:t>
      </w:r>
      <w:r w:rsidRPr="00F7508C">
        <w:rPr>
          <w:rFonts w:ascii="Arial" w:hAnsi="Arial" w:cs="Arial"/>
        </w:rPr>
        <w:t xml:space="preserve"> desde que</w:t>
      </w:r>
      <w:r>
        <w:rPr>
          <w:rFonts w:ascii="Arial" w:hAnsi="Arial" w:cs="Arial"/>
        </w:rPr>
        <w:t xml:space="preserve"> cada Lote</w:t>
      </w:r>
      <w:r w:rsidRPr="00F7508C">
        <w:rPr>
          <w:rFonts w:ascii="Arial" w:hAnsi="Arial" w:cs="Arial"/>
        </w:rPr>
        <w:t xml:space="preserve"> </w:t>
      </w:r>
      <w:r>
        <w:rPr>
          <w:rFonts w:ascii="Arial" w:hAnsi="Arial" w:cs="Arial"/>
        </w:rPr>
        <w:t>possua</w:t>
      </w:r>
      <w:r w:rsidRPr="00F7508C">
        <w:rPr>
          <w:rFonts w:ascii="Arial" w:hAnsi="Arial" w:cs="Arial"/>
        </w:rPr>
        <w:t xml:space="preserve"> um número superior de aprovados</w:t>
      </w:r>
      <w:r>
        <w:rPr>
          <w:rFonts w:ascii="Arial" w:hAnsi="Arial" w:cs="Arial"/>
        </w:rPr>
        <w:t xml:space="preserve"> tecnicamente</w:t>
      </w:r>
      <w:r w:rsidRPr="00F7508C">
        <w:rPr>
          <w:rFonts w:ascii="Arial" w:hAnsi="Arial" w:cs="Arial"/>
        </w:rPr>
        <w:t xml:space="preserve"> </w:t>
      </w:r>
      <w:r>
        <w:rPr>
          <w:rFonts w:ascii="Arial" w:hAnsi="Arial" w:cs="Arial"/>
        </w:rPr>
        <w:t xml:space="preserve">versus </w:t>
      </w:r>
      <w:r w:rsidRPr="00F7508C">
        <w:rPr>
          <w:rFonts w:ascii="Arial" w:hAnsi="Arial" w:cs="Arial"/>
        </w:rPr>
        <w:t>número de lotes</w:t>
      </w:r>
      <w:r>
        <w:rPr>
          <w:rFonts w:ascii="Arial" w:hAnsi="Arial" w:cs="Arial"/>
        </w:rPr>
        <w:t>.</w:t>
      </w:r>
    </w:p>
    <w:p w14:paraId="1B733BBB"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No caso de empate entre duas ou mais propostas, o desempate será feito</w:t>
      </w:r>
      <w:r>
        <w:rPr>
          <w:rFonts w:ascii="Arial" w:hAnsi="Arial" w:cs="Arial"/>
        </w:rPr>
        <w:t>:</w:t>
      </w:r>
    </w:p>
    <w:p w14:paraId="2EC742C9"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1º Critério: Baseado na maior pontuação obtida no critério de parecer técnico;</w:t>
      </w:r>
    </w:p>
    <w:p w14:paraId="2D59E84C"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2º Critério: Empresa local</w:t>
      </w:r>
    </w:p>
    <w:p w14:paraId="6D3165D4"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3º Critério: Performance alta atestada em outros Contratos da Fundação da Renova;</w:t>
      </w:r>
    </w:p>
    <w:p w14:paraId="1B1C5507" w14:textId="2B24C08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color w:val="000000" w:themeColor="text1"/>
        </w:rPr>
      </w:pPr>
      <w:r w:rsidRPr="00E74865">
        <w:rPr>
          <w:rFonts w:ascii="Arial" w:hAnsi="Arial" w:cs="Arial"/>
          <w:color w:val="000000" w:themeColor="text1"/>
        </w:rPr>
        <w:t>A não apresentação de qualquer dos documentos solicitados no item 16</w:t>
      </w:r>
      <w:r w:rsidR="006332F4">
        <w:rPr>
          <w:rFonts w:ascii="Arial" w:hAnsi="Arial" w:cs="Arial"/>
          <w:color w:val="000000" w:themeColor="text1"/>
        </w:rPr>
        <w:t xml:space="preserve"> e seus subitens</w:t>
      </w:r>
      <w:r w:rsidR="00DB746D">
        <w:rPr>
          <w:rFonts w:ascii="Arial" w:hAnsi="Arial" w:cs="Arial"/>
          <w:color w:val="000000" w:themeColor="text1"/>
        </w:rPr>
        <w:t xml:space="preserve"> </w:t>
      </w:r>
      <w:r w:rsidRPr="00E74865">
        <w:rPr>
          <w:rFonts w:ascii="Arial" w:hAnsi="Arial" w:cs="Arial"/>
          <w:color w:val="000000" w:themeColor="text1"/>
        </w:rPr>
        <w:t>poderá importar na imediata desclassificação do participante.</w:t>
      </w:r>
    </w:p>
    <w:p w14:paraId="6C7F279F" w14:textId="77777777" w:rsidR="00753E9F" w:rsidRPr="00B006AF" w:rsidRDefault="00753E9F" w:rsidP="00753E9F">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B006AF">
        <w:rPr>
          <w:rFonts w:ascii="Arial" w:hAnsi="Arial" w:cs="Arial"/>
        </w:rPr>
        <w:t xml:space="preserve">Antes da formação da lista final de propostas aprovadas, a Fundação Renova, especialmente por meio das suas Gerências de Compliance e Saúde e Segurança, irá verificar a viabilidade de contratação das propostas selecionadas. Nesta etapa serão avaliados, entre outros fatores: </w:t>
      </w:r>
      <w:proofErr w:type="spellStart"/>
      <w:r w:rsidRPr="00B006AF">
        <w:rPr>
          <w:rFonts w:ascii="Arial" w:hAnsi="Arial" w:cs="Arial"/>
        </w:rPr>
        <w:t>Due</w:t>
      </w:r>
      <w:proofErr w:type="spellEnd"/>
      <w:r w:rsidRPr="00B006AF">
        <w:rPr>
          <w:rFonts w:ascii="Arial" w:hAnsi="Arial" w:cs="Arial"/>
        </w:rPr>
        <w:t xml:space="preserve"> </w:t>
      </w:r>
      <w:proofErr w:type="spellStart"/>
      <w:r w:rsidRPr="00B006AF">
        <w:rPr>
          <w:rFonts w:ascii="Arial" w:hAnsi="Arial" w:cs="Arial"/>
        </w:rPr>
        <w:t>Diligence</w:t>
      </w:r>
      <w:proofErr w:type="spellEnd"/>
      <w:r w:rsidRPr="00B006AF">
        <w:rPr>
          <w:rFonts w:ascii="Arial" w:hAnsi="Arial" w:cs="Arial"/>
        </w:rPr>
        <w:t>, itens de governança e transparência, riscos à segurança, questões ambientais e administrativas. Eventual decisão pela não contratação da proposta selecionada durante esta análise, deverá ser tida como eliminatória.</w:t>
      </w:r>
    </w:p>
    <w:p w14:paraId="60CCA9F3" w14:textId="763290BF" w:rsidR="00E06E4A" w:rsidRDefault="00E06E4A" w:rsidP="00E06E4A">
      <w:pPr>
        <w:spacing w:before="100" w:beforeAutospacing="1" w:after="100" w:afterAutospacing="1" w:line="360" w:lineRule="auto"/>
        <w:jc w:val="both"/>
        <w:rPr>
          <w:rFonts w:cs="Arial"/>
        </w:rPr>
      </w:pPr>
      <w:r w:rsidRPr="00B006AF">
        <w:rPr>
          <w:rFonts w:cs="Arial"/>
        </w:rPr>
        <w:t xml:space="preserve">A FUNDAÇÃO RENOVA poderá solicitar esclarecimentos ou informações adicionais se entender </w:t>
      </w:r>
      <w:r w:rsidRPr="00A21E52">
        <w:rPr>
          <w:rFonts w:cs="Arial"/>
        </w:rPr>
        <w:t>necessário;</w:t>
      </w:r>
    </w:p>
    <w:p w14:paraId="0CE7E09B" w14:textId="4A6639E1" w:rsidR="00753E9F" w:rsidRPr="00B006AF" w:rsidRDefault="00753E9F" w:rsidP="00E06E4A">
      <w:pPr>
        <w:spacing w:before="100" w:beforeAutospacing="1" w:after="100" w:afterAutospacing="1" w:line="360" w:lineRule="auto"/>
        <w:jc w:val="both"/>
        <w:rPr>
          <w:rFonts w:cs="Arial"/>
        </w:rPr>
      </w:pPr>
      <w:r w:rsidRPr="00B006AF">
        <w:rPr>
          <w:rFonts w:cs="Arial"/>
        </w:rPr>
        <w:t>Eventuais subcontratações deverão respeitar as regras de subcontratação da FUNDAÇÃO RENOVA e serem previamente aprovadas FUNDAÇÃO RENOVA, que submeterá todos os potenciais subcontratados à análise de Compliance. Em todo caso, não é permitida a subcontratação integral do objeto contratado; e, tratando-se de subcontratação parcial do objeto contratado, não é permitida a subcontratação de parcela técnica ou economicamente relevante do objeto contratual. Se atendidos esses requisitos e efetuada a subcontratação parcial do objeto, o subcontratado deverá cumprir o Código de Conduta da FUNDAÇÃO RENOVA, bem como as obrigações constantes no contrato que for firmado com o titular do projeto selecionado por meio deste Edital;</w:t>
      </w:r>
    </w:p>
    <w:p w14:paraId="26A0BF4C" w14:textId="77777777" w:rsidR="00E06E4A" w:rsidRPr="00A21E52" w:rsidRDefault="00E06E4A" w:rsidP="00E06E4A">
      <w:pPr>
        <w:spacing w:before="100" w:beforeAutospacing="1" w:after="100" w:afterAutospacing="1" w:line="360" w:lineRule="auto"/>
        <w:jc w:val="both"/>
        <w:rPr>
          <w:rFonts w:cs="Arial"/>
        </w:rPr>
      </w:pPr>
      <w:r w:rsidRPr="00B006AF">
        <w:rPr>
          <w:rFonts w:cs="Arial"/>
        </w:rPr>
        <w:t xml:space="preserve">A FUNDAÇÃO RENOVA se reserva o direito </w:t>
      </w:r>
      <w:r w:rsidRPr="00A21E52">
        <w:rPr>
          <w:rFonts w:cs="Arial"/>
        </w:rPr>
        <w:t xml:space="preserve">de rejeitar quaisquer ou todas as propostas assim como o de negociar com um ou mais PROPONENTES que possa escolher. O procedimento de seleção continuará </w:t>
      </w:r>
      <w:r w:rsidRPr="00A21E52">
        <w:rPr>
          <w:rFonts w:cs="Arial"/>
        </w:rPr>
        <w:lastRenderedPageBreak/>
        <w:t>até que um PROPONENTE seja selecionado ou até que a FUNDAÇÃO RENOVA decida por rejeitar todas as propostas;</w:t>
      </w:r>
    </w:p>
    <w:p w14:paraId="7FD78F49"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FUNDAÇÃO RENOVA reserva-se ao direto de contratar apenas parte do escopo;</w:t>
      </w:r>
    </w:p>
    <w:p w14:paraId="0BA0EB11"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simples apresentação da proposta não confere ao PROPONENTE direito a reivindicações de qualquer natureza. Este documento é uma requisição de propostas e não deve ser entendido como um pedido ou autorização da FUNDAÇÃO RENOVA ao PROPONENTE para realizar trabalhos, não representando qualquer compromisso de compra ou aluguel. Ao receber as propostas, a FUNDAÇÃO RENOVA não contrai dívida, e/ou obrigações de qualquer natureza para com o PROPONENTE;</w:t>
      </w:r>
    </w:p>
    <w:p w14:paraId="3766B548" w14:textId="77777777" w:rsidR="00E06E4A" w:rsidRDefault="00E06E4A" w:rsidP="00E06E4A">
      <w:pPr>
        <w:spacing w:before="100" w:beforeAutospacing="1" w:after="100" w:afterAutospacing="1" w:line="360" w:lineRule="auto"/>
        <w:jc w:val="both"/>
        <w:rPr>
          <w:rFonts w:cs="Arial"/>
        </w:rPr>
      </w:pPr>
      <w:r w:rsidRPr="00A21E52">
        <w:rPr>
          <w:rFonts w:cs="Arial"/>
        </w:rPr>
        <w:t>Qualquer trabalho realizado por um PROPONENTE, relacionado com a avaliação e resposta a RFP e, se selecionado até a negociação do acordo final, deverá ser feito à custa do PROPONENTE. Todas as despesas com a elaboração e a apresentação da proposta correrão por conta do PROPONENTE.</w:t>
      </w:r>
    </w:p>
    <w:p w14:paraId="7A455748" w14:textId="77777777" w:rsidR="00E06E4A" w:rsidRPr="00D50947" w:rsidRDefault="00E06E4A" w:rsidP="00E06E4A">
      <w:pPr>
        <w:pStyle w:val="Ttulo1"/>
        <w:numPr>
          <w:ilvl w:val="0"/>
          <w:numId w:val="0"/>
        </w:numPr>
        <w:spacing w:before="100" w:beforeAutospacing="1" w:after="100" w:afterAutospacing="1" w:line="360" w:lineRule="auto"/>
        <w:ind w:left="360" w:hanging="360"/>
        <w:rPr>
          <w:rFonts w:ascii="Arial" w:hAnsi="Arial" w:cs="Arial"/>
          <w:szCs w:val="28"/>
        </w:rPr>
      </w:pPr>
      <w:bookmarkStart w:id="81" w:name="_Toc42265856"/>
      <w:bookmarkStart w:id="82" w:name="_Toc43104932"/>
      <w:r w:rsidRPr="00D50947">
        <w:rPr>
          <w:rFonts w:ascii="Arial" w:hAnsi="Arial" w:cs="Arial"/>
          <w:szCs w:val="28"/>
        </w:rPr>
        <w:t>1</w:t>
      </w:r>
      <w:r>
        <w:rPr>
          <w:rFonts w:ascii="Arial" w:hAnsi="Arial" w:cs="Arial"/>
          <w:szCs w:val="28"/>
        </w:rPr>
        <w:t>8</w:t>
      </w:r>
      <w:r w:rsidRPr="00D50947">
        <w:rPr>
          <w:rFonts w:ascii="Arial" w:hAnsi="Arial" w:cs="Arial"/>
          <w:szCs w:val="28"/>
        </w:rPr>
        <w:t>. CONSIDERAÇÕES FINAIS</w:t>
      </w:r>
      <w:bookmarkEnd w:id="81"/>
      <w:bookmarkEnd w:id="82"/>
    </w:p>
    <w:p w14:paraId="513253F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ficará obrigada a manter a FUNDAÇÃO RENOVA plenamente ciente de qualquer alteração em seu quadro de pessoal, além de prestar todas as informações solicitadas sobre seus empregados no prazo máximo de 24 (vinte e quatro) horas.</w:t>
      </w:r>
    </w:p>
    <w:p w14:paraId="12CC6A2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executar os serviços com profissionais devidamente qualificados, em quantidades suficientes ao atendimento do contrato, cabendo à CONTRATADA total e exclusiva responsabilidade pela coordenação e administração do pessoal mobilizado, responsabilizando legal, administrativamente, e tecnicamente pelos mesmos, garantindo a disponibilidade das equipes.</w:t>
      </w:r>
    </w:p>
    <w:p w14:paraId="4711F758"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alocação dos recursos será realizada inicialmente conforme demonstrado no histograma, mas pode variar conforme a necessidade da FUNDAÇÃO RENOVA e o avanço dos programas. A CONTRATADA deve</w:t>
      </w:r>
      <w:r>
        <w:rPr>
          <w:rFonts w:cs="Arial"/>
        </w:rPr>
        <w:t>rá</w:t>
      </w:r>
      <w:r w:rsidRPr="00A21E52">
        <w:rPr>
          <w:rFonts w:cs="Arial"/>
        </w:rPr>
        <w:t xml:space="preserve"> levar em consideração que a prestação de serviço será ao longo de todas as cidades onde estão sendo implementados os programas e projetos da FUNDAÇÃO RENOVA.</w:t>
      </w:r>
    </w:p>
    <w:p w14:paraId="174AD14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FUNDAÇÃO RENOVA, através de Gestor do Contrato ou pessoa designada por este, poderá a qualquer tempo fazer auditoria no contrato, bem como fiscalizar o desenvolvimento dos serviços pela CONTRATADA, a fim de verificar o fiel cumprimento das obrigações previstas em contrato.</w:t>
      </w:r>
    </w:p>
    <w:p w14:paraId="2C4A3568" w14:textId="0803B37A"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proofErr w:type="gramStart"/>
      <w:r w:rsidRPr="00A21E52">
        <w:rPr>
          <w:rFonts w:cs="Arial"/>
        </w:rPr>
        <w:t>As correspondências entre</w:t>
      </w:r>
      <w:r w:rsidR="003F7D2C">
        <w:rPr>
          <w:rFonts w:cs="Arial"/>
        </w:rPr>
        <w:t xml:space="preserve"> FUNDAÇÃO RENOVA</w:t>
      </w:r>
      <w:proofErr w:type="gramEnd"/>
      <w:r w:rsidR="003F7D2C">
        <w:rPr>
          <w:rFonts w:cs="Arial"/>
        </w:rPr>
        <w:t xml:space="preserve"> e </w:t>
      </w:r>
      <w:r w:rsidRPr="00A21E52">
        <w:rPr>
          <w:rFonts w:cs="Arial"/>
        </w:rPr>
        <w:t>CONTRATADA, para que sejam oficiais, dever</w:t>
      </w:r>
      <w:r w:rsidR="003F7D2C">
        <w:rPr>
          <w:rFonts w:cs="Arial"/>
        </w:rPr>
        <w:t>ão</w:t>
      </w:r>
      <w:r w:rsidRPr="00A21E52">
        <w:rPr>
          <w:rFonts w:cs="Arial"/>
        </w:rPr>
        <w:t xml:space="preserve"> ser encaminhadas através de cartas numeradas e datadas, referenciando o contrato em questão, assinadas pelo Preposto/Gestor remetente (CONTRATADA</w:t>
      </w:r>
      <w:r>
        <w:rPr>
          <w:rFonts w:cs="Arial"/>
        </w:rPr>
        <w:t xml:space="preserve"> </w:t>
      </w:r>
      <w:r w:rsidRPr="00A21E52">
        <w:rPr>
          <w:rFonts w:cs="Arial"/>
        </w:rPr>
        <w:t>ou FUNDAÇÃO RENOVA), e ter seu recebimento protocolado na segunda via pelo preposto ou secretaria do destinatário.</w:t>
      </w:r>
    </w:p>
    <w:p w14:paraId="35EF904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Também serão consideradas oficiais correspondências entre a FUNDAÇÃO RENOVA e a CONTRATADA, encaminhadas via correio eletrônico, aos participantes das duas empresas na referida reunião. Os termos da ata de reunião poderão ser contestados em prazo apropriado a ser acordado entre as partes.</w:t>
      </w:r>
    </w:p>
    <w:p w14:paraId="427DCD4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atas de reuniões envolvendo a FUNDAÇÃO RENOVA e CONTRATADA, para que sejam oficiais, deverão informar local, data e hora da reunião e conter nome e assinatura dos participantes, bem como os assuntos tratados e decisões tomadas.</w:t>
      </w:r>
    </w:p>
    <w:p w14:paraId="6F39EBF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A CONTRATADA deverá apresentar sempre que lhe for solicitado, pela FUNDAÇÃO RENOVA ou por empresa terceira por ela indicada, toda documentação referente à prestação dos serviços, entre os quais exames médicos de empregados, registros de contratação, comprovantes de pagamentos de empregados, comprovante de pagamento de encargos sociais e trabalhistas, tais como guias de recolhimento de INSS, </w:t>
      </w:r>
      <w:proofErr w:type="gramStart"/>
      <w:r w:rsidRPr="00A21E52">
        <w:rPr>
          <w:rFonts w:cs="Arial"/>
        </w:rPr>
        <w:t xml:space="preserve">FGTS, </w:t>
      </w:r>
      <w:proofErr w:type="spellStart"/>
      <w:r w:rsidRPr="00A21E52">
        <w:rPr>
          <w:rFonts w:cs="Arial"/>
        </w:rPr>
        <w:t>etc</w:t>
      </w:r>
      <w:proofErr w:type="spellEnd"/>
      <w:proofErr w:type="gramEnd"/>
      <w:r w:rsidRPr="00A21E52">
        <w:rPr>
          <w:rFonts w:cs="Arial"/>
        </w:rPr>
        <w:t>, sob pena de suspensão de pagamento.</w:t>
      </w:r>
    </w:p>
    <w:p w14:paraId="1C1D8F1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w:t>
      </w:r>
      <w:r>
        <w:rPr>
          <w:rFonts w:cs="Arial"/>
        </w:rPr>
        <w:t xml:space="preserve"> </w:t>
      </w:r>
      <w:r w:rsidRPr="00A21E52">
        <w:rPr>
          <w:rFonts w:cs="Arial"/>
        </w:rPr>
        <w:t>substituir qualquer empregado que não demonstre capacitação técnica atinente ao respectivo cargo/função ou desempenho prejudicial ao andamento dos serviços integrantes do escopo deste contrato.</w:t>
      </w:r>
    </w:p>
    <w:p w14:paraId="35080A1A" w14:textId="4E22DD83"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comprometimento com o sucesso dos programas da FUNDAÇÃO RENOVA deve ser uma constante na cultura empresarial da</w:t>
      </w:r>
      <w:r>
        <w:rPr>
          <w:rFonts w:cs="Arial"/>
        </w:rPr>
        <w:t>(s)</w:t>
      </w:r>
      <w:r w:rsidRPr="00A21E52">
        <w:rPr>
          <w:rFonts w:cs="Arial"/>
        </w:rPr>
        <w:t xml:space="preserve"> CONTRATADA</w:t>
      </w:r>
      <w:r>
        <w:rPr>
          <w:rFonts w:cs="Arial"/>
        </w:rPr>
        <w:t>(S)</w:t>
      </w:r>
      <w:r w:rsidRPr="00A21E52">
        <w:rPr>
          <w:rFonts w:cs="Arial"/>
        </w:rPr>
        <w:t>, que deverá atuar sempre de forma proativa, até mesmo, muitas vezes, sendo um contraponto às definições / opiniões da equipe, dada a sua experiência e notoriedade de competências na gestão da implantação dos empreendimentos.</w:t>
      </w:r>
    </w:p>
    <w:p w14:paraId="2421623D" w14:textId="77777777" w:rsidR="003F7D2C" w:rsidRDefault="003F7D2C" w:rsidP="00E06E4A">
      <w:pPr>
        <w:widowControl w:val="0"/>
        <w:autoSpaceDE w:val="0"/>
        <w:autoSpaceDN w:val="0"/>
        <w:adjustRightInd w:val="0"/>
        <w:spacing w:before="100" w:beforeAutospacing="1" w:after="100" w:afterAutospacing="1" w:line="360" w:lineRule="auto"/>
        <w:jc w:val="both"/>
        <w:rPr>
          <w:rFonts w:cs="Arial"/>
        </w:rPr>
      </w:pPr>
    </w:p>
    <w:p w14:paraId="7353350B" w14:textId="77777777" w:rsidR="00E06E4A" w:rsidRDefault="00E06E4A" w:rsidP="00E7087B">
      <w:pPr>
        <w:pStyle w:val="Ttulo1"/>
        <w:keepNext w:val="0"/>
        <w:widowControl w:val="0"/>
        <w:numPr>
          <w:ilvl w:val="0"/>
          <w:numId w:val="41"/>
        </w:numPr>
        <w:spacing w:before="120" w:after="120" w:line="360" w:lineRule="auto"/>
        <w:ind w:left="0" w:firstLine="0"/>
        <w:rPr>
          <w:rFonts w:ascii="Arial" w:hAnsi="Arial" w:cs="Arial"/>
          <w:caps/>
        </w:rPr>
      </w:pPr>
      <w:bookmarkStart w:id="83" w:name="_Toc40444208"/>
      <w:bookmarkStart w:id="84" w:name="_Toc42265857"/>
      <w:r w:rsidRPr="00426425">
        <w:rPr>
          <w:rFonts w:ascii="Arial" w:hAnsi="Arial" w:cs="Arial"/>
          <w:caps/>
        </w:rPr>
        <w:t>ANEXOS</w:t>
      </w:r>
      <w:bookmarkEnd w:id="83"/>
      <w:bookmarkEnd w:id="84"/>
    </w:p>
    <w:p w14:paraId="5A26ECAB" w14:textId="25ACF40B" w:rsidR="00E06E4A" w:rsidRPr="002D38BF" w:rsidRDefault="00E06E4A" w:rsidP="005A745E">
      <w:pPr>
        <w:spacing w:before="100" w:beforeAutospacing="1" w:after="100" w:afterAutospacing="1" w:line="360" w:lineRule="auto"/>
        <w:jc w:val="both"/>
        <w:rPr>
          <w:rFonts w:cs="Arial"/>
          <w:b/>
        </w:rPr>
      </w:pPr>
      <w:r w:rsidRPr="004542A4">
        <w:rPr>
          <w:rFonts w:cs="Arial"/>
          <w:b/>
          <w:bCs/>
        </w:rPr>
        <w:t>ANEXO</w:t>
      </w:r>
      <w:r w:rsidR="00B712EF" w:rsidRPr="004542A4">
        <w:rPr>
          <w:rFonts w:cs="Arial"/>
          <w:b/>
          <w:bCs/>
        </w:rPr>
        <w:t xml:space="preserve"> I</w:t>
      </w:r>
      <w:r w:rsidR="004542A4">
        <w:rPr>
          <w:rFonts w:cs="Arial"/>
        </w:rPr>
        <w:t xml:space="preserve"> -</w:t>
      </w:r>
      <w:r w:rsidR="00B712EF" w:rsidRPr="00B0282E">
        <w:rPr>
          <w:rFonts w:cs="Arial"/>
        </w:rPr>
        <w:t xml:space="preserve"> </w:t>
      </w:r>
      <w:r w:rsidRPr="002D38BF">
        <w:rPr>
          <w:rFonts w:cs="Arial"/>
        </w:rPr>
        <w:t xml:space="preserve">Chave de </w:t>
      </w:r>
      <w:r>
        <w:rPr>
          <w:rFonts w:cs="Arial"/>
        </w:rPr>
        <w:t>Tomada de Decisão para Restauração Florestal</w:t>
      </w:r>
      <w:r w:rsidR="00CE2B16" w:rsidRPr="00B0282E">
        <w:rPr>
          <w:rFonts w:cs="Arial"/>
        </w:rPr>
        <w:t xml:space="preserve"> </w:t>
      </w:r>
    </w:p>
    <w:p w14:paraId="225237C3" w14:textId="771B03FD" w:rsidR="00E06E4A" w:rsidRPr="002D38BF" w:rsidRDefault="00E06E4A" w:rsidP="005A745E">
      <w:pPr>
        <w:spacing w:before="100" w:beforeAutospacing="1" w:after="100" w:afterAutospacing="1" w:line="360" w:lineRule="auto"/>
        <w:jc w:val="both"/>
        <w:rPr>
          <w:rFonts w:cs="Arial"/>
          <w:b/>
        </w:rPr>
      </w:pPr>
      <w:r w:rsidRPr="004542A4">
        <w:rPr>
          <w:rFonts w:cs="Arial"/>
          <w:b/>
          <w:bCs/>
        </w:rPr>
        <w:t>ANEXO I</w:t>
      </w:r>
      <w:r w:rsidR="00B712EF" w:rsidRPr="004542A4">
        <w:rPr>
          <w:rFonts w:cs="Arial"/>
          <w:b/>
          <w:bCs/>
        </w:rPr>
        <w:t>I</w:t>
      </w:r>
      <w:r w:rsidRPr="002D38BF">
        <w:rPr>
          <w:rFonts w:cs="Arial"/>
        </w:rPr>
        <w:t xml:space="preserve"> - Manual de especificação e produção de dados geográficos</w:t>
      </w:r>
      <w:r w:rsidR="006619A9" w:rsidRPr="00B0282E">
        <w:rPr>
          <w:rFonts w:cs="Arial"/>
        </w:rPr>
        <w:t xml:space="preserve"> </w:t>
      </w:r>
    </w:p>
    <w:p w14:paraId="4731ECEF" w14:textId="6274F160" w:rsidR="00E06E4A" w:rsidRPr="002D38BF" w:rsidRDefault="00E06E4A" w:rsidP="005A745E">
      <w:pPr>
        <w:spacing w:before="100" w:beforeAutospacing="1" w:after="100" w:afterAutospacing="1" w:line="360" w:lineRule="auto"/>
        <w:jc w:val="both"/>
        <w:rPr>
          <w:rFonts w:cs="Arial"/>
          <w:b/>
        </w:rPr>
      </w:pPr>
      <w:r w:rsidRPr="004542A4">
        <w:rPr>
          <w:rFonts w:cs="Arial"/>
          <w:b/>
          <w:bCs/>
        </w:rPr>
        <w:t>ANEXO I</w:t>
      </w:r>
      <w:r w:rsidR="00B712EF" w:rsidRPr="004542A4">
        <w:rPr>
          <w:rFonts w:cs="Arial"/>
          <w:b/>
          <w:bCs/>
        </w:rPr>
        <w:t>II</w:t>
      </w:r>
      <w:r w:rsidRPr="002D38BF">
        <w:rPr>
          <w:rFonts w:cs="Arial"/>
        </w:rPr>
        <w:t xml:space="preserve"> - Quadro de Quantidades e Preços</w:t>
      </w:r>
      <w:r w:rsidR="006619A9" w:rsidRPr="00B0282E">
        <w:rPr>
          <w:rFonts w:cs="Arial"/>
        </w:rPr>
        <w:t xml:space="preserve"> </w:t>
      </w:r>
    </w:p>
    <w:p w14:paraId="615B7665" w14:textId="3B5CE271" w:rsidR="00E06E4A" w:rsidRPr="002D38BF" w:rsidRDefault="00E06E4A" w:rsidP="005A745E">
      <w:pPr>
        <w:spacing w:before="100" w:beforeAutospacing="1" w:after="100" w:afterAutospacing="1" w:line="360" w:lineRule="auto"/>
        <w:jc w:val="both"/>
        <w:rPr>
          <w:rFonts w:cs="Arial"/>
          <w:b/>
        </w:rPr>
      </w:pPr>
      <w:r w:rsidRPr="004542A4">
        <w:rPr>
          <w:rFonts w:cs="Arial"/>
          <w:b/>
          <w:bCs/>
        </w:rPr>
        <w:t xml:space="preserve">ANEXO </w:t>
      </w:r>
      <w:r w:rsidR="00B712EF" w:rsidRPr="004542A4">
        <w:rPr>
          <w:rFonts w:cs="Arial"/>
          <w:b/>
          <w:bCs/>
        </w:rPr>
        <w:t>I</w:t>
      </w:r>
      <w:r w:rsidRPr="004542A4">
        <w:rPr>
          <w:rFonts w:cs="Arial"/>
          <w:b/>
          <w:bCs/>
        </w:rPr>
        <w:t>V</w:t>
      </w:r>
      <w:r w:rsidRPr="002D38BF">
        <w:rPr>
          <w:rFonts w:cs="Arial"/>
        </w:rPr>
        <w:t xml:space="preserve"> – Critérios de Medição</w:t>
      </w:r>
      <w:r w:rsidR="006619A9" w:rsidRPr="00B0282E">
        <w:rPr>
          <w:rFonts w:cs="Arial"/>
        </w:rPr>
        <w:t xml:space="preserve"> </w:t>
      </w:r>
    </w:p>
    <w:p w14:paraId="21FC8764" w14:textId="7567D879" w:rsidR="00E06E4A" w:rsidRPr="00B0282E" w:rsidRDefault="00E06E4A" w:rsidP="005A745E">
      <w:pPr>
        <w:spacing w:before="100" w:beforeAutospacing="1" w:after="100" w:afterAutospacing="1" w:line="360" w:lineRule="auto"/>
        <w:jc w:val="both"/>
        <w:rPr>
          <w:rFonts w:cs="Arial"/>
        </w:rPr>
      </w:pPr>
      <w:r w:rsidRPr="7B299304">
        <w:rPr>
          <w:rFonts w:cs="Arial"/>
          <w:b/>
          <w:bCs/>
        </w:rPr>
        <w:t>ANEXO V</w:t>
      </w:r>
      <w:r w:rsidRPr="7B299304">
        <w:rPr>
          <w:rFonts w:cs="Arial"/>
        </w:rPr>
        <w:t xml:space="preserve"> – Questionário de </w:t>
      </w:r>
      <w:proofErr w:type="spellStart"/>
      <w:r w:rsidRPr="7B299304">
        <w:rPr>
          <w:rFonts w:cs="Arial"/>
        </w:rPr>
        <w:t>Due</w:t>
      </w:r>
      <w:proofErr w:type="spellEnd"/>
      <w:r w:rsidRPr="7B299304">
        <w:rPr>
          <w:rFonts w:cs="Arial"/>
        </w:rPr>
        <w:t xml:space="preserve"> </w:t>
      </w:r>
      <w:proofErr w:type="spellStart"/>
      <w:r w:rsidRPr="7B299304">
        <w:rPr>
          <w:rFonts w:cs="Arial"/>
        </w:rPr>
        <w:t>Dilligence</w:t>
      </w:r>
      <w:proofErr w:type="spellEnd"/>
      <w:r w:rsidR="005226B8" w:rsidRPr="7B299304">
        <w:rPr>
          <w:rFonts w:cs="Arial"/>
        </w:rPr>
        <w:t xml:space="preserve"> </w:t>
      </w:r>
    </w:p>
    <w:p w14:paraId="6FE2D780" w14:textId="2BE8887A" w:rsidR="00E06E4A" w:rsidRPr="00B0282E" w:rsidRDefault="00E06E4A" w:rsidP="005A745E">
      <w:pPr>
        <w:spacing w:before="100" w:beforeAutospacing="1" w:after="100" w:afterAutospacing="1" w:line="360" w:lineRule="auto"/>
        <w:jc w:val="both"/>
        <w:rPr>
          <w:rFonts w:cs="Arial"/>
        </w:rPr>
      </w:pPr>
      <w:r w:rsidRPr="7B299304">
        <w:rPr>
          <w:rFonts w:cs="Arial"/>
          <w:b/>
          <w:bCs/>
        </w:rPr>
        <w:t>ANEXO VI</w:t>
      </w:r>
      <w:r w:rsidRPr="7B299304">
        <w:rPr>
          <w:rFonts w:cs="Arial"/>
        </w:rPr>
        <w:t xml:space="preserve"> – Código de Conduta</w:t>
      </w:r>
      <w:r w:rsidR="00270FFE" w:rsidRPr="7B299304">
        <w:rPr>
          <w:rFonts w:cs="Arial"/>
        </w:rPr>
        <w:t xml:space="preserve"> </w:t>
      </w:r>
    </w:p>
    <w:p w14:paraId="6C7230F9" w14:textId="12C8872A" w:rsidR="00E06E4A" w:rsidRPr="00B0282E" w:rsidRDefault="00E06E4A" w:rsidP="005A745E">
      <w:pPr>
        <w:spacing w:before="100" w:beforeAutospacing="1" w:after="100" w:afterAutospacing="1" w:line="360" w:lineRule="auto"/>
        <w:jc w:val="both"/>
        <w:rPr>
          <w:rFonts w:cs="Arial"/>
        </w:rPr>
      </w:pPr>
      <w:r w:rsidRPr="7B299304">
        <w:rPr>
          <w:rFonts w:cs="Arial"/>
          <w:b/>
          <w:bCs/>
        </w:rPr>
        <w:t>ANEXO VII</w:t>
      </w:r>
      <w:r w:rsidRPr="7B299304">
        <w:rPr>
          <w:rFonts w:cs="Arial"/>
        </w:rPr>
        <w:t xml:space="preserve"> – Minuta de Prestação de Serviços</w:t>
      </w:r>
      <w:r w:rsidR="00003415" w:rsidRPr="7B299304">
        <w:rPr>
          <w:rFonts w:cs="Arial"/>
        </w:rPr>
        <w:t xml:space="preserve"> </w:t>
      </w:r>
    </w:p>
    <w:p w14:paraId="73CDBAD0" w14:textId="075D84B5" w:rsidR="00E06E4A" w:rsidRPr="00B0282E" w:rsidRDefault="00E06E4A" w:rsidP="005A745E">
      <w:pPr>
        <w:spacing w:before="100" w:beforeAutospacing="1" w:after="100" w:afterAutospacing="1" w:line="360" w:lineRule="auto"/>
        <w:jc w:val="both"/>
        <w:rPr>
          <w:rFonts w:cs="Arial"/>
        </w:rPr>
      </w:pPr>
      <w:r w:rsidRPr="7B299304">
        <w:rPr>
          <w:rFonts w:cs="Arial"/>
          <w:b/>
          <w:bCs/>
        </w:rPr>
        <w:t xml:space="preserve">ANEXO </w:t>
      </w:r>
      <w:r w:rsidR="03217F96" w:rsidRPr="7B299304">
        <w:rPr>
          <w:rFonts w:cs="Arial"/>
          <w:b/>
          <w:bCs/>
        </w:rPr>
        <w:t>VIII</w:t>
      </w:r>
      <w:r w:rsidRPr="7B299304">
        <w:rPr>
          <w:rFonts w:cs="Arial"/>
        </w:rPr>
        <w:t xml:space="preserve"> - Procedimentos para Subcontratação de Serviços FUNDAÇÃO</w:t>
      </w:r>
      <w:r w:rsidR="007D79E2" w:rsidRPr="7B299304">
        <w:rPr>
          <w:rFonts w:cs="Arial"/>
        </w:rPr>
        <w:t xml:space="preserve"> </w:t>
      </w:r>
    </w:p>
    <w:p w14:paraId="3684AF3B" w14:textId="321324D9" w:rsidR="00E06E4A" w:rsidRPr="00B0282E" w:rsidRDefault="00E06E4A" w:rsidP="005A745E">
      <w:pPr>
        <w:spacing w:before="100" w:beforeAutospacing="1" w:after="100" w:afterAutospacing="1" w:line="360" w:lineRule="auto"/>
        <w:jc w:val="both"/>
        <w:rPr>
          <w:rFonts w:cs="Arial"/>
        </w:rPr>
      </w:pPr>
      <w:r w:rsidRPr="7B299304">
        <w:rPr>
          <w:rFonts w:cs="Arial"/>
          <w:b/>
          <w:bCs/>
        </w:rPr>
        <w:lastRenderedPageBreak/>
        <w:t xml:space="preserve">ANEXO </w:t>
      </w:r>
      <w:r w:rsidR="04E3D6DA" w:rsidRPr="7B299304">
        <w:rPr>
          <w:rFonts w:cs="Arial"/>
          <w:b/>
          <w:bCs/>
        </w:rPr>
        <w:t>I</w:t>
      </w:r>
      <w:r w:rsidRPr="7B299304">
        <w:rPr>
          <w:rFonts w:cs="Arial"/>
          <w:b/>
          <w:bCs/>
        </w:rPr>
        <w:t>X</w:t>
      </w:r>
      <w:r w:rsidRPr="7B299304">
        <w:rPr>
          <w:rFonts w:cs="Arial"/>
        </w:rPr>
        <w:t xml:space="preserve"> – Formulário de Alta Complexidade</w:t>
      </w:r>
      <w:r w:rsidR="007D79E2" w:rsidRPr="7B299304">
        <w:rPr>
          <w:rFonts w:cs="Arial"/>
        </w:rPr>
        <w:t xml:space="preserve"> </w:t>
      </w:r>
    </w:p>
    <w:p w14:paraId="1B43330B" w14:textId="2379584C" w:rsidR="00E06E4A" w:rsidRPr="00B0282E" w:rsidRDefault="00E06E4A" w:rsidP="005A745E">
      <w:pPr>
        <w:spacing w:before="100" w:beforeAutospacing="1" w:after="100" w:afterAutospacing="1" w:line="360" w:lineRule="auto"/>
        <w:jc w:val="both"/>
        <w:rPr>
          <w:rFonts w:cs="Arial"/>
        </w:rPr>
      </w:pPr>
      <w:r w:rsidRPr="7B299304">
        <w:rPr>
          <w:rFonts w:cs="Arial"/>
          <w:b/>
          <w:bCs/>
        </w:rPr>
        <w:t>ANEXO X</w:t>
      </w:r>
      <w:r w:rsidRPr="7B299304">
        <w:rPr>
          <w:rFonts w:cs="Arial"/>
        </w:rPr>
        <w:t xml:space="preserve"> - Procedimentos de Gestão Ambiental</w:t>
      </w:r>
      <w:r w:rsidR="007D79E2" w:rsidRPr="7B299304">
        <w:rPr>
          <w:rFonts w:cs="Arial"/>
        </w:rPr>
        <w:t xml:space="preserve"> </w:t>
      </w:r>
    </w:p>
    <w:p w14:paraId="781BBEAD" w14:textId="013D2FAF" w:rsidR="00EB290F" w:rsidRDefault="00EB290F" w:rsidP="005A745E">
      <w:pPr>
        <w:spacing w:before="100" w:beforeAutospacing="1" w:after="100" w:afterAutospacing="1" w:line="360" w:lineRule="auto"/>
        <w:jc w:val="both"/>
        <w:rPr>
          <w:rFonts w:cs="Arial"/>
        </w:rPr>
      </w:pPr>
      <w:r w:rsidRPr="7B299304">
        <w:rPr>
          <w:rFonts w:cs="Arial"/>
          <w:b/>
          <w:bCs/>
        </w:rPr>
        <w:t>ANEXO X</w:t>
      </w:r>
      <w:r w:rsidR="00B77B10" w:rsidRPr="7B299304">
        <w:rPr>
          <w:rFonts w:cs="Arial"/>
          <w:b/>
          <w:bCs/>
        </w:rPr>
        <w:t>I</w:t>
      </w:r>
      <w:r w:rsidRPr="7B299304">
        <w:rPr>
          <w:rFonts w:cs="Arial"/>
        </w:rPr>
        <w:t xml:space="preserve"> - Procedimentos de Saúde e Segurança do Trabalho</w:t>
      </w:r>
      <w:r w:rsidR="00B0282E" w:rsidRPr="7B299304">
        <w:rPr>
          <w:rFonts w:cs="Arial"/>
        </w:rPr>
        <w:t xml:space="preserve"> </w:t>
      </w:r>
    </w:p>
    <w:p w14:paraId="1AAF17AF" w14:textId="71248DC0" w:rsidR="00A907F2" w:rsidRPr="00B0282E" w:rsidRDefault="00A907F2" w:rsidP="005A745E">
      <w:pPr>
        <w:spacing w:before="100" w:beforeAutospacing="1" w:after="100" w:afterAutospacing="1" w:line="360" w:lineRule="auto"/>
        <w:jc w:val="both"/>
        <w:rPr>
          <w:rFonts w:cs="Arial"/>
        </w:rPr>
      </w:pPr>
      <w:r w:rsidRPr="00A23706">
        <w:rPr>
          <w:rFonts w:cs="Arial"/>
          <w:b/>
          <w:bCs/>
        </w:rPr>
        <w:t>ANEXO XII</w:t>
      </w:r>
      <w:r>
        <w:rPr>
          <w:rFonts w:cs="Arial"/>
        </w:rPr>
        <w:t xml:space="preserve"> - </w:t>
      </w:r>
      <w:r w:rsidR="00E6757D">
        <w:rPr>
          <w:rFonts w:cs="Arial"/>
        </w:rPr>
        <w:t>Critérios de avaliação da proposta técnica</w:t>
      </w:r>
    </w:p>
    <w:p w14:paraId="10BFDF39" w14:textId="0242C84B" w:rsidR="00E06E4A" w:rsidRPr="00C34F33" w:rsidRDefault="00A23706" w:rsidP="00E06E4A">
      <w:pPr>
        <w:spacing w:before="100" w:beforeAutospacing="1" w:after="100" w:afterAutospacing="1" w:line="360" w:lineRule="auto"/>
        <w:rPr>
          <w:rFonts w:cs="Arial"/>
        </w:rPr>
      </w:pPr>
      <w:r w:rsidRPr="00C12287">
        <w:rPr>
          <w:rFonts w:cs="Arial"/>
          <w:b/>
          <w:bCs/>
        </w:rPr>
        <w:t xml:space="preserve">ANEXO XIII </w:t>
      </w:r>
      <w:r w:rsidR="00C12287">
        <w:rPr>
          <w:rFonts w:cs="Arial"/>
        </w:rPr>
        <w:t>–</w:t>
      </w:r>
      <w:r>
        <w:rPr>
          <w:rFonts w:cs="Arial"/>
        </w:rPr>
        <w:t xml:space="preserve"> </w:t>
      </w:r>
      <w:r w:rsidR="00C12287">
        <w:rPr>
          <w:rFonts w:cs="Arial"/>
        </w:rPr>
        <w:t xml:space="preserve">Política </w:t>
      </w:r>
      <w:proofErr w:type="spellStart"/>
      <w:r w:rsidR="00C12287">
        <w:rPr>
          <w:rFonts w:cs="Arial"/>
        </w:rPr>
        <w:t>Anti</w:t>
      </w:r>
      <w:proofErr w:type="spellEnd"/>
      <w:r w:rsidR="00C12287">
        <w:rPr>
          <w:rFonts w:cs="Arial"/>
        </w:rPr>
        <w:t xml:space="preserve"> Corrupção</w:t>
      </w:r>
    </w:p>
    <w:sectPr w:rsidR="00E06E4A" w:rsidRPr="00C34F33" w:rsidSect="00BC3B32">
      <w:headerReference w:type="default" r:id="rId30"/>
      <w:footerReference w:type="default" r:id="rId31"/>
      <w:headerReference w:type="first" r:id="rId32"/>
      <w:pgSz w:w="11907" w:h="16840" w:code="9"/>
      <w:pgMar w:top="1418" w:right="1134" w:bottom="851" w:left="1418" w:header="851" w:footer="567" w:gutter="0"/>
      <w:pgNumType w:start="1"/>
      <w:cols w:space="720"/>
      <w:docGrid w:linePitch="27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DAA" wne:acdName="acd5" wne:fciIndexBasedOn="0065"/>
    <wne:acd wne:argValue="AQAAADYA" wne:acdName="acd6" wne:fciIndexBasedOn="0065"/>
    <wne:acd wne:argValue="AQAAADcA" wne:acdName="acd7" wne:fciIndexBasedOn="0065"/>
    <wne:acd wne:argValue="AQAAADgA" wne:acdName="acd8" wne:fciIndexBasedOn="0065"/>
    <wne:acd wne:argValue="AQAAADEA" wne:acdName="acd9" wne:fciIndexBasedOn="0065"/>
    <wne:acd wne:argValue="AQAAADoA" wne:acdName="acd10" wne:fciIndexBasedOn="0065"/>
    <wne:acd wne:argValue="AQAAADsA" wne:acdName="acd11" wne:fciIndexBasedOn="0065"/>
    <wne:acd wne:argValue="AQAAADwA" wne:acdName="acd12" wne:fciIndexBasedOn="0065"/>
    <wne:acd wne:argValue="AQAAAC8A" wne:acdName="acd13" wne:fciIndexBasedOn="0065"/>
    <wne:acd wne:argValue="AQAAADIA" wne:acdName="acd14" wne:fciIndexBasedOn="0065"/>
    <wne:acd wne:argValue="AQAAADMA" wne:acdName="acd15" wne:fciIndexBasedOn="0065"/>
    <wne:acd wne:argValue="AQAAADQA" wne:acdName="acd16" wne:fciIndexBasedOn="0065"/>
    <wne:acd wne:argValue="AgBDAGUAbABsAEgAZQBhAGQAaQBuAGcATAA=" wne:acdName="acd17" wne:fciIndexBasedOn="0065"/>
    <wne:acd wne:argValue="AgBDAGUAbABsAEgAZQBhAGQAaQBuAGcAUgA=" wne:acdName="acd18" wne:fciIndexBasedOn="0065"/>
    <wne:acd wne:argValue="AgBDAGUAbABsAEgAZQBhAGQAaQBuAGcAQwA=" wne:acdName="acd19" wne:fciIndexBasedOn="0065"/>
    <wne:acd wne:argValue="AgBDAGUAbABsAEIAbwBkAHkATAA=" wne:acdName="acd20" wne:fciIndexBasedOn="0065"/>
    <wne:acd wne:argValue="AgBDAGUAbABsAEIAbwBkAHkAUgA=" wne:acdName="acd21" wne:fciIndexBasedOn="0065"/>
    <wne:acd wne:argValue="AgBDAGUAbABsAEIAbwBkAHkAQwA=" wne:acdName="acd22" wne:fciIndexBasedOn="0065"/>
    <wne:acd wne:argValue="AgBDAGUAbABsAEwAaQBzAHQAQgB1AGwAbABlAHQA" wne:acdName="acd23" wne:fciIndexBasedOn="0065"/>
    <wne:acd wne:argValue="AgBDAGUAbABsAEwAaQBzAHQAQgB1AGwAbABlAHQAMgA=" wne:acdName="acd24" wne:fciIndexBasedOn="0065"/>
    <wne:acd wne:argValue="AgBDAGUAbABsAEIAbwBkAHkATAAxAA==" wne:acdName="acd25" wne:fciIndexBasedOn="0065"/>
    <wne:acd wne:argValue="AgBDAGUAbABsAEIAbwBkAHkATAAyAA==" wne:acdName="acd26" wne:fciIndexBasedOn="0065"/>
    <wne:acd wne:argValue="AgBDAGUAbABsAEIAbwBkAHkATAAzAA==" wne:acdName="acd27" wne:fciIndexBasedOn="0065"/>
    <wne:acd wne:argValue="AgBDAGUAbABsAEIAbwBkAHkATAA0AA==" wne:acdName="acd28" wne:fciIndexBasedOn="0065"/>
    <wne:acd wne:argValue="AgBDAGUAbABsAFMAdQBiAEgAZQBhAGQAaQBuAGcA" wne:acdName="acd29" wne:fciIndexBasedOn="0065"/>
    <wne:acd wne:argValue="AgBGAG8AbwB0AG4AbwB0AGUA" wne:acdName="acd3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C723D" w14:textId="77777777" w:rsidR="00EF514D" w:rsidRDefault="00EF514D">
      <w:r>
        <w:separator/>
      </w:r>
    </w:p>
  </w:endnote>
  <w:endnote w:type="continuationSeparator" w:id="0">
    <w:p w14:paraId="1A2CB178" w14:textId="77777777" w:rsidR="00EF514D" w:rsidRDefault="00EF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518981"/>
      <w:docPartObj>
        <w:docPartGallery w:val="Page Numbers (Bottom of Page)"/>
        <w:docPartUnique/>
      </w:docPartObj>
    </w:sdtPr>
    <w:sdtContent>
      <w:p w14:paraId="0ECB6ED8" w14:textId="77777777" w:rsidR="00EF514D" w:rsidRDefault="00EF514D">
        <w:pPr>
          <w:pStyle w:val="Rodap"/>
          <w:jc w:val="right"/>
        </w:pPr>
        <w:r>
          <w:fldChar w:fldCharType="begin"/>
        </w:r>
        <w:r>
          <w:instrText>PAGE   \* MERGEFORMAT</w:instrText>
        </w:r>
        <w:r>
          <w:fldChar w:fldCharType="separate"/>
        </w:r>
        <w:r w:rsidRPr="008F1994">
          <w:rPr>
            <w:noProof/>
            <w:lang w:val="pt-BR"/>
          </w:rPr>
          <w:t>12</w:t>
        </w:r>
        <w:r>
          <w:fldChar w:fldCharType="end"/>
        </w:r>
      </w:p>
    </w:sdtContent>
  </w:sdt>
  <w:p w14:paraId="2D67FFB4" w14:textId="77777777" w:rsidR="00EF514D" w:rsidRDefault="00EF514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3138C" w14:textId="1373DA18" w:rsidR="00EF514D" w:rsidRDefault="00EF514D" w:rsidP="00F04175">
    <w:pPr>
      <w:pStyle w:val="Rodap"/>
      <w:jc w:val="center"/>
    </w:pPr>
  </w:p>
  <w:p w14:paraId="335196C3" w14:textId="77777777" w:rsidR="00EF514D" w:rsidRDefault="00EF514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AF5C1" w14:textId="77777777" w:rsidR="00EF514D" w:rsidRDefault="00EF514D">
      <w:r>
        <w:separator/>
      </w:r>
    </w:p>
  </w:footnote>
  <w:footnote w:type="continuationSeparator" w:id="0">
    <w:p w14:paraId="07D103A4" w14:textId="77777777" w:rsidR="00EF514D" w:rsidRDefault="00EF5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Look w:val="04A0" w:firstRow="1" w:lastRow="0" w:firstColumn="1" w:lastColumn="0" w:noHBand="0" w:noVBand="1"/>
    </w:tblPr>
    <w:tblGrid>
      <w:gridCol w:w="7176"/>
      <w:gridCol w:w="2693"/>
    </w:tblGrid>
    <w:tr w:rsidR="00EF514D" w14:paraId="60B6A5AF" w14:textId="77777777" w:rsidTr="00177C37">
      <w:trPr>
        <w:trHeight w:val="1774"/>
      </w:trPr>
      <w:tc>
        <w:tcPr>
          <w:tcW w:w="7176" w:type="dxa"/>
          <w:shd w:val="clear" w:color="auto" w:fill="auto"/>
        </w:tcPr>
        <w:p w14:paraId="0ADC5CE5" w14:textId="34CE4B88" w:rsidR="00EF514D" w:rsidRDefault="00EF514D" w:rsidP="00EC0611">
          <w:pPr>
            <w:pStyle w:val="Header-right"/>
            <w:jc w:val="center"/>
            <w:rPr>
              <w:bCs/>
              <w:sz w:val="24"/>
            </w:rPr>
          </w:pPr>
        </w:p>
        <w:p w14:paraId="42E46461" w14:textId="77777777" w:rsidR="00EF514D" w:rsidRDefault="00EF514D" w:rsidP="00EC0611">
          <w:pPr>
            <w:pStyle w:val="Header-right"/>
            <w:jc w:val="center"/>
            <w:rPr>
              <w:bCs/>
              <w:sz w:val="24"/>
            </w:rPr>
          </w:pPr>
        </w:p>
        <w:p w14:paraId="4EEBB700" w14:textId="5D14552A" w:rsidR="00EF514D" w:rsidRPr="00EC0611" w:rsidRDefault="00EF514D" w:rsidP="00EC0611">
          <w:pPr>
            <w:pStyle w:val="Header-right"/>
            <w:spacing w:before="100" w:beforeAutospacing="1" w:after="100" w:afterAutospacing="1" w:line="360" w:lineRule="auto"/>
            <w:jc w:val="center"/>
            <w:rPr>
              <w:b/>
              <w:sz w:val="24"/>
            </w:rPr>
          </w:pPr>
          <w:r w:rsidRPr="00EC0611">
            <w:rPr>
              <w:b/>
              <w:sz w:val="24"/>
            </w:rPr>
            <w:t>EDITAL DE RESTAURAÇÃO FLORESTAL NA BACIA DO MANHUAÇU</w:t>
          </w:r>
          <w:r>
            <w:rPr>
              <w:b/>
              <w:sz w:val="24"/>
            </w:rPr>
            <w:t xml:space="preserve"> (MG) – LOTES 6, 7, 8 E 9</w:t>
          </w:r>
        </w:p>
      </w:tc>
      <w:tc>
        <w:tcPr>
          <w:tcW w:w="2693" w:type="dxa"/>
          <w:shd w:val="clear" w:color="auto" w:fill="auto"/>
        </w:tcPr>
        <w:p w14:paraId="43D86C11" w14:textId="77777777" w:rsidR="00EF514D" w:rsidRDefault="00EF514D" w:rsidP="00EC0611">
          <w:pPr>
            <w:pStyle w:val="Header-right"/>
            <w:jc w:val="left"/>
          </w:pPr>
          <w:r>
            <w:rPr>
              <w:noProof/>
              <w:lang w:eastAsia="pt-BR"/>
            </w:rPr>
            <w:drawing>
              <wp:anchor distT="0" distB="0" distL="114300" distR="114300" simplePos="0" relativeHeight="251682816" behindDoc="0" locked="0" layoutInCell="1" allowOverlap="1" wp14:anchorId="59FF1EC9" wp14:editId="2B4CFAA9">
                <wp:simplePos x="0" y="0"/>
                <wp:positionH relativeFrom="column">
                  <wp:posOffset>-55245</wp:posOffset>
                </wp:positionH>
                <wp:positionV relativeFrom="paragraph">
                  <wp:posOffset>198120</wp:posOffset>
                </wp:positionV>
                <wp:extent cx="1635748" cy="771276"/>
                <wp:effectExtent l="0" t="0" r="3175" b="0"/>
                <wp:wrapNone/>
                <wp:docPr id="7" name="Imagem 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35748" cy="771276"/>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81792" behindDoc="0" locked="0" layoutInCell="1" allowOverlap="1" wp14:anchorId="4338DF9D" wp14:editId="77E7690B">
                <wp:simplePos x="0" y="0"/>
                <wp:positionH relativeFrom="column">
                  <wp:posOffset>5225719</wp:posOffset>
                </wp:positionH>
                <wp:positionV relativeFrom="paragraph">
                  <wp:posOffset>572494</wp:posOffset>
                </wp:positionV>
                <wp:extent cx="996950" cy="1057197"/>
                <wp:effectExtent l="0" t="0" r="0" b="0"/>
                <wp:wrapNone/>
                <wp:docPr id="13" name="Imagem 13" descr="Uma imagem contendo gráficos vetoria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cao_Renova_Marca_RGB-4.jpg"/>
                        <pic:cNvPicPr/>
                      </pic:nvPicPr>
                      <pic:blipFill>
                        <a:blip r:embed="rId2">
                          <a:extLst>
                            <a:ext uri="{28A0092B-C50C-407E-A947-70E740481C1C}">
                              <a14:useLocalDpi xmlns:a14="http://schemas.microsoft.com/office/drawing/2010/main" val="0"/>
                            </a:ext>
                          </a:extLst>
                        </a:blip>
                        <a:stretch>
                          <a:fillRect/>
                        </a:stretch>
                      </pic:blipFill>
                      <pic:spPr>
                        <a:xfrm>
                          <a:off x="0" y="0"/>
                          <a:ext cx="996950" cy="1057197"/>
                        </a:xfrm>
                        <a:prstGeom prst="rect">
                          <a:avLst/>
                        </a:prstGeom>
                      </pic:spPr>
                    </pic:pic>
                  </a:graphicData>
                </a:graphic>
                <wp14:sizeRelH relativeFrom="page">
                  <wp14:pctWidth>0</wp14:pctWidth>
                </wp14:sizeRelH>
                <wp14:sizeRelV relativeFrom="page">
                  <wp14:pctHeight>0</wp14:pctHeight>
                </wp14:sizeRelV>
              </wp:anchor>
            </w:drawing>
          </w:r>
        </w:p>
      </w:tc>
    </w:tr>
  </w:tbl>
  <w:p w14:paraId="0333BABE" w14:textId="77777777" w:rsidR="00EF514D" w:rsidRDefault="00EF514D" w:rsidP="000A15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F3E9" w14:textId="77777777" w:rsidR="00EF514D" w:rsidRDefault="00EF514D" w:rsidP="000B34EC">
    <w:pPr>
      <w:pStyle w:val="Cabealho"/>
    </w:pPr>
    <w:r w:rsidRPr="00F85808">
      <w:rPr>
        <w:noProof/>
        <w:lang w:val="pt-BR" w:eastAsia="pt-BR"/>
      </w:rPr>
      <w:drawing>
        <wp:anchor distT="0" distB="0" distL="114300" distR="114300" simplePos="0" relativeHeight="251678720" behindDoc="1" locked="0" layoutInCell="1" allowOverlap="1" wp14:anchorId="5FAF860F" wp14:editId="6BB6E0E9">
          <wp:simplePos x="0" y="0"/>
          <wp:positionH relativeFrom="margin">
            <wp:align>right</wp:align>
          </wp:positionH>
          <wp:positionV relativeFrom="paragraph">
            <wp:posOffset>208487</wp:posOffset>
          </wp:positionV>
          <wp:extent cx="1942465" cy="581660"/>
          <wp:effectExtent l="0" t="0" r="635" b="8890"/>
          <wp:wrapTight wrapText="bothSides">
            <wp:wrapPolygon edited="0">
              <wp:start x="1483" y="0"/>
              <wp:lineTo x="424" y="2830"/>
              <wp:lineTo x="0" y="5659"/>
              <wp:lineTo x="0" y="19808"/>
              <wp:lineTo x="1059" y="21223"/>
              <wp:lineTo x="3601" y="21223"/>
              <wp:lineTo x="21395" y="19100"/>
              <wp:lineTo x="21395" y="1415"/>
              <wp:lineTo x="3389" y="0"/>
              <wp:lineTo x="1483" y="0"/>
            </wp:wrapPolygon>
          </wp:wrapTight>
          <wp:docPr id="5" name="Picture 5" descr="Fundacao_Renova_Marca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undacao_Renova_Marca_RGB_1.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42465" cy="581660"/>
                  </a:xfrm>
                  <a:prstGeom prst="rect">
                    <a:avLst/>
                  </a:prstGeom>
                </pic:spPr>
              </pic:pic>
            </a:graphicData>
          </a:graphic>
          <wp14:sizeRelH relativeFrom="margin">
            <wp14:pctWidth>0</wp14:pctWidth>
          </wp14:sizeRelH>
          <wp14:sizeRelV relativeFrom="margin">
            <wp14:pctHeight>0</wp14:pctHeight>
          </wp14:sizeRelV>
        </wp:anchor>
      </w:drawing>
    </w:r>
  </w:p>
  <w:p w14:paraId="7915FD05" w14:textId="77777777" w:rsidR="00EF514D" w:rsidRDefault="00EF514D"/>
  <w:p w14:paraId="5B989EAD" w14:textId="77777777" w:rsidR="00EF514D" w:rsidRDefault="00EF51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61118" w14:textId="77777777" w:rsidR="00EF514D" w:rsidRDefault="00EF514D"/>
  <w:tbl>
    <w:tblPr>
      <w:tblW w:w="986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Look w:val="04A0" w:firstRow="1" w:lastRow="0" w:firstColumn="1" w:lastColumn="0" w:noHBand="0" w:noVBand="1"/>
    </w:tblPr>
    <w:tblGrid>
      <w:gridCol w:w="7176"/>
      <w:gridCol w:w="2693"/>
    </w:tblGrid>
    <w:tr w:rsidR="00EF514D" w14:paraId="6703AC78" w14:textId="77777777" w:rsidTr="00662AD3">
      <w:trPr>
        <w:trHeight w:val="1774"/>
      </w:trPr>
      <w:tc>
        <w:tcPr>
          <w:tcW w:w="7176" w:type="dxa"/>
          <w:shd w:val="clear" w:color="auto" w:fill="auto"/>
        </w:tcPr>
        <w:p w14:paraId="7CC70CDB" w14:textId="77777777" w:rsidR="00EF514D" w:rsidRDefault="00EF514D" w:rsidP="00CA19DA">
          <w:pPr>
            <w:pStyle w:val="Header-right"/>
            <w:jc w:val="center"/>
            <w:rPr>
              <w:bCs/>
              <w:sz w:val="24"/>
            </w:rPr>
          </w:pPr>
          <w:r>
            <w:rPr>
              <w:bCs/>
              <w:sz w:val="24"/>
            </w:rPr>
            <w:t xml:space="preserve">                                                                                                      </w:t>
          </w:r>
        </w:p>
        <w:p w14:paraId="24D487CD" w14:textId="77777777" w:rsidR="00EF514D" w:rsidRDefault="00EF514D" w:rsidP="00CA19DA">
          <w:pPr>
            <w:pStyle w:val="Header-right"/>
            <w:jc w:val="center"/>
            <w:rPr>
              <w:bCs/>
              <w:sz w:val="24"/>
            </w:rPr>
          </w:pPr>
        </w:p>
        <w:p w14:paraId="607EDF0B" w14:textId="6C03F71A" w:rsidR="00EF514D" w:rsidRPr="0071359E" w:rsidRDefault="00EF514D" w:rsidP="00FF5FA9">
          <w:pPr>
            <w:pStyle w:val="Header-right"/>
            <w:jc w:val="center"/>
            <w:rPr>
              <w:bCs/>
              <w:sz w:val="24"/>
            </w:rPr>
          </w:pPr>
          <w:r>
            <w:rPr>
              <w:bCs/>
              <w:sz w:val="24"/>
            </w:rPr>
            <w:t xml:space="preserve">EDITAL RESTAURAÇÃO FLORESTAL BAIXO DOCE – ESPÍRITO </w:t>
          </w:r>
        </w:p>
      </w:tc>
      <w:tc>
        <w:tcPr>
          <w:tcW w:w="2693" w:type="dxa"/>
          <w:shd w:val="clear" w:color="auto" w:fill="auto"/>
        </w:tcPr>
        <w:p w14:paraId="7E3F8CA6" w14:textId="37799E7A" w:rsidR="00EF514D" w:rsidRDefault="00EF514D" w:rsidP="0071359E">
          <w:pPr>
            <w:pStyle w:val="Header-right"/>
            <w:jc w:val="left"/>
          </w:pPr>
          <w:r>
            <w:rPr>
              <w:noProof/>
              <w:lang w:eastAsia="pt-BR"/>
            </w:rPr>
            <w:drawing>
              <wp:anchor distT="0" distB="0" distL="114300" distR="114300" simplePos="0" relativeHeight="251673600" behindDoc="0" locked="0" layoutInCell="1" allowOverlap="1" wp14:anchorId="1DE33605" wp14:editId="3A586783">
                <wp:simplePos x="0" y="0"/>
                <wp:positionH relativeFrom="column">
                  <wp:posOffset>-55245</wp:posOffset>
                </wp:positionH>
                <wp:positionV relativeFrom="paragraph">
                  <wp:posOffset>198120</wp:posOffset>
                </wp:positionV>
                <wp:extent cx="1635748" cy="771276"/>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acao_Renova_Marca_RGB-1.jpg"/>
                        <pic:cNvPicPr/>
                      </pic:nvPicPr>
                      <pic:blipFill>
                        <a:blip r:embed="rId1">
                          <a:extLst>
                            <a:ext uri="{28A0092B-C50C-407E-A947-70E740481C1C}">
                              <a14:useLocalDpi xmlns:a14="http://schemas.microsoft.com/office/drawing/2010/main" val="0"/>
                            </a:ext>
                          </a:extLst>
                        </a:blip>
                        <a:stretch>
                          <a:fillRect/>
                        </a:stretch>
                      </pic:blipFill>
                      <pic:spPr>
                        <a:xfrm>
                          <a:off x="0" y="0"/>
                          <a:ext cx="1635748" cy="771276"/>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2576" behindDoc="0" locked="0" layoutInCell="1" allowOverlap="1" wp14:anchorId="7E4A7695" wp14:editId="3CD75910">
                <wp:simplePos x="0" y="0"/>
                <wp:positionH relativeFrom="column">
                  <wp:posOffset>5225719</wp:posOffset>
                </wp:positionH>
                <wp:positionV relativeFrom="paragraph">
                  <wp:posOffset>572494</wp:posOffset>
                </wp:positionV>
                <wp:extent cx="996950" cy="1057197"/>
                <wp:effectExtent l="0" t="0" r="0" b="0"/>
                <wp:wrapNone/>
                <wp:docPr id="15" name="Imagem 15" descr="Uma imagem contendo gráficos vetoria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cao_Renova_Marca_RGB-4.jpg"/>
                        <pic:cNvPicPr/>
                      </pic:nvPicPr>
                      <pic:blipFill>
                        <a:blip r:embed="rId2">
                          <a:extLst>
                            <a:ext uri="{28A0092B-C50C-407E-A947-70E740481C1C}">
                              <a14:useLocalDpi xmlns:a14="http://schemas.microsoft.com/office/drawing/2010/main" val="0"/>
                            </a:ext>
                          </a:extLst>
                        </a:blip>
                        <a:stretch>
                          <a:fillRect/>
                        </a:stretch>
                      </pic:blipFill>
                      <pic:spPr>
                        <a:xfrm>
                          <a:off x="0" y="0"/>
                          <a:ext cx="996950" cy="1057197"/>
                        </a:xfrm>
                        <a:prstGeom prst="rect">
                          <a:avLst/>
                        </a:prstGeom>
                      </pic:spPr>
                    </pic:pic>
                  </a:graphicData>
                </a:graphic>
                <wp14:sizeRelH relativeFrom="page">
                  <wp14:pctWidth>0</wp14:pctWidth>
                </wp14:sizeRelH>
                <wp14:sizeRelV relativeFrom="page">
                  <wp14:pctHeight>0</wp14:pctHeight>
                </wp14:sizeRelV>
              </wp:anchor>
            </w:drawing>
          </w:r>
        </w:p>
      </w:tc>
    </w:tr>
  </w:tbl>
  <w:p w14:paraId="6F6B712F" w14:textId="7FF6BB3A" w:rsidR="00EF514D" w:rsidRDefault="00EF514D" w:rsidP="0071359E">
    <w:pPr>
      <w:pStyle w:val="Header-right"/>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EF514D" w14:paraId="3CB4CFEC" w14:textId="77777777">
      <w:trPr>
        <w:trHeight w:val="720"/>
      </w:trPr>
      <w:tc>
        <w:tcPr>
          <w:tcW w:w="4788" w:type="dxa"/>
          <w:vAlign w:val="bottom"/>
        </w:tcPr>
        <w:p w14:paraId="24872752" w14:textId="77777777" w:rsidR="00EF514D" w:rsidRPr="00050F17" w:rsidRDefault="00EF514D" w:rsidP="00267ED2">
          <w:pPr>
            <w:pStyle w:val="Cabealho"/>
            <w:spacing w:after="60"/>
            <w:ind w:left="-86"/>
            <w:rPr>
              <w:b w:val="0"/>
              <w:sz w:val="48"/>
              <w:lang w:val="pt-BR"/>
            </w:rPr>
          </w:pPr>
          <w:r w:rsidRPr="00050F17">
            <w:rPr>
              <w:b w:val="0"/>
              <w:lang w:val="pt-BR"/>
            </w:rPr>
            <w:object w:dxaOrig="3076" w:dyaOrig="691" w14:anchorId="1D13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27pt" fillcolor="window">
                <v:imagedata r:id="rId1" o:title=""/>
              </v:shape>
              <o:OLEObject Type="Embed" ProgID="Word.Picture.8" ShapeID="_x0000_i1025" DrawAspect="Content" ObjectID="_1703688499" r:id="rId2"/>
            </w:object>
          </w:r>
        </w:p>
      </w:tc>
      <w:tc>
        <w:tcPr>
          <w:tcW w:w="3960" w:type="dxa"/>
          <w:vAlign w:val="bottom"/>
        </w:tcPr>
        <w:p w14:paraId="6FFC4A21" w14:textId="77777777" w:rsidR="00EF514D" w:rsidRDefault="00EF514D" w:rsidP="00267ED2">
          <w:pPr>
            <w:pStyle w:val="ResearchHeader"/>
            <w:spacing w:before="300"/>
            <w:ind w:right="-115"/>
          </w:pPr>
          <w:proofErr w:type="spellStart"/>
          <w:r>
            <w:t>Research</w:t>
          </w:r>
          <w:proofErr w:type="spellEnd"/>
        </w:p>
      </w:tc>
    </w:tr>
    <w:tr w:rsidR="00EF514D" w14:paraId="1C6DA0EF" w14:textId="77777777">
      <w:trPr>
        <w:trHeight w:val="346"/>
      </w:trPr>
      <w:tc>
        <w:tcPr>
          <w:tcW w:w="4788" w:type="dxa"/>
        </w:tcPr>
        <w:p w14:paraId="7F9954FE" w14:textId="77777777" w:rsidR="00EF514D" w:rsidRDefault="00EF514D" w:rsidP="00267ED2">
          <w:pPr>
            <w:pStyle w:val="HeaderPubDate"/>
          </w:pPr>
          <w:proofErr w:type="spellStart"/>
          <w:r>
            <w:t>Publication</w:t>
          </w:r>
          <w:proofErr w:type="spellEnd"/>
          <w:r>
            <w:t xml:space="preserve"> Date: </w:t>
          </w:r>
        </w:p>
      </w:tc>
      <w:tc>
        <w:tcPr>
          <w:tcW w:w="3960" w:type="dxa"/>
        </w:tcPr>
        <w:p w14:paraId="385E8052" w14:textId="77777777" w:rsidR="00EF514D" w:rsidRPr="00050F17" w:rsidRDefault="00EF514D" w:rsidP="00267ED2">
          <w:pPr>
            <w:pStyle w:val="HeaderDocNum"/>
            <w:spacing w:before="80"/>
            <w:ind w:right="-115"/>
            <w:rPr>
              <w:lang w:val="pt-BR"/>
            </w:rPr>
          </w:pPr>
          <w:r w:rsidRPr="00050F17">
            <w:rPr>
              <w:lang w:val="pt-BR"/>
            </w:rPr>
            <w:t xml:space="preserve">ID </w:t>
          </w:r>
          <w:proofErr w:type="spellStart"/>
          <w:r w:rsidRPr="00050F17">
            <w:rPr>
              <w:lang w:val="pt-BR"/>
            </w:rPr>
            <w:t>Number</w:t>
          </w:r>
          <w:proofErr w:type="spellEnd"/>
          <w:r w:rsidRPr="00050F17">
            <w:rPr>
              <w:lang w:val="pt-BR"/>
            </w:rPr>
            <w:t xml:space="preserve">: </w:t>
          </w:r>
        </w:p>
      </w:tc>
    </w:tr>
  </w:tbl>
  <w:p w14:paraId="34C3ADD1" w14:textId="77777777" w:rsidR="00EF514D" w:rsidRDefault="00EF514D" w:rsidP="00267E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8"/>
    <w:multiLevelType w:val="singleLevel"/>
    <w:tmpl w:val="00000018"/>
    <w:name w:val="WW8Num30"/>
    <w:lvl w:ilvl="0">
      <w:start w:val="1"/>
      <w:numFmt w:val="bullet"/>
      <w:lvlText w:val=""/>
      <w:lvlJc w:val="left"/>
      <w:pPr>
        <w:tabs>
          <w:tab w:val="num" w:pos="0"/>
        </w:tabs>
        <w:ind w:left="1429" w:hanging="360"/>
      </w:pPr>
      <w:rPr>
        <w:rFonts w:ascii="Symbol" w:hAnsi="Symbol" w:cs="Symbol" w:hint="default"/>
        <w:sz w:val="22"/>
      </w:rPr>
    </w:lvl>
  </w:abstractNum>
  <w:abstractNum w:abstractNumId="1" w15:restartNumberingAfterBreak="0">
    <w:nsid w:val="0000004A"/>
    <w:multiLevelType w:val="singleLevel"/>
    <w:tmpl w:val="0000004A"/>
    <w:name w:val="WW8Num85"/>
    <w:lvl w:ilvl="0">
      <w:start w:val="1"/>
      <w:numFmt w:val="bullet"/>
      <w:lvlText w:val=""/>
      <w:lvlJc w:val="left"/>
      <w:pPr>
        <w:tabs>
          <w:tab w:val="num" w:pos="0"/>
        </w:tabs>
        <w:ind w:left="1429" w:hanging="360"/>
      </w:pPr>
      <w:rPr>
        <w:rFonts w:ascii="Symbol" w:hAnsi="Symbol" w:cs="Symbol" w:hint="default"/>
        <w:sz w:val="22"/>
      </w:rPr>
    </w:lvl>
  </w:abstractNum>
  <w:abstractNum w:abstractNumId="2" w15:restartNumberingAfterBreak="0">
    <w:nsid w:val="035627FF"/>
    <w:multiLevelType w:val="multilevel"/>
    <w:tmpl w:val="0409001D"/>
    <w:name w:val="cellbullets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795B52"/>
    <w:multiLevelType w:val="hybridMultilevel"/>
    <w:tmpl w:val="4C0A96E8"/>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9F61E1"/>
    <w:multiLevelType w:val="hybridMultilevel"/>
    <w:tmpl w:val="D54655EC"/>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0FF43908"/>
    <w:multiLevelType w:val="multilevel"/>
    <w:tmpl w:val="01AA3C82"/>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BE6F79"/>
    <w:multiLevelType w:val="hybridMultilevel"/>
    <w:tmpl w:val="7D164F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C663B"/>
    <w:multiLevelType w:val="multilevel"/>
    <w:tmpl w:val="0409001D"/>
    <w:name w:va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411304"/>
    <w:multiLevelType w:val="multilevel"/>
    <w:tmpl w:val="CAAE1A4E"/>
    <w:name w:val="Bullets"/>
    <w:lvl w:ilvl="0">
      <w:start w:val="1"/>
      <w:numFmt w:val="bullet"/>
      <w:pStyle w:val="Commarcadores"/>
      <w:lvlText w:val=""/>
      <w:lvlJc w:val="left"/>
      <w:pPr>
        <w:tabs>
          <w:tab w:val="num" w:pos="284"/>
        </w:tabs>
        <w:ind w:left="284" w:hanging="360"/>
      </w:pPr>
      <w:rPr>
        <w:rFonts w:ascii="Symbol" w:hAnsi="Symbol" w:hint="default"/>
      </w:rPr>
    </w:lvl>
    <w:lvl w:ilvl="1">
      <w:start w:val="1"/>
      <w:numFmt w:val="bullet"/>
      <w:pStyle w:val="Commarcadores2"/>
      <w:lvlText w:val=""/>
      <w:lvlJc w:val="left"/>
      <w:pPr>
        <w:tabs>
          <w:tab w:val="num" w:pos="644"/>
        </w:tabs>
        <w:ind w:left="644" w:hanging="360"/>
      </w:pPr>
      <w:rPr>
        <w:rFonts w:ascii="Symbol" w:hAnsi="Symbol" w:hint="default"/>
      </w:rPr>
    </w:lvl>
    <w:lvl w:ilvl="2">
      <w:start w:val="1"/>
      <w:numFmt w:val="bullet"/>
      <w:lvlText w:val=""/>
      <w:lvlJc w:val="left"/>
      <w:pPr>
        <w:tabs>
          <w:tab w:val="num" w:pos="1004"/>
        </w:tabs>
        <w:ind w:left="1004" w:hanging="360"/>
      </w:pPr>
      <w:rPr>
        <w:rFonts w:ascii="Symbol" w:hAnsi="Symbol" w:hint="default"/>
      </w:rPr>
    </w:lvl>
    <w:lvl w:ilvl="3">
      <w:start w:val="1"/>
      <w:numFmt w:val="bullet"/>
      <w:lvlText w:val=""/>
      <w:lvlJc w:val="left"/>
      <w:pPr>
        <w:tabs>
          <w:tab w:val="num" w:pos="1364"/>
        </w:tabs>
        <w:ind w:left="1364" w:hanging="360"/>
      </w:pPr>
      <w:rPr>
        <w:rFonts w:ascii="Symbol" w:hAnsi="Symbol" w:hint="default"/>
      </w:rPr>
    </w:lvl>
    <w:lvl w:ilvl="4">
      <w:start w:val="1"/>
      <w:numFmt w:val="bullet"/>
      <w:lvlText w:val=""/>
      <w:lvlJc w:val="left"/>
      <w:pPr>
        <w:tabs>
          <w:tab w:val="num" w:pos="1724"/>
        </w:tabs>
        <w:ind w:left="1724" w:hanging="360"/>
      </w:pPr>
      <w:rPr>
        <w:rFonts w:ascii="Symbol" w:hAnsi="Symbol" w:hint="default"/>
      </w:rPr>
    </w:lvl>
    <w:lvl w:ilvl="5">
      <w:start w:val="1"/>
      <w:numFmt w:val="none"/>
      <w:lvlText w:val=""/>
      <w:lvlJc w:val="left"/>
      <w:pPr>
        <w:tabs>
          <w:tab w:val="num" w:pos="2084"/>
        </w:tabs>
        <w:ind w:left="2084" w:hanging="360"/>
      </w:pPr>
      <w:rPr>
        <w:rFonts w:hint="default"/>
      </w:rPr>
    </w:lvl>
    <w:lvl w:ilvl="6">
      <w:start w:val="1"/>
      <w:numFmt w:val="none"/>
      <w:lvlText w:val=""/>
      <w:lvlJc w:val="left"/>
      <w:pPr>
        <w:tabs>
          <w:tab w:val="num" w:pos="2444"/>
        </w:tabs>
        <w:ind w:left="2444" w:hanging="360"/>
      </w:pPr>
      <w:rPr>
        <w:rFonts w:hint="default"/>
      </w:rPr>
    </w:lvl>
    <w:lvl w:ilvl="7">
      <w:start w:val="1"/>
      <w:numFmt w:val="none"/>
      <w:lvlText w:val=""/>
      <w:lvlJc w:val="left"/>
      <w:pPr>
        <w:tabs>
          <w:tab w:val="num" w:pos="2804"/>
        </w:tabs>
        <w:ind w:left="2804" w:hanging="360"/>
      </w:pPr>
      <w:rPr>
        <w:rFonts w:hint="default"/>
      </w:rPr>
    </w:lvl>
    <w:lvl w:ilvl="8">
      <w:start w:val="1"/>
      <w:numFmt w:val="none"/>
      <w:lvlText w:val=""/>
      <w:lvlJc w:val="left"/>
      <w:pPr>
        <w:tabs>
          <w:tab w:val="num" w:pos="3164"/>
        </w:tabs>
        <w:ind w:left="3164" w:hanging="360"/>
      </w:pPr>
      <w:rPr>
        <w:rFonts w:hint="default"/>
      </w:rPr>
    </w:lvl>
  </w:abstractNum>
  <w:abstractNum w:abstractNumId="9" w15:restartNumberingAfterBreak="0">
    <w:nsid w:val="1A295E1F"/>
    <w:multiLevelType w:val="hybridMultilevel"/>
    <w:tmpl w:val="134CCC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AC76B3F"/>
    <w:multiLevelType w:val="hybridMultilevel"/>
    <w:tmpl w:val="1E506DB2"/>
    <w:lvl w:ilvl="0" w:tplc="04160005">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BAC482F"/>
    <w:multiLevelType w:val="hybridMultilevel"/>
    <w:tmpl w:val="E9DA080E"/>
    <w:lvl w:ilvl="0" w:tplc="2C0C1E3A">
      <w:numFmt w:val="bullet"/>
      <w:lvlText w:val="•"/>
      <w:lvlJc w:val="left"/>
      <w:pPr>
        <w:ind w:left="720" w:hanging="360"/>
      </w:pPr>
      <w:rPr>
        <w:rFonts w:ascii="Times New Roman" w:eastAsia="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F007742"/>
    <w:multiLevelType w:val="hybridMultilevel"/>
    <w:tmpl w:val="21ECA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FE55271"/>
    <w:multiLevelType w:val="hybridMultilevel"/>
    <w:tmpl w:val="E5CA222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0ED69DA"/>
    <w:multiLevelType w:val="multilevel"/>
    <w:tmpl w:val="4F5E20D8"/>
    <w:lvl w:ilvl="0">
      <w:start w:val="16"/>
      <w:numFmt w:val="decimal"/>
      <w:lvlText w:val="%1"/>
      <w:lvlJc w:val="left"/>
      <w:pPr>
        <w:ind w:left="870" w:hanging="870"/>
      </w:pPr>
      <w:rPr>
        <w:rFonts w:hint="default"/>
      </w:rPr>
    </w:lvl>
    <w:lvl w:ilvl="1">
      <w:start w:val="3"/>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870" w:hanging="87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EF216B"/>
    <w:multiLevelType w:val="hybridMultilevel"/>
    <w:tmpl w:val="8282283E"/>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486DB9"/>
    <w:multiLevelType w:val="hybridMultilevel"/>
    <w:tmpl w:val="9ABE0A3E"/>
    <w:lvl w:ilvl="0" w:tplc="60E4896E">
      <w:start w:val="1"/>
      <w:numFmt w:val="bullet"/>
      <w:pStyle w:val="Recuodecorpodetexto2"/>
      <w:lvlText w:val=""/>
      <w:lvlJc w:val="left"/>
      <w:pPr>
        <w:tabs>
          <w:tab w:val="num" w:pos="1004"/>
        </w:tabs>
        <w:ind w:left="1004" w:hanging="360"/>
      </w:pPr>
      <w:rPr>
        <w:rFonts w:ascii="Symbol" w:hAnsi="Symbol" w:hint="default"/>
      </w:rPr>
    </w:lvl>
    <w:lvl w:ilvl="1" w:tplc="04160003" w:tentative="1">
      <w:start w:val="1"/>
      <w:numFmt w:val="bullet"/>
      <w:lvlText w:val="o"/>
      <w:lvlJc w:val="left"/>
      <w:pPr>
        <w:tabs>
          <w:tab w:val="num" w:pos="1724"/>
        </w:tabs>
        <w:ind w:left="1724" w:hanging="360"/>
      </w:pPr>
      <w:rPr>
        <w:rFonts w:ascii="Courier New" w:hAnsi="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24A924ED"/>
    <w:multiLevelType w:val="multilevel"/>
    <w:tmpl w:val="B940764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5A43558"/>
    <w:multiLevelType w:val="hybridMultilevel"/>
    <w:tmpl w:val="091A9222"/>
    <w:lvl w:ilvl="0" w:tplc="B0D8BCBC">
      <w:start w:val="1"/>
      <w:numFmt w:val="bullet"/>
      <w:pStyle w:val="CVRDNORMAL"/>
      <w:lvlText w:val=""/>
      <w:lvlJc w:val="left"/>
      <w:pPr>
        <w:tabs>
          <w:tab w:val="num" w:pos="3609"/>
        </w:tabs>
        <w:ind w:left="3609" w:hanging="360"/>
      </w:pPr>
      <w:rPr>
        <w:rFonts w:ascii="Symbol" w:hAnsi="Symbol" w:hint="default"/>
      </w:rPr>
    </w:lvl>
    <w:lvl w:ilvl="1" w:tplc="04160003" w:tentative="1">
      <w:start w:val="1"/>
      <w:numFmt w:val="bullet"/>
      <w:lvlText w:val="o"/>
      <w:lvlJc w:val="left"/>
      <w:pPr>
        <w:tabs>
          <w:tab w:val="num" w:pos="3987"/>
        </w:tabs>
        <w:ind w:left="3987" w:hanging="360"/>
      </w:pPr>
      <w:rPr>
        <w:rFonts w:ascii="Courier New" w:hAnsi="Courier New" w:cs="Courier New" w:hint="default"/>
      </w:rPr>
    </w:lvl>
    <w:lvl w:ilvl="2" w:tplc="04160005" w:tentative="1">
      <w:start w:val="1"/>
      <w:numFmt w:val="bullet"/>
      <w:lvlText w:val=""/>
      <w:lvlJc w:val="left"/>
      <w:pPr>
        <w:tabs>
          <w:tab w:val="num" w:pos="4707"/>
        </w:tabs>
        <w:ind w:left="4707" w:hanging="360"/>
      </w:pPr>
      <w:rPr>
        <w:rFonts w:ascii="Wingdings" w:hAnsi="Wingdings" w:hint="default"/>
      </w:rPr>
    </w:lvl>
    <w:lvl w:ilvl="3" w:tplc="04160001" w:tentative="1">
      <w:start w:val="1"/>
      <w:numFmt w:val="bullet"/>
      <w:lvlText w:val=""/>
      <w:lvlJc w:val="left"/>
      <w:pPr>
        <w:tabs>
          <w:tab w:val="num" w:pos="5427"/>
        </w:tabs>
        <w:ind w:left="5427" w:hanging="360"/>
      </w:pPr>
      <w:rPr>
        <w:rFonts w:ascii="Symbol" w:hAnsi="Symbol" w:hint="default"/>
      </w:rPr>
    </w:lvl>
    <w:lvl w:ilvl="4" w:tplc="04160003" w:tentative="1">
      <w:start w:val="1"/>
      <w:numFmt w:val="bullet"/>
      <w:lvlText w:val="o"/>
      <w:lvlJc w:val="left"/>
      <w:pPr>
        <w:tabs>
          <w:tab w:val="num" w:pos="6147"/>
        </w:tabs>
        <w:ind w:left="6147" w:hanging="360"/>
      </w:pPr>
      <w:rPr>
        <w:rFonts w:ascii="Courier New" w:hAnsi="Courier New" w:cs="Courier New" w:hint="default"/>
      </w:rPr>
    </w:lvl>
    <w:lvl w:ilvl="5" w:tplc="04160005" w:tentative="1">
      <w:start w:val="1"/>
      <w:numFmt w:val="bullet"/>
      <w:lvlText w:val=""/>
      <w:lvlJc w:val="left"/>
      <w:pPr>
        <w:tabs>
          <w:tab w:val="num" w:pos="6867"/>
        </w:tabs>
        <w:ind w:left="6867" w:hanging="360"/>
      </w:pPr>
      <w:rPr>
        <w:rFonts w:ascii="Wingdings" w:hAnsi="Wingdings" w:hint="default"/>
      </w:rPr>
    </w:lvl>
    <w:lvl w:ilvl="6" w:tplc="04160001" w:tentative="1">
      <w:start w:val="1"/>
      <w:numFmt w:val="bullet"/>
      <w:lvlText w:val=""/>
      <w:lvlJc w:val="left"/>
      <w:pPr>
        <w:tabs>
          <w:tab w:val="num" w:pos="7587"/>
        </w:tabs>
        <w:ind w:left="7587" w:hanging="360"/>
      </w:pPr>
      <w:rPr>
        <w:rFonts w:ascii="Symbol" w:hAnsi="Symbol" w:hint="default"/>
      </w:rPr>
    </w:lvl>
    <w:lvl w:ilvl="7" w:tplc="04160003" w:tentative="1">
      <w:start w:val="1"/>
      <w:numFmt w:val="bullet"/>
      <w:lvlText w:val="o"/>
      <w:lvlJc w:val="left"/>
      <w:pPr>
        <w:tabs>
          <w:tab w:val="num" w:pos="8307"/>
        </w:tabs>
        <w:ind w:left="8307" w:hanging="360"/>
      </w:pPr>
      <w:rPr>
        <w:rFonts w:ascii="Courier New" w:hAnsi="Courier New" w:cs="Courier New" w:hint="default"/>
      </w:rPr>
    </w:lvl>
    <w:lvl w:ilvl="8" w:tplc="04160005" w:tentative="1">
      <w:start w:val="1"/>
      <w:numFmt w:val="bullet"/>
      <w:lvlText w:val=""/>
      <w:lvlJc w:val="left"/>
      <w:pPr>
        <w:tabs>
          <w:tab w:val="num" w:pos="9027"/>
        </w:tabs>
        <w:ind w:left="9027" w:hanging="360"/>
      </w:pPr>
      <w:rPr>
        <w:rFonts w:ascii="Wingdings" w:hAnsi="Wingdings" w:hint="default"/>
      </w:rPr>
    </w:lvl>
  </w:abstractNum>
  <w:abstractNum w:abstractNumId="19" w15:restartNumberingAfterBreak="0">
    <w:nsid w:val="285E5B2F"/>
    <w:multiLevelType w:val="multilevel"/>
    <w:tmpl w:val="C16E4B2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4C2D30"/>
    <w:multiLevelType w:val="hybridMultilevel"/>
    <w:tmpl w:val="A260D7E0"/>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E343A6B"/>
    <w:multiLevelType w:val="multilevel"/>
    <w:tmpl w:val="DA8A8FD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A11EB2"/>
    <w:multiLevelType w:val="hybridMultilevel"/>
    <w:tmpl w:val="7C729C88"/>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2080CC9"/>
    <w:multiLevelType w:val="multilevel"/>
    <w:tmpl w:val="481CD6A8"/>
    <w:styleLink w:val="Listaatual1"/>
    <w:lvl w:ilvl="0">
      <w:start w:val="1"/>
      <w:numFmt w:val="bullet"/>
      <w:lvlText w:val=""/>
      <w:lvlJc w:val="left"/>
      <w:pPr>
        <w:tabs>
          <w:tab w:val="num" w:pos="720"/>
        </w:tabs>
        <w:ind w:left="720" w:hanging="360"/>
      </w:pPr>
      <w:rPr>
        <w:rFonts w:ascii="Symbol" w:hAnsi="Symbol" w:hint="default"/>
        <w:color w:val="FF000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BB5408"/>
    <w:multiLevelType w:val="multilevel"/>
    <w:tmpl w:val="0409001D"/>
    <w:name w:val="nobullet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9F24345"/>
    <w:multiLevelType w:val="hybridMultilevel"/>
    <w:tmpl w:val="C104303A"/>
    <w:lvl w:ilvl="0" w:tplc="2C0C1E3A">
      <w:numFmt w:val="bullet"/>
      <w:lvlText w:val="•"/>
      <w:lvlJc w:val="left"/>
      <w:pPr>
        <w:ind w:left="780" w:hanging="360"/>
      </w:pPr>
      <w:rPr>
        <w:rFonts w:ascii="Times New Roman" w:eastAsia="Times New Roman" w:hAnsi="Times New Roman" w:cs="Times New Roman"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6" w15:restartNumberingAfterBreak="0">
    <w:nsid w:val="3BC41862"/>
    <w:multiLevelType w:val="hybridMultilevel"/>
    <w:tmpl w:val="2FF66F18"/>
    <w:lvl w:ilvl="0" w:tplc="04160005">
      <w:start w:val="1"/>
      <w:numFmt w:val="bullet"/>
      <w:lvlText w:val=""/>
      <w:lvlJc w:val="left"/>
      <w:pPr>
        <w:ind w:left="720" w:hanging="360"/>
      </w:pPr>
      <w:rPr>
        <w:rFonts w:ascii="Wingdings" w:hAnsi="Wingdings" w:hint="default"/>
        <w:strike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0B06770"/>
    <w:multiLevelType w:val="hybridMultilevel"/>
    <w:tmpl w:val="E0BC0F0C"/>
    <w:lvl w:ilvl="0" w:tplc="FFFFFFFF">
      <w:start w:val="1"/>
      <w:numFmt w:val="decimal"/>
      <w:pStyle w:val="FigureNumberedList"/>
      <w:lvlText w:val="Figure %1."/>
      <w:lvlJc w:val="left"/>
      <w:pPr>
        <w:tabs>
          <w:tab w:val="num" w:pos="1080"/>
        </w:tabs>
        <w:ind w:left="1080" w:hanging="1080"/>
      </w:pPr>
      <w:rPr>
        <w:rFonts w:ascii="Arial" w:hAnsi="Arial"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619032E"/>
    <w:multiLevelType w:val="hybridMultilevel"/>
    <w:tmpl w:val="4D10F2BA"/>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84429FD"/>
    <w:multiLevelType w:val="hybridMultilevel"/>
    <w:tmpl w:val="1E1A39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CB383B"/>
    <w:multiLevelType w:val="multilevel"/>
    <w:tmpl w:val="0409001D"/>
    <w:name w:val="cel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A513BEB"/>
    <w:multiLevelType w:val="multilevel"/>
    <w:tmpl w:val="041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15:restartNumberingAfterBreak="0">
    <w:nsid w:val="4B1F2CFF"/>
    <w:multiLevelType w:val="hybridMultilevel"/>
    <w:tmpl w:val="F4761666"/>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C8603AB"/>
    <w:multiLevelType w:val="multilevel"/>
    <w:tmpl w:val="A94437AA"/>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suff w:val="nothing"/>
      <w:lvlText w:val="%3"/>
      <w:lvlJc w:val="left"/>
      <w:pPr>
        <w:ind w:left="0" w:firstLine="0"/>
      </w:pPr>
      <w:rPr>
        <w:rFonts w:ascii="Arial" w:hAnsi="Arial" w:hint="default"/>
        <w:b/>
        <w:i w:val="0"/>
        <w:sz w:val="24"/>
      </w:rPr>
    </w:lvl>
    <w:lvl w:ilvl="3">
      <w:start w:val="1"/>
      <w:numFmt w:val="none"/>
      <w:lvlRestart w:val="0"/>
      <w:suff w:val="nothing"/>
      <w:lvlText w:val=""/>
      <w:lvlJc w:val="left"/>
      <w:pPr>
        <w:ind w:left="0" w:firstLine="0"/>
      </w:pPr>
      <w:rPr>
        <w:rFonts w:ascii="Arial" w:hAnsi="Arial" w:hint="default"/>
        <w:b/>
        <w:bCs w:val="0"/>
        <w:i/>
        <w:iCs w:val="0"/>
        <w:sz w:val="24"/>
        <w:szCs w:val="24"/>
      </w:rPr>
    </w:lvl>
    <w:lvl w:ilvl="4">
      <w:start w:val="1"/>
      <w:numFmt w:val="none"/>
      <w:lvlRestart w:val="0"/>
      <w:suff w:val="nothing"/>
      <w:lvlText w:val=""/>
      <w:lvlJc w:val="left"/>
      <w:pPr>
        <w:ind w:left="0" w:firstLine="0"/>
      </w:pPr>
      <w:rPr>
        <w:rFonts w:ascii="Arial" w:hAnsi="Arial" w:hint="default"/>
        <w:b/>
        <w:i/>
        <w:sz w:val="24"/>
        <w:u w:val="single"/>
      </w:rPr>
    </w:lvl>
    <w:lvl w:ilvl="5">
      <w:start w:val="1"/>
      <w:numFmt w:val="none"/>
      <w:lvlRestart w:val="0"/>
      <w:suff w:val="nothing"/>
      <w:lvlText w:val=""/>
      <w:lvlJc w:val="left"/>
      <w:pPr>
        <w:ind w:left="0" w:firstLine="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rPr>
    </w:lvl>
    <w:lvl w:ilvl="7">
      <w:start w:val="1"/>
      <w:numFmt w:val="none"/>
      <w:lvlRestart w:val="0"/>
      <w:suff w:val="nothing"/>
      <w:lvlText w:val=""/>
      <w:lvlJc w:val="left"/>
      <w:pPr>
        <w:ind w:left="0" w:firstLine="0"/>
      </w:pPr>
      <w:rPr>
        <w:rFonts w:ascii="Arial" w:hAnsi="Arial" w:hint="default"/>
        <w:b w:val="0"/>
        <w:i/>
        <w:sz w:val="24"/>
        <w:u w:val="single"/>
      </w:rPr>
    </w:lvl>
    <w:lvl w:ilvl="8">
      <w:start w:val="1"/>
      <w:numFmt w:val="none"/>
      <w:lvlRestart w:val="0"/>
      <w:suff w:val="nothing"/>
      <w:lvlText w:val=""/>
      <w:lvlJc w:val="left"/>
      <w:pPr>
        <w:ind w:left="0" w:firstLine="0"/>
      </w:pPr>
      <w:rPr>
        <w:rFonts w:ascii="Arial" w:hAnsi="Arial" w:hint="default"/>
        <w:b/>
        <w:i w:val="0"/>
        <w:sz w:val="22"/>
      </w:rPr>
    </w:lvl>
  </w:abstractNum>
  <w:abstractNum w:abstractNumId="34" w15:restartNumberingAfterBreak="0">
    <w:nsid w:val="4C9E04A5"/>
    <w:multiLevelType w:val="multilevel"/>
    <w:tmpl w:val="FA6234BE"/>
    <w:name w:val="nobulletlist"/>
    <w:lvl w:ilvl="0">
      <w:start w:val="1"/>
      <w:numFmt w:val="none"/>
      <w:lvlText w:val=""/>
      <w:lvlJc w:val="left"/>
      <w:pPr>
        <w:tabs>
          <w:tab w:val="num" w:pos="810"/>
        </w:tabs>
        <w:ind w:left="810" w:hanging="360"/>
      </w:pPr>
      <w:rPr>
        <w:rFonts w:hint="default"/>
      </w:rPr>
    </w:lvl>
    <w:lvl w:ilvl="1">
      <w:start w:val="1"/>
      <w:numFmt w:val="none"/>
      <w:lvlText w:val=""/>
      <w:lvlJc w:val="left"/>
      <w:pPr>
        <w:tabs>
          <w:tab w:val="num" w:pos="1170"/>
        </w:tabs>
        <w:ind w:left="1170" w:hanging="360"/>
      </w:pPr>
      <w:rPr>
        <w:rFonts w:hint="default"/>
      </w:rPr>
    </w:lvl>
    <w:lvl w:ilvl="2">
      <w:start w:val="1"/>
      <w:numFmt w:val="none"/>
      <w:lvlText w:val=""/>
      <w:lvlJc w:val="left"/>
      <w:pPr>
        <w:tabs>
          <w:tab w:val="num" w:pos="1530"/>
        </w:tabs>
        <w:ind w:left="1530" w:hanging="360"/>
      </w:pPr>
      <w:rPr>
        <w:rFonts w:hint="default"/>
      </w:rPr>
    </w:lvl>
    <w:lvl w:ilvl="3">
      <w:start w:val="1"/>
      <w:numFmt w:val="none"/>
      <w:lvlText w:val=""/>
      <w:lvlJc w:val="left"/>
      <w:pPr>
        <w:tabs>
          <w:tab w:val="num" w:pos="1890"/>
        </w:tabs>
        <w:ind w:left="1890" w:hanging="360"/>
      </w:pPr>
      <w:rPr>
        <w:rFonts w:hint="default"/>
      </w:rPr>
    </w:lvl>
    <w:lvl w:ilvl="4">
      <w:start w:val="1"/>
      <w:numFmt w:val="none"/>
      <w:lvlText w:val=""/>
      <w:lvlJc w:val="left"/>
      <w:pPr>
        <w:tabs>
          <w:tab w:val="num" w:pos="2250"/>
        </w:tabs>
        <w:ind w:left="2250" w:hanging="360"/>
      </w:pPr>
      <w:rPr>
        <w:rFonts w:hint="default"/>
      </w:rPr>
    </w:lvl>
    <w:lvl w:ilvl="5">
      <w:start w:val="1"/>
      <w:numFmt w:val="none"/>
      <w:lvlText w:val=""/>
      <w:lvlJc w:val="left"/>
      <w:pPr>
        <w:tabs>
          <w:tab w:val="num" w:pos="2610"/>
        </w:tabs>
        <w:ind w:left="2610" w:hanging="360"/>
      </w:pPr>
      <w:rPr>
        <w:rFonts w:hint="default"/>
      </w:rPr>
    </w:lvl>
    <w:lvl w:ilvl="6">
      <w:start w:val="1"/>
      <w:numFmt w:val="none"/>
      <w:lvlText w:val=""/>
      <w:lvlJc w:val="left"/>
      <w:pPr>
        <w:tabs>
          <w:tab w:val="num" w:pos="2970"/>
        </w:tabs>
        <w:ind w:left="2970" w:hanging="360"/>
      </w:pPr>
      <w:rPr>
        <w:rFonts w:hint="default"/>
      </w:rPr>
    </w:lvl>
    <w:lvl w:ilvl="7">
      <w:start w:val="1"/>
      <w:numFmt w:val="none"/>
      <w:lvlText w:val=""/>
      <w:lvlJc w:val="left"/>
      <w:pPr>
        <w:tabs>
          <w:tab w:val="num" w:pos="3330"/>
        </w:tabs>
        <w:ind w:left="3330" w:hanging="360"/>
      </w:pPr>
      <w:rPr>
        <w:rFonts w:hint="default"/>
      </w:rPr>
    </w:lvl>
    <w:lvl w:ilvl="8">
      <w:start w:val="1"/>
      <w:numFmt w:val="none"/>
      <w:lvlText w:val=""/>
      <w:lvlJc w:val="left"/>
      <w:pPr>
        <w:tabs>
          <w:tab w:val="num" w:pos="3690"/>
        </w:tabs>
        <w:ind w:left="3690" w:hanging="360"/>
      </w:pPr>
      <w:rPr>
        <w:rFonts w:hint="default"/>
      </w:rPr>
    </w:lvl>
  </w:abstractNum>
  <w:abstractNum w:abstractNumId="35" w15:restartNumberingAfterBreak="0">
    <w:nsid w:val="4DE91907"/>
    <w:multiLevelType w:val="hybridMultilevel"/>
    <w:tmpl w:val="300220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44D5200"/>
    <w:multiLevelType w:val="multilevel"/>
    <w:tmpl w:val="82FEC028"/>
    <w:lvl w:ilvl="0">
      <w:start w:val="1"/>
      <w:numFmt w:val="decimal"/>
      <w:pStyle w:val="Ttulo1"/>
      <w:lvlText w:val="%1."/>
      <w:lvlJc w:val="left"/>
      <w:pPr>
        <w:tabs>
          <w:tab w:val="num" w:pos="2629"/>
        </w:tabs>
        <w:ind w:left="2629" w:hanging="360"/>
      </w:pPr>
      <w:rPr>
        <w:rFonts w:hint="default"/>
        <w:sz w:val="32"/>
      </w:rPr>
    </w:lvl>
    <w:lvl w:ilvl="1">
      <w:start w:val="1"/>
      <w:numFmt w:val="decimal"/>
      <w:pStyle w:val="Ttulo2"/>
      <w:lvlText w:val="%1.%2."/>
      <w:lvlJc w:val="left"/>
      <w:pPr>
        <w:tabs>
          <w:tab w:val="num" w:pos="720"/>
        </w:tabs>
        <w:ind w:left="432" w:hanging="432"/>
      </w:pPr>
      <w:rPr>
        <w:rFonts w:ascii="Arial" w:hAnsi="Arial" w:cs="Arial" w:hint="default"/>
        <w:sz w:val="20"/>
        <w:szCs w:val="20"/>
      </w:rPr>
    </w:lvl>
    <w:lvl w:ilvl="2">
      <w:start w:val="1"/>
      <w:numFmt w:val="decimal"/>
      <w:lvlText w:val="%1.%2.%3."/>
      <w:lvlJc w:val="left"/>
      <w:pPr>
        <w:tabs>
          <w:tab w:val="num" w:pos="1420"/>
        </w:tabs>
        <w:ind w:left="1204" w:hanging="504"/>
      </w:pPr>
      <w:rPr>
        <w:rFonts w:ascii="Arial" w:hAnsi="Arial" w:cs="Arial" w:hint="default"/>
        <w:b/>
        <w:color w:val="000000"/>
        <w:sz w:val="20"/>
      </w:rPr>
    </w:lvl>
    <w:lvl w:ilvl="3">
      <w:start w:val="1"/>
      <w:numFmt w:val="bullet"/>
      <w:lvlText w:val=""/>
      <w:lvlJc w:val="left"/>
      <w:pPr>
        <w:tabs>
          <w:tab w:val="num" w:pos="2160"/>
        </w:tabs>
        <w:ind w:left="1728" w:hanging="648"/>
      </w:pPr>
      <w:rPr>
        <w:rFonts w:ascii="Symbol" w:hAnsi="Symbol" w:hint="default"/>
        <w:b/>
        <w:color w:val="00000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58BA31BF"/>
    <w:multiLevelType w:val="hybridMultilevel"/>
    <w:tmpl w:val="5CE2D85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C6D177E"/>
    <w:multiLevelType w:val="hybridMultilevel"/>
    <w:tmpl w:val="1A4E82F0"/>
    <w:lvl w:ilvl="0" w:tplc="0688FF58">
      <w:start w:val="3"/>
      <w:numFmt w:val="bullet"/>
      <w:pStyle w:val="hifen"/>
      <w:lvlText w:val=""/>
      <w:lvlJc w:val="left"/>
      <w:pPr>
        <w:tabs>
          <w:tab w:val="num" w:pos="432"/>
        </w:tabs>
        <w:ind w:left="432" w:hanging="432"/>
      </w:pPr>
      <w:rPr>
        <w:rFonts w:ascii="Symbol" w:hAnsi="Symbol" w:hint="default"/>
      </w:rPr>
    </w:lvl>
    <w:lvl w:ilvl="1" w:tplc="04160019">
      <w:numFmt w:val="bullet"/>
      <w:lvlText w:val="-"/>
      <w:lvlJc w:val="left"/>
      <w:pPr>
        <w:tabs>
          <w:tab w:val="num" w:pos="1440"/>
        </w:tabs>
        <w:ind w:left="1440" w:hanging="360"/>
      </w:pPr>
      <w:rPr>
        <w:rFonts w:ascii="Times New Roman" w:eastAsia="Times New Roman" w:hAnsi="Times New Roman"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AB7515"/>
    <w:multiLevelType w:val="multilevel"/>
    <w:tmpl w:val="05529696"/>
    <w:lvl w:ilvl="0">
      <w:start w:val="1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2C272F8"/>
    <w:multiLevelType w:val="hybridMultilevel"/>
    <w:tmpl w:val="E912D648"/>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42F3AD6"/>
    <w:multiLevelType w:val="hybridMultilevel"/>
    <w:tmpl w:val="B63821F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6743EB7"/>
    <w:multiLevelType w:val="multilevel"/>
    <w:tmpl w:val="5FA494EE"/>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6A33773"/>
    <w:multiLevelType w:val="hybridMultilevel"/>
    <w:tmpl w:val="D8A86850"/>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8500709"/>
    <w:multiLevelType w:val="hybridMultilevel"/>
    <w:tmpl w:val="4EB0385A"/>
    <w:lvl w:ilvl="0" w:tplc="04160019">
      <w:numFmt w:val="bullet"/>
      <w:lvlText w:val="-"/>
      <w:lvlJc w:val="left"/>
      <w:pPr>
        <w:ind w:left="720" w:hanging="360"/>
      </w:pPr>
      <w:rPr>
        <w:rFonts w:ascii="Times New Roman" w:eastAsia="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A673262"/>
    <w:multiLevelType w:val="hybridMultilevel"/>
    <w:tmpl w:val="30488D74"/>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BE80240"/>
    <w:multiLevelType w:val="hybridMultilevel"/>
    <w:tmpl w:val="F4B2E4CC"/>
    <w:lvl w:ilvl="0" w:tplc="626E9704">
      <w:start w:val="1"/>
      <w:numFmt w:val="bullet"/>
      <w:pStyle w:val="MarcadorIRENOVA"/>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A72204"/>
    <w:multiLevelType w:val="hybridMultilevel"/>
    <w:tmpl w:val="5986E1C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33166B9"/>
    <w:multiLevelType w:val="hybridMultilevel"/>
    <w:tmpl w:val="194CDA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9" w15:restartNumberingAfterBreak="0">
    <w:nsid w:val="73C06BF0"/>
    <w:multiLevelType w:val="multilevel"/>
    <w:tmpl w:val="3AC4F15C"/>
    <w:lvl w:ilvl="0">
      <w:start w:val="4"/>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6"/>
      <w:numFmt w:val="decimal"/>
      <w:lvlText w:val="%1.%2.%3."/>
      <w:lvlJc w:val="left"/>
      <w:pPr>
        <w:ind w:left="960" w:hanging="9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670667A"/>
    <w:multiLevelType w:val="hybridMultilevel"/>
    <w:tmpl w:val="528EA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B4316EF"/>
    <w:multiLevelType w:val="hybridMultilevel"/>
    <w:tmpl w:val="10145600"/>
    <w:lvl w:ilvl="0" w:tplc="2C0C1E3A">
      <w:numFmt w:val="bullet"/>
      <w:lvlText w:val="•"/>
      <w:lvlJc w:val="left"/>
      <w:pPr>
        <w:ind w:left="144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15:restartNumberingAfterBreak="0">
    <w:nsid w:val="7C907BC0"/>
    <w:multiLevelType w:val="hybridMultilevel"/>
    <w:tmpl w:val="9EA250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3" w15:restartNumberingAfterBreak="0">
    <w:nsid w:val="7FA771AC"/>
    <w:multiLevelType w:val="hybridMultilevel"/>
    <w:tmpl w:val="432A263E"/>
    <w:lvl w:ilvl="0" w:tplc="C5B09B60">
      <w:start w:val="19"/>
      <w:numFmt w:val="decimal"/>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3"/>
  </w:num>
  <w:num w:numId="3">
    <w:abstractNumId w:val="27"/>
  </w:num>
  <w:num w:numId="4">
    <w:abstractNumId w:val="23"/>
  </w:num>
  <w:num w:numId="5">
    <w:abstractNumId w:val="36"/>
  </w:num>
  <w:num w:numId="6">
    <w:abstractNumId w:val="31"/>
  </w:num>
  <w:num w:numId="7">
    <w:abstractNumId w:val="38"/>
  </w:num>
  <w:num w:numId="8">
    <w:abstractNumId w:val="18"/>
  </w:num>
  <w:num w:numId="9">
    <w:abstractNumId w:val="16"/>
  </w:num>
  <w:num w:numId="10">
    <w:abstractNumId w:val="46"/>
  </w:num>
  <w:num w:numId="11">
    <w:abstractNumId w:val="51"/>
  </w:num>
  <w:num w:numId="12">
    <w:abstractNumId w:val="43"/>
  </w:num>
  <w:num w:numId="13">
    <w:abstractNumId w:val="47"/>
  </w:num>
  <w:num w:numId="14">
    <w:abstractNumId w:val="37"/>
  </w:num>
  <w:num w:numId="15">
    <w:abstractNumId w:val="45"/>
  </w:num>
  <w:num w:numId="16">
    <w:abstractNumId w:val="28"/>
  </w:num>
  <w:num w:numId="17">
    <w:abstractNumId w:val="22"/>
  </w:num>
  <w:num w:numId="18">
    <w:abstractNumId w:val="20"/>
  </w:num>
  <w:num w:numId="19">
    <w:abstractNumId w:val="15"/>
  </w:num>
  <w:num w:numId="20">
    <w:abstractNumId w:val="3"/>
  </w:num>
  <w:num w:numId="21">
    <w:abstractNumId w:val="44"/>
  </w:num>
  <w:num w:numId="22">
    <w:abstractNumId w:val="25"/>
  </w:num>
  <w:num w:numId="23">
    <w:abstractNumId w:val="10"/>
  </w:num>
  <w:num w:numId="24">
    <w:abstractNumId w:val="4"/>
  </w:num>
  <w:num w:numId="25">
    <w:abstractNumId w:val="19"/>
  </w:num>
  <w:num w:numId="26">
    <w:abstractNumId w:val="11"/>
  </w:num>
  <w:num w:numId="27">
    <w:abstractNumId w:val="40"/>
  </w:num>
  <w:num w:numId="28">
    <w:abstractNumId w:val="41"/>
  </w:num>
  <w:num w:numId="29">
    <w:abstractNumId w:val="9"/>
  </w:num>
  <w:num w:numId="30">
    <w:abstractNumId w:val="5"/>
  </w:num>
  <w:num w:numId="31">
    <w:abstractNumId w:val="32"/>
  </w:num>
  <w:num w:numId="32">
    <w:abstractNumId w:val="0"/>
  </w:num>
  <w:num w:numId="33">
    <w:abstractNumId w:val="1"/>
  </w:num>
  <w:num w:numId="34">
    <w:abstractNumId w:val="13"/>
  </w:num>
  <w:num w:numId="35">
    <w:abstractNumId w:val="17"/>
  </w:num>
  <w:num w:numId="36">
    <w:abstractNumId w:val="21"/>
  </w:num>
  <w:num w:numId="37">
    <w:abstractNumId w:val="42"/>
  </w:num>
  <w:num w:numId="38">
    <w:abstractNumId w:val="35"/>
  </w:num>
  <w:num w:numId="39">
    <w:abstractNumId w:val="39"/>
  </w:num>
  <w:num w:numId="40">
    <w:abstractNumId w:val="26"/>
  </w:num>
  <w:num w:numId="41">
    <w:abstractNumId w:val="53"/>
  </w:num>
  <w:num w:numId="42">
    <w:abstractNumId w:val="29"/>
  </w:num>
  <w:num w:numId="43">
    <w:abstractNumId w:val="52"/>
  </w:num>
  <w:num w:numId="44">
    <w:abstractNumId w:val="6"/>
  </w:num>
  <w:num w:numId="45">
    <w:abstractNumId w:val="12"/>
  </w:num>
  <w:num w:numId="46">
    <w:abstractNumId w:val="50"/>
  </w:num>
  <w:num w:numId="47">
    <w:abstractNumId w:val="49"/>
  </w:num>
  <w:num w:numId="48">
    <w:abstractNumId w:val="48"/>
  </w:num>
  <w:num w:numId="49">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pt-PT" w:vendorID="1"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8B5"/>
    <w:rsid w:val="00000286"/>
    <w:rsid w:val="00000E7D"/>
    <w:rsid w:val="00002CEA"/>
    <w:rsid w:val="00003331"/>
    <w:rsid w:val="00003415"/>
    <w:rsid w:val="00006B72"/>
    <w:rsid w:val="00007832"/>
    <w:rsid w:val="00010C9E"/>
    <w:rsid w:val="000124E0"/>
    <w:rsid w:val="00012C71"/>
    <w:rsid w:val="00013D07"/>
    <w:rsid w:val="00013EB5"/>
    <w:rsid w:val="00014496"/>
    <w:rsid w:val="00015648"/>
    <w:rsid w:val="00015734"/>
    <w:rsid w:val="00015E8D"/>
    <w:rsid w:val="0001683E"/>
    <w:rsid w:val="000168C6"/>
    <w:rsid w:val="000219F2"/>
    <w:rsid w:val="00021A87"/>
    <w:rsid w:val="00022858"/>
    <w:rsid w:val="00022927"/>
    <w:rsid w:val="00023838"/>
    <w:rsid w:val="00023897"/>
    <w:rsid w:val="000241BC"/>
    <w:rsid w:val="000249A5"/>
    <w:rsid w:val="00024A35"/>
    <w:rsid w:val="000257D6"/>
    <w:rsid w:val="00026774"/>
    <w:rsid w:val="0002772F"/>
    <w:rsid w:val="0003054E"/>
    <w:rsid w:val="00030D36"/>
    <w:rsid w:val="0003228A"/>
    <w:rsid w:val="00032BA8"/>
    <w:rsid w:val="00032CF8"/>
    <w:rsid w:val="0003365F"/>
    <w:rsid w:val="00033693"/>
    <w:rsid w:val="000337CC"/>
    <w:rsid w:val="00033F7C"/>
    <w:rsid w:val="000345A2"/>
    <w:rsid w:val="00034BB5"/>
    <w:rsid w:val="0003522F"/>
    <w:rsid w:val="00035DF5"/>
    <w:rsid w:val="0003638B"/>
    <w:rsid w:val="00036E33"/>
    <w:rsid w:val="00036F84"/>
    <w:rsid w:val="00037160"/>
    <w:rsid w:val="000373A7"/>
    <w:rsid w:val="000373C8"/>
    <w:rsid w:val="00037430"/>
    <w:rsid w:val="0003750E"/>
    <w:rsid w:val="00037675"/>
    <w:rsid w:val="00037C1D"/>
    <w:rsid w:val="000403DB"/>
    <w:rsid w:val="00040EF6"/>
    <w:rsid w:val="0004268F"/>
    <w:rsid w:val="00042E07"/>
    <w:rsid w:val="00043319"/>
    <w:rsid w:val="00043D0C"/>
    <w:rsid w:val="000441CE"/>
    <w:rsid w:val="00044C42"/>
    <w:rsid w:val="00044E4A"/>
    <w:rsid w:val="00044F1A"/>
    <w:rsid w:val="000454B9"/>
    <w:rsid w:val="00045B9F"/>
    <w:rsid w:val="00047D03"/>
    <w:rsid w:val="00050D01"/>
    <w:rsid w:val="00050F17"/>
    <w:rsid w:val="00050FA4"/>
    <w:rsid w:val="000518E5"/>
    <w:rsid w:val="000520D8"/>
    <w:rsid w:val="00052365"/>
    <w:rsid w:val="00052F43"/>
    <w:rsid w:val="00053DAC"/>
    <w:rsid w:val="000543F1"/>
    <w:rsid w:val="00054CC6"/>
    <w:rsid w:val="00055F4D"/>
    <w:rsid w:val="000562A6"/>
    <w:rsid w:val="00056E39"/>
    <w:rsid w:val="00057B4A"/>
    <w:rsid w:val="00057BC6"/>
    <w:rsid w:val="0006044A"/>
    <w:rsid w:val="00060FAF"/>
    <w:rsid w:val="00061899"/>
    <w:rsid w:val="00062817"/>
    <w:rsid w:val="000628BA"/>
    <w:rsid w:val="00062B34"/>
    <w:rsid w:val="000630A2"/>
    <w:rsid w:val="0006347D"/>
    <w:rsid w:val="00063721"/>
    <w:rsid w:val="00064371"/>
    <w:rsid w:val="00064783"/>
    <w:rsid w:val="00064F04"/>
    <w:rsid w:val="00065376"/>
    <w:rsid w:val="00065643"/>
    <w:rsid w:val="000656FF"/>
    <w:rsid w:val="00065B9A"/>
    <w:rsid w:val="00066AD8"/>
    <w:rsid w:val="00070732"/>
    <w:rsid w:val="00070BD9"/>
    <w:rsid w:val="00070F0F"/>
    <w:rsid w:val="00071736"/>
    <w:rsid w:val="000724D3"/>
    <w:rsid w:val="00072553"/>
    <w:rsid w:val="000726FB"/>
    <w:rsid w:val="00073691"/>
    <w:rsid w:val="00074979"/>
    <w:rsid w:val="0007666B"/>
    <w:rsid w:val="0007667E"/>
    <w:rsid w:val="00076F37"/>
    <w:rsid w:val="0007759D"/>
    <w:rsid w:val="00077808"/>
    <w:rsid w:val="00077995"/>
    <w:rsid w:val="00077F90"/>
    <w:rsid w:val="0008061C"/>
    <w:rsid w:val="00080B5E"/>
    <w:rsid w:val="00081102"/>
    <w:rsid w:val="00081A38"/>
    <w:rsid w:val="00081B48"/>
    <w:rsid w:val="00081BD1"/>
    <w:rsid w:val="00081C03"/>
    <w:rsid w:val="000822D6"/>
    <w:rsid w:val="00082384"/>
    <w:rsid w:val="0008279E"/>
    <w:rsid w:val="000841B9"/>
    <w:rsid w:val="00084A69"/>
    <w:rsid w:val="00084DB2"/>
    <w:rsid w:val="0008647E"/>
    <w:rsid w:val="0008655F"/>
    <w:rsid w:val="0008727D"/>
    <w:rsid w:val="000879E1"/>
    <w:rsid w:val="00087F04"/>
    <w:rsid w:val="0009012B"/>
    <w:rsid w:val="00090314"/>
    <w:rsid w:val="00091964"/>
    <w:rsid w:val="00091AB8"/>
    <w:rsid w:val="00092207"/>
    <w:rsid w:val="00092284"/>
    <w:rsid w:val="000923DE"/>
    <w:rsid w:val="000928D4"/>
    <w:rsid w:val="00093528"/>
    <w:rsid w:val="00093B3B"/>
    <w:rsid w:val="00093F50"/>
    <w:rsid w:val="00094BA1"/>
    <w:rsid w:val="00095B1D"/>
    <w:rsid w:val="00095C5A"/>
    <w:rsid w:val="0009629F"/>
    <w:rsid w:val="00096416"/>
    <w:rsid w:val="00096578"/>
    <w:rsid w:val="00096C96"/>
    <w:rsid w:val="000978A3"/>
    <w:rsid w:val="000A036A"/>
    <w:rsid w:val="000A0AEF"/>
    <w:rsid w:val="000A153E"/>
    <w:rsid w:val="000A22D6"/>
    <w:rsid w:val="000A252E"/>
    <w:rsid w:val="000A2FF1"/>
    <w:rsid w:val="000A3C9E"/>
    <w:rsid w:val="000A4743"/>
    <w:rsid w:val="000A5631"/>
    <w:rsid w:val="000A5CBF"/>
    <w:rsid w:val="000A60E8"/>
    <w:rsid w:val="000A6495"/>
    <w:rsid w:val="000A65D3"/>
    <w:rsid w:val="000A6772"/>
    <w:rsid w:val="000A684A"/>
    <w:rsid w:val="000A7294"/>
    <w:rsid w:val="000A7406"/>
    <w:rsid w:val="000B02C8"/>
    <w:rsid w:val="000B03D9"/>
    <w:rsid w:val="000B12DA"/>
    <w:rsid w:val="000B1C8C"/>
    <w:rsid w:val="000B237C"/>
    <w:rsid w:val="000B34EC"/>
    <w:rsid w:val="000B35CD"/>
    <w:rsid w:val="000B36B2"/>
    <w:rsid w:val="000B4EC0"/>
    <w:rsid w:val="000B5D1E"/>
    <w:rsid w:val="000B5FA8"/>
    <w:rsid w:val="000B6501"/>
    <w:rsid w:val="000B6657"/>
    <w:rsid w:val="000B766A"/>
    <w:rsid w:val="000B7778"/>
    <w:rsid w:val="000C094F"/>
    <w:rsid w:val="000C0B7B"/>
    <w:rsid w:val="000C0B87"/>
    <w:rsid w:val="000C13C4"/>
    <w:rsid w:val="000C1B61"/>
    <w:rsid w:val="000C2AE6"/>
    <w:rsid w:val="000C345A"/>
    <w:rsid w:val="000C3A17"/>
    <w:rsid w:val="000C3CAF"/>
    <w:rsid w:val="000C4238"/>
    <w:rsid w:val="000C5732"/>
    <w:rsid w:val="000C5FDC"/>
    <w:rsid w:val="000C614B"/>
    <w:rsid w:val="000C70BA"/>
    <w:rsid w:val="000C7887"/>
    <w:rsid w:val="000D2A09"/>
    <w:rsid w:val="000D31DD"/>
    <w:rsid w:val="000D36EA"/>
    <w:rsid w:val="000D3BE1"/>
    <w:rsid w:val="000D3CA9"/>
    <w:rsid w:val="000D3DEB"/>
    <w:rsid w:val="000D419B"/>
    <w:rsid w:val="000D428E"/>
    <w:rsid w:val="000D48EF"/>
    <w:rsid w:val="000D4940"/>
    <w:rsid w:val="000D4D27"/>
    <w:rsid w:val="000D4E5C"/>
    <w:rsid w:val="000D522D"/>
    <w:rsid w:val="000D6BB1"/>
    <w:rsid w:val="000D6E7D"/>
    <w:rsid w:val="000D73C0"/>
    <w:rsid w:val="000E0953"/>
    <w:rsid w:val="000E0BF8"/>
    <w:rsid w:val="000E12D0"/>
    <w:rsid w:val="000E1939"/>
    <w:rsid w:val="000E1D78"/>
    <w:rsid w:val="000E286D"/>
    <w:rsid w:val="000E3495"/>
    <w:rsid w:val="000E4BAB"/>
    <w:rsid w:val="000E5768"/>
    <w:rsid w:val="000E62DA"/>
    <w:rsid w:val="000E7365"/>
    <w:rsid w:val="000F01E3"/>
    <w:rsid w:val="000F073E"/>
    <w:rsid w:val="000F0816"/>
    <w:rsid w:val="000F175D"/>
    <w:rsid w:val="000F2DE9"/>
    <w:rsid w:val="000F3062"/>
    <w:rsid w:val="000F3F4B"/>
    <w:rsid w:val="000F4549"/>
    <w:rsid w:val="000F45B9"/>
    <w:rsid w:val="000F52EE"/>
    <w:rsid w:val="000F5731"/>
    <w:rsid w:val="000F61C4"/>
    <w:rsid w:val="000F63D6"/>
    <w:rsid w:val="000F65D7"/>
    <w:rsid w:val="000F669B"/>
    <w:rsid w:val="000F716A"/>
    <w:rsid w:val="000F73AC"/>
    <w:rsid w:val="000F75C1"/>
    <w:rsid w:val="000F7BCD"/>
    <w:rsid w:val="000F7BE4"/>
    <w:rsid w:val="000F7CC0"/>
    <w:rsid w:val="001003C2"/>
    <w:rsid w:val="00100428"/>
    <w:rsid w:val="001014BF"/>
    <w:rsid w:val="0010188F"/>
    <w:rsid w:val="001021B2"/>
    <w:rsid w:val="001024F5"/>
    <w:rsid w:val="00102C63"/>
    <w:rsid w:val="00102F77"/>
    <w:rsid w:val="00103DC0"/>
    <w:rsid w:val="00103F79"/>
    <w:rsid w:val="001044B1"/>
    <w:rsid w:val="0010454F"/>
    <w:rsid w:val="00104EC2"/>
    <w:rsid w:val="00104FFF"/>
    <w:rsid w:val="001053DA"/>
    <w:rsid w:val="00105DB4"/>
    <w:rsid w:val="00105F41"/>
    <w:rsid w:val="001060CD"/>
    <w:rsid w:val="0010698F"/>
    <w:rsid w:val="00110B91"/>
    <w:rsid w:val="00110D59"/>
    <w:rsid w:val="0011198B"/>
    <w:rsid w:val="001119D4"/>
    <w:rsid w:val="00111FD0"/>
    <w:rsid w:val="0011245B"/>
    <w:rsid w:val="00112F3A"/>
    <w:rsid w:val="00113501"/>
    <w:rsid w:val="00113D97"/>
    <w:rsid w:val="00114043"/>
    <w:rsid w:val="00114623"/>
    <w:rsid w:val="00114B7D"/>
    <w:rsid w:val="001153AC"/>
    <w:rsid w:val="00115634"/>
    <w:rsid w:val="0011656D"/>
    <w:rsid w:val="0011664B"/>
    <w:rsid w:val="0011695E"/>
    <w:rsid w:val="00117F1E"/>
    <w:rsid w:val="00120273"/>
    <w:rsid w:val="00120942"/>
    <w:rsid w:val="00121449"/>
    <w:rsid w:val="00121AF0"/>
    <w:rsid w:val="00121E73"/>
    <w:rsid w:val="001224EB"/>
    <w:rsid w:val="00123891"/>
    <w:rsid w:val="001240FF"/>
    <w:rsid w:val="00124C0C"/>
    <w:rsid w:val="001258B9"/>
    <w:rsid w:val="001262CB"/>
    <w:rsid w:val="00127EFD"/>
    <w:rsid w:val="00130B23"/>
    <w:rsid w:val="00130B64"/>
    <w:rsid w:val="00130BBA"/>
    <w:rsid w:val="00130BBD"/>
    <w:rsid w:val="00130EDD"/>
    <w:rsid w:val="00131DAE"/>
    <w:rsid w:val="00131DBE"/>
    <w:rsid w:val="00132715"/>
    <w:rsid w:val="001328E2"/>
    <w:rsid w:val="00132A41"/>
    <w:rsid w:val="00132DBE"/>
    <w:rsid w:val="00132E3B"/>
    <w:rsid w:val="0013385D"/>
    <w:rsid w:val="00133A0B"/>
    <w:rsid w:val="00133EBE"/>
    <w:rsid w:val="00134CE5"/>
    <w:rsid w:val="001354A7"/>
    <w:rsid w:val="001355F6"/>
    <w:rsid w:val="00135A33"/>
    <w:rsid w:val="00136FAF"/>
    <w:rsid w:val="00137009"/>
    <w:rsid w:val="00137067"/>
    <w:rsid w:val="0013771B"/>
    <w:rsid w:val="00140233"/>
    <w:rsid w:val="00140293"/>
    <w:rsid w:val="00140F10"/>
    <w:rsid w:val="00141115"/>
    <w:rsid w:val="001419A2"/>
    <w:rsid w:val="00141BBA"/>
    <w:rsid w:val="00141E41"/>
    <w:rsid w:val="00142449"/>
    <w:rsid w:val="00143779"/>
    <w:rsid w:val="001446AA"/>
    <w:rsid w:val="00144AB6"/>
    <w:rsid w:val="0014510C"/>
    <w:rsid w:val="0014514F"/>
    <w:rsid w:val="00145AC9"/>
    <w:rsid w:val="001468FE"/>
    <w:rsid w:val="00146EA9"/>
    <w:rsid w:val="00146FA6"/>
    <w:rsid w:val="00147942"/>
    <w:rsid w:val="00147E17"/>
    <w:rsid w:val="00150397"/>
    <w:rsid w:val="00150BAA"/>
    <w:rsid w:val="00151A99"/>
    <w:rsid w:val="0015303F"/>
    <w:rsid w:val="00153050"/>
    <w:rsid w:val="00153A1B"/>
    <w:rsid w:val="00153B21"/>
    <w:rsid w:val="001545DA"/>
    <w:rsid w:val="00154BC5"/>
    <w:rsid w:val="0015538C"/>
    <w:rsid w:val="0015545C"/>
    <w:rsid w:val="001559E4"/>
    <w:rsid w:val="001560C2"/>
    <w:rsid w:val="001566A1"/>
    <w:rsid w:val="001601EF"/>
    <w:rsid w:val="00160C60"/>
    <w:rsid w:val="00160D3E"/>
    <w:rsid w:val="00161012"/>
    <w:rsid w:val="00161D52"/>
    <w:rsid w:val="001627FA"/>
    <w:rsid w:val="00162AF7"/>
    <w:rsid w:val="00162BA6"/>
    <w:rsid w:val="001631C0"/>
    <w:rsid w:val="0016383A"/>
    <w:rsid w:val="00163B3E"/>
    <w:rsid w:val="00163F13"/>
    <w:rsid w:val="00164301"/>
    <w:rsid w:val="00164C44"/>
    <w:rsid w:val="0016514A"/>
    <w:rsid w:val="001657E4"/>
    <w:rsid w:val="00165801"/>
    <w:rsid w:val="00166677"/>
    <w:rsid w:val="001666F9"/>
    <w:rsid w:val="001667C9"/>
    <w:rsid w:val="00167575"/>
    <w:rsid w:val="001702AD"/>
    <w:rsid w:val="00172A65"/>
    <w:rsid w:val="00173A9B"/>
    <w:rsid w:val="00174036"/>
    <w:rsid w:val="001742AE"/>
    <w:rsid w:val="001743C2"/>
    <w:rsid w:val="00174537"/>
    <w:rsid w:val="0017463E"/>
    <w:rsid w:val="001748AF"/>
    <w:rsid w:val="00174BBA"/>
    <w:rsid w:val="00174C4D"/>
    <w:rsid w:val="00175083"/>
    <w:rsid w:val="00175241"/>
    <w:rsid w:val="00175403"/>
    <w:rsid w:val="001755E3"/>
    <w:rsid w:val="001778ED"/>
    <w:rsid w:val="00177C37"/>
    <w:rsid w:val="00180299"/>
    <w:rsid w:val="00180349"/>
    <w:rsid w:val="00180571"/>
    <w:rsid w:val="00180FB4"/>
    <w:rsid w:val="00181CA2"/>
    <w:rsid w:val="00181F1D"/>
    <w:rsid w:val="00182867"/>
    <w:rsid w:val="00182FB0"/>
    <w:rsid w:val="0018327C"/>
    <w:rsid w:val="00183BCA"/>
    <w:rsid w:val="00183BD1"/>
    <w:rsid w:val="00184379"/>
    <w:rsid w:val="001844F0"/>
    <w:rsid w:val="00184C1C"/>
    <w:rsid w:val="0018539D"/>
    <w:rsid w:val="00185A89"/>
    <w:rsid w:val="00186457"/>
    <w:rsid w:val="00186A44"/>
    <w:rsid w:val="001875A4"/>
    <w:rsid w:val="00187E1F"/>
    <w:rsid w:val="00190664"/>
    <w:rsid w:val="00190916"/>
    <w:rsid w:val="001909F0"/>
    <w:rsid w:val="00190D52"/>
    <w:rsid w:val="00191430"/>
    <w:rsid w:val="001918AF"/>
    <w:rsid w:val="0019197A"/>
    <w:rsid w:val="00191BAF"/>
    <w:rsid w:val="00191EB7"/>
    <w:rsid w:val="001923BF"/>
    <w:rsid w:val="00192FB9"/>
    <w:rsid w:val="00193526"/>
    <w:rsid w:val="00193A27"/>
    <w:rsid w:val="00194778"/>
    <w:rsid w:val="00194D72"/>
    <w:rsid w:val="00195CB3"/>
    <w:rsid w:val="00196387"/>
    <w:rsid w:val="00196693"/>
    <w:rsid w:val="00197181"/>
    <w:rsid w:val="00197711"/>
    <w:rsid w:val="00197C5C"/>
    <w:rsid w:val="001A009A"/>
    <w:rsid w:val="001A0FD1"/>
    <w:rsid w:val="001A1034"/>
    <w:rsid w:val="001A124E"/>
    <w:rsid w:val="001A381E"/>
    <w:rsid w:val="001A392D"/>
    <w:rsid w:val="001A4592"/>
    <w:rsid w:val="001A4A1D"/>
    <w:rsid w:val="001A4B27"/>
    <w:rsid w:val="001A5F94"/>
    <w:rsid w:val="001A6DDA"/>
    <w:rsid w:val="001B0DDB"/>
    <w:rsid w:val="001B249B"/>
    <w:rsid w:val="001B44E0"/>
    <w:rsid w:val="001B540B"/>
    <w:rsid w:val="001B5775"/>
    <w:rsid w:val="001B6331"/>
    <w:rsid w:val="001B694E"/>
    <w:rsid w:val="001B7583"/>
    <w:rsid w:val="001B7799"/>
    <w:rsid w:val="001C009C"/>
    <w:rsid w:val="001C018D"/>
    <w:rsid w:val="001C031E"/>
    <w:rsid w:val="001C0AF0"/>
    <w:rsid w:val="001C169C"/>
    <w:rsid w:val="001C28C5"/>
    <w:rsid w:val="001C2ED6"/>
    <w:rsid w:val="001C33A8"/>
    <w:rsid w:val="001C40BD"/>
    <w:rsid w:val="001C4284"/>
    <w:rsid w:val="001C4550"/>
    <w:rsid w:val="001C47C0"/>
    <w:rsid w:val="001C507D"/>
    <w:rsid w:val="001C5642"/>
    <w:rsid w:val="001C5F79"/>
    <w:rsid w:val="001C6137"/>
    <w:rsid w:val="001C6581"/>
    <w:rsid w:val="001C7C4F"/>
    <w:rsid w:val="001D0490"/>
    <w:rsid w:val="001D281F"/>
    <w:rsid w:val="001D2B4C"/>
    <w:rsid w:val="001D2C21"/>
    <w:rsid w:val="001D2E05"/>
    <w:rsid w:val="001D3895"/>
    <w:rsid w:val="001D38A6"/>
    <w:rsid w:val="001D3B73"/>
    <w:rsid w:val="001D3E82"/>
    <w:rsid w:val="001D3FF7"/>
    <w:rsid w:val="001D49A5"/>
    <w:rsid w:val="001D4C3E"/>
    <w:rsid w:val="001D52E0"/>
    <w:rsid w:val="001D63FC"/>
    <w:rsid w:val="001D6813"/>
    <w:rsid w:val="001D690E"/>
    <w:rsid w:val="001D6D4B"/>
    <w:rsid w:val="001D7783"/>
    <w:rsid w:val="001E0376"/>
    <w:rsid w:val="001E0C7E"/>
    <w:rsid w:val="001E0E36"/>
    <w:rsid w:val="001E10FD"/>
    <w:rsid w:val="001E21EF"/>
    <w:rsid w:val="001E2458"/>
    <w:rsid w:val="001E2A4C"/>
    <w:rsid w:val="001E2C97"/>
    <w:rsid w:val="001E3482"/>
    <w:rsid w:val="001E4CB7"/>
    <w:rsid w:val="001E5339"/>
    <w:rsid w:val="001E53CD"/>
    <w:rsid w:val="001E604F"/>
    <w:rsid w:val="001E7E61"/>
    <w:rsid w:val="001E7FC0"/>
    <w:rsid w:val="001F00C7"/>
    <w:rsid w:val="001F03BE"/>
    <w:rsid w:val="001F0EF8"/>
    <w:rsid w:val="001F14B3"/>
    <w:rsid w:val="001F15F7"/>
    <w:rsid w:val="001F1E15"/>
    <w:rsid w:val="001F1FD3"/>
    <w:rsid w:val="001F3770"/>
    <w:rsid w:val="001F3D4A"/>
    <w:rsid w:val="001F3E49"/>
    <w:rsid w:val="001F449E"/>
    <w:rsid w:val="001F4764"/>
    <w:rsid w:val="001F5691"/>
    <w:rsid w:val="001F651F"/>
    <w:rsid w:val="001F72A4"/>
    <w:rsid w:val="00200684"/>
    <w:rsid w:val="002007D0"/>
    <w:rsid w:val="00201016"/>
    <w:rsid w:val="00201A69"/>
    <w:rsid w:val="00202A32"/>
    <w:rsid w:val="002041A0"/>
    <w:rsid w:val="0020542F"/>
    <w:rsid w:val="00205436"/>
    <w:rsid w:val="00205E0A"/>
    <w:rsid w:val="00206451"/>
    <w:rsid w:val="00206CDA"/>
    <w:rsid w:val="00207414"/>
    <w:rsid w:val="00207753"/>
    <w:rsid w:val="00207C8E"/>
    <w:rsid w:val="002101EC"/>
    <w:rsid w:val="00210A02"/>
    <w:rsid w:val="00211391"/>
    <w:rsid w:val="00211B8A"/>
    <w:rsid w:val="00213751"/>
    <w:rsid w:val="00214D95"/>
    <w:rsid w:val="00215263"/>
    <w:rsid w:val="002155C4"/>
    <w:rsid w:val="002158F7"/>
    <w:rsid w:val="002163FE"/>
    <w:rsid w:val="0021660E"/>
    <w:rsid w:val="00216E73"/>
    <w:rsid w:val="00217025"/>
    <w:rsid w:val="00217F8C"/>
    <w:rsid w:val="00220D11"/>
    <w:rsid w:val="00220E6E"/>
    <w:rsid w:val="0022133E"/>
    <w:rsid w:val="00221411"/>
    <w:rsid w:val="002225C1"/>
    <w:rsid w:val="00222CE3"/>
    <w:rsid w:val="00222FD0"/>
    <w:rsid w:val="00223497"/>
    <w:rsid w:val="002234F6"/>
    <w:rsid w:val="00223760"/>
    <w:rsid w:val="00224C98"/>
    <w:rsid w:val="00225BA8"/>
    <w:rsid w:val="00226692"/>
    <w:rsid w:val="00227AF1"/>
    <w:rsid w:val="00227CB6"/>
    <w:rsid w:val="00230F68"/>
    <w:rsid w:val="00231365"/>
    <w:rsid w:val="00231810"/>
    <w:rsid w:val="0023199D"/>
    <w:rsid w:val="00231EE1"/>
    <w:rsid w:val="00232643"/>
    <w:rsid w:val="002327F7"/>
    <w:rsid w:val="002328CD"/>
    <w:rsid w:val="00233690"/>
    <w:rsid w:val="00233B77"/>
    <w:rsid w:val="00233C59"/>
    <w:rsid w:val="0023436C"/>
    <w:rsid w:val="00234AD9"/>
    <w:rsid w:val="00234B6F"/>
    <w:rsid w:val="002356D6"/>
    <w:rsid w:val="00236147"/>
    <w:rsid w:val="002362B2"/>
    <w:rsid w:val="00237724"/>
    <w:rsid w:val="00240F3D"/>
    <w:rsid w:val="00241681"/>
    <w:rsid w:val="002416C3"/>
    <w:rsid w:val="002418E7"/>
    <w:rsid w:val="0024201F"/>
    <w:rsid w:val="00242395"/>
    <w:rsid w:val="00242526"/>
    <w:rsid w:val="0024263B"/>
    <w:rsid w:val="00242B4A"/>
    <w:rsid w:val="00242D91"/>
    <w:rsid w:val="0024319F"/>
    <w:rsid w:val="0024369F"/>
    <w:rsid w:val="00243CE6"/>
    <w:rsid w:val="00243ED2"/>
    <w:rsid w:val="0024401D"/>
    <w:rsid w:val="00244285"/>
    <w:rsid w:val="00244786"/>
    <w:rsid w:val="00244B1E"/>
    <w:rsid w:val="00245742"/>
    <w:rsid w:val="00245FCF"/>
    <w:rsid w:val="00246B7E"/>
    <w:rsid w:val="00247403"/>
    <w:rsid w:val="00247CD8"/>
    <w:rsid w:val="00250ED4"/>
    <w:rsid w:val="00251F0D"/>
    <w:rsid w:val="00252048"/>
    <w:rsid w:val="00253159"/>
    <w:rsid w:val="00253462"/>
    <w:rsid w:val="00253AE1"/>
    <w:rsid w:val="00253C56"/>
    <w:rsid w:val="00254677"/>
    <w:rsid w:val="00254F17"/>
    <w:rsid w:val="00255171"/>
    <w:rsid w:val="00255899"/>
    <w:rsid w:val="00255EB2"/>
    <w:rsid w:val="002561F1"/>
    <w:rsid w:val="00256895"/>
    <w:rsid w:val="002568E4"/>
    <w:rsid w:val="002576E6"/>
    <w:rsid w:val="00257FE5"/>
    <w:rsid w:val="002600BE"/>
    <w:rsid w:val="002604C6"/>
    <w:rsid w:val="002610B8"/>
    <w:rsid w:val="002612F8"/>
    <w:rsid w:val="00261817"/>
    <w:rsid w:val="002622B7"/>
    <w:rsid w:val="002625DF"/>
    <w:rsid w:val="00262903"/>
    <w:rsid w:val="00262C92"/>
    <w:rsid w:val="00262F19"/>
    <w:rsid w:val="002638D2"/>
    <w:rsid w:val="00263F3C"/>
    <w:rsid w:val="00264334"/>
    <w:rsid w:val="00264677"/>
    <w:rsid w:val="002646B4"/>
    <w:rsid w:val="00265000"/>
    <w:rsid w:val="0026547E"/>
    <w:rsid w:val="00265947"/>
    <w:rsid w:val="00266493"/>
    <w:rsid w:val="0026676A"/>
    <w:rsid w:val="002670E4"/>
    <w:rsid w:val="0026779B"/>
    <w:rsid w:val="00267ED2"/>
    <w:rsid w:val="002700CF"/>
    <w:rsid w:val="00270A57"/>
    <w:rsid w:val="00270FFE"/>
    <w:rsid w:val="0027172C"/>
    <w:rsid w:val="0027183C"/>
    <w:rsid w:val="00273071"/>
    <w:rsid w:val="002733B0"/>
    <w:rsid w:val="00273CD2"/>
    <w:rsid w:val="00273FBC"/>
    <w:rsid w:val="00273FFF"/>
    <w:rsid w:val="0027508C"/>
    <w:rsid w:val="002756E9"/>
    <w:rsid w:val="00276CE3"/>
    <w:rsid w:val="002776C1"/>
    <w:rsid w:val="0027771C"/>
    <w:rsid w:val="002778A0"/>
    <w:rsid w:val="00280FA5"/>
    <w:rsid w:val="00280FCC"/>
    <w:rsid w:val="00281ABD"/>
    <w:rsid w:val="00281DD1"/>
    <w:rsid w:val="002829F4"/>
    <w:rsid w:val="00282C7B"/>
    <w:rsid w:val="00282EAA"/>
    <w:rsid w:val="00282F86"/>
    <w:rsid w:val="0028342D"/>
    <w:rsid w:val="00283AB6"/>
    <w:rsid w:val="00283CF7"/>
    <w:rsid w:val="00283D90"/>
    <w:rsid w:val="0028413E"/>
    <w:rsid w:val="00284A02"/>
    <w:rsid w:val="00284A20"/>
    <w:rsid w:val="00284AF0"/>
    <w:rsid w:val="00284C1D"/>
    <w:rsid w:val="002850C4"/>
    <w:rsid w:val="00286181"/>
    <w:rsid w:val="002868AB"/>
    <w:rsid w:val="00286A80"/>
    <w:rsid w:val="00286CD1"/>
    <w:rsid w:val="00286F09"/>
    <w:rsid w:val="00286F28"/>
    <w:rsid w:val="00286F9F"/>
    <w:rsid w:val="00287CBB"/>
    <w:rsid w:val="00287D53"/>
    <w:rsid w:val="00290770"/>
    <w:rsid w:val="00290C5D"/>
    <w:rsid w:val="00290FAF"/>
    <w:rsid w:val="002933C8"/>
    <w:rsid w:val="00293798"/>
    <w:rsid w:val="002937D8"/>
    <w:rsid w:val="00293A3D"/>
    <w:rsid w:val="00293F80"/>
    <w:rsid w:val="002941E7"/>
    <w:rsid w:val="00294C86"/>
    <w:rsid w:val="00294FDC"/>
    <w:rsid w:val="00295587"/>
    <w:rsid w:val="00295938"/>
    <w:rsid w:val="00295D6D"/>
    <w:rsid w:val="002962D5"/>
    <w:rsid w:val="002963D9"/>
    <w:rsid w:val="0029649F"/>
    <w:rsid w:val="00296ABC"/>
    <w:rsid w:val="00296F3B"/>
    <w:rsid w:val="002970B2"/>
    <w:rsid w:val="002973DC"/>
    <w:rsid w:val="002976A0"/>
    <w:rsid w:val="002A0D14"/>
    <w:rsid w:val="002A0D74"/>
    <w:rsid w:val="002A1B62"/>
    <w:rsid w:val="002A2EC1"/>
    <w:rsid w:val="002A3A46"/>
    <w:rsid w:val="002A3B6B"/>
    <w:rsid w:val="002A3F74"/>
    <w:rsid w:val="002A406B"/>
    <w:rsid w:val="002A444B"/>
    <w:rsid w:val="002A4A13"/>
    <w:rsid w:val="002A4B2E"/>
    <w:rsid w:val="002A4D26"/>
    <w:rsid w:val="002A502A"/>
    <w:rsid w:val="002A56EB"/>
    <w:rsid w:val="002A63A7"/>
    <w:rsid w:val="002A6C7C"/>
    <w:rsid w:val="002A746D"/>
    <w:rsid w:val="002A7A84"/>
    <w:rsid w:val="002A7CE8"/>
    <w:rsid w:val="002A7D8C"/>
    <w:rsid w:val="002B0652"/>
    <w:rsid w:val="002B15DB"/>
    <w:rsid w:val="002B3BEE"/>
    <w:rsid w:val="002B3F13"/>
    <w:rsid w:val="002B49F4"/>
    <w:rsid w:val="002B4C0F"/>
    <w:rsid w:val="002B50CE"/>
    <w:rsid w:val="002B5226"/>
    <w:rsid w:val="002B5847"/>
    <w:rsid w:val="002B6350"/>
    <w:rsid w:val="002B64EB"/>
    <w:rsid w:val="002B682A"/>
    <w:rsid w:val="002B6C9F"/>
    <w:rsid w:val="002B6F42"/>
    <w:rsid w:val="002C09D9"/>
    <w:rsid w:val="002C138C"/>
    <w:rsid w:val="002C1606"/>
    <w:rsid w:val="002C349B"/>
    <w:rsid w:val="002C370C"/>
    <w:rsid w:val="002C394A"/>
    <w:rsid w:val="002C3A48"/>
    <w:rsid w:val="002C4781"/>
    <w:rsid w:val="002C5D90"/>
    <w:rsid w:val="002C66AD"/>
    <w:rsid w:val="002C6A91"/>
    <w:rsid w:val="002C6D1B"/>
    <w:rsid w:val="002D26E0"/>
    <w:rsid w:val="002D2AE3"/>
    <w:rsid w:val="002D2D69"/>
    <w:rsid w:val="002D3102"/>
    <w:rsid w:val="002D3395"/>
    <w:rsid w:val="002D3E1E"/>
    <w:rsid w:val="002D423D"/>
    <w:rsid w:val="002D42A0"/>
    <w:rsid w:val="002D449D"/>
    <w:rsid w:val="002D4543"/>
    <w:rsid w:val="002D4634"/>
    <w:rsid w:val="002D501C"/>
    <w:rsid w:val="002D51DE"/>
    <w:rsid w:val="002D5921"/>
    <w:rsid w:val="002D6173"/>
    <w:rsid w:val="002D6FD3"/>
    <w:rsid w:val="002D7DEB"/>
    <w:rsid w:val="002D7FB8"/>
    <w:rsid w:val="002E099F"/>
    <w:rsid w:val="002E0B6E"/>
    <w:rsid w:val="002E0D4B"/>
    <w:rsid w:val="002E136E"/>
    <w:rsid w:val="002E1E74"/>
    <w:rsid w:val="002E204C"/>
    <w:rsid w:val="002E204D"/>
    <w:rsid w:val="002E23E4"/>
    <w:rsid w:val="002E4893"/>
    <w:rsid w:val="002E53C7"/>
    <w:rsid w:val="002E5479"/>
    <w:rsid w:val="002E6489"/>
    <w:rsid w:val="002E70CE"/>
    <w:rsid w:val="002E76CA"/>
    <w:rsid w:val="002E78DF"/>
    <w:rsid w:val="002E7936"/>
    <w:rsid w:val="002E7D34"/>
    <w:rsid w:val="002F065A"/>
    <w:rsid w:val="002F08B4"/>
    <w:rsid w:val="002F1464"/>
    <w:rsid w:val="002F183C"/>
    <w:rsid w:val="002F193D"/>
    <w:rsid w:val="002F1FAE"/>
    <w:rsid w:val="002F2043"/>
    <w:rsid w:val="002F2152"/>
    <w:rsid w:val="002F272C"/>
    <w:rsid w:val="002F28FA"/>
    <w:rsid w:val="002F3B39"/>
    <w:rsid w:val="002F4B82"/>
    <w:rsid w:val="002F538E"/>
    <w:rsid w:val="002F6160"/>
    <w:rsid w:val="002F61D7"/>
    <w:rsid w:val="002F64DE"/>
    <w:rsid w:val="002F69AE"/>
    <w:rsid w:val="002F69C0"/>
    <w:rsid w:val="002F69CC"/>
    <w:rsid w:val="002F6DB4"/>
    <w:rsid w:val="002F7068"/>
    <w:rsid w:val="002F74E4"/>
    <w:rsid w:val="002F7E5E"/>
    <w:rsid w:val="00300447"/>
    <w:rsid w:val="00300503"/>
    <w:rsid w:val="00302A09"/>
    <w:rsid w:val="00302E80"/>
    <w:rsid w:val="003035A7"/>
    <w:rsid w:val="00303876"/>
    <w:rsid w:val="00303A68"/>
    <w:rsid w:val="00303BE8"/>
    <w:rsid w:val="0030464E"/>
    <w:rsid w:val="00305665"/>
    <w:rsid w:val="003058F2"/>
    <w:rsid w:val="00305C13"/>
    <w:rsid w:val="00306086"/>
    <w:rsid w:val="00306865"/>
    <w:rsid w:val="00306EC0"/>
    <w:rsid w:val="00307024"/>
    <w:rsid w:val="00307587"/>
    <w:rsid w:val="00310051"/>
    <w:rsid w:val="0031033A"/>
    <w:rsid w:val="00310B1F"/>
    <w:rsid w:val="00310BEE"/>
    <w:rsid w:val="0031120C"/>
    <w:rsid w:val="00312C2E"/>
    <w:rsid w:val="00312CC9"/>
    <w:rsid w:val="00312CFB"/>
    <w:rsid w:val="00312DD1"/>
    <w:rsid w:val="00312EEB"/>
    <w:rsid w:val="00314290"/>
    <w:rsid w:val="00314C86"/>
    <w:rsid w:val="00315954"/>
    <w:rsid w:val="00315B55"/>
    <w:rsid w:val="00315C3C"/>
    <w:rsid w:val="003160D7"/>
    <w:rsid w:val="00316129"/>
    <w:rsid w:val="00316B0C"/>
    <w:rsid w:val="00317832"/>
    <w:rsid w:val="00317F86"/>
    <w:rsid w:val="00320314"/>
    <w:rsid w:val="00320AC3"/>
    <w:rsid w:val="00320F16"/>
    <w:rsid w:val="00321AE4"/>
    <w:rsid w:val="00321B63"/>
    <w:rsid w:val="0032208F"/>
    <w:rsid w:val="003220EE"/>
    <w:rsid w:val="003227A6"/>
    <w:rsid w:val="00322AC0"/>
    <w:rsid w:val="00322D12"/>
    <w:rsid w:val="003234E1"/>
    <w:rsid w:val="00323A2D"/>
    <w:rsid w:val="00323F76"/>
    <w:rsid w:val="003240B1"/>
    <w:rsid w:val="00324522"/>
    <w:rsid w:val="003252D2"/>
    <w:rsid w:val="003252E4"/>
    <w:rsid w:val="00325E66"/>
    <w:rsid w:val="00327163"/>
    <w:rsid w:val="00327EA2"/>
    <w:rsid w:val="0033001F"/>
    <w:rsid w:val="0033071F"/>
    <w:rsid w:val="00331D5D"/>
    <w:rsid w:val="0033270B"/>
    <w:rsid w:val="003330F2"/>
    <w:rsid w:val="003339E3"/>
    <w:rsid w:val="00333E42"/>
    <w:rsid w:val="0033478F"/>
    <w:rsid w:val="0033532C"/>
    <w:rsid w:val="003353C4"/>
    <w:rsid w:val="00335844"/>
    <w:rsid w:val="0033587C"/>
    <w:rsid w:val="003419A8"/>
    <w:rsid w:val="00342296"/>
    <w:rsid w:val="00342CD9"/>
    <w:rsid w:val="003441F1"/>
    <w:rsid w:val="00344A91"/>
    <w:rsid w:val="00345447"/>
    <w:rsid w:val="00346783"/>
    <w:rsid w:val="00346CEF"/>
    <w:rsid w:val="00347B8E"/>
    <w:rsid w:val="00347C34"/>
    <w:rsid w:val="0035014F"/>
    <w:rsid w:val="0035042B"/>
    <w:rsid w:val="003507E1"/>
    <w:rsid w:val="0035184F"/>
    <w:rsid w:val="00351E96"/>
    <w:rsid w:val="003528A0"/>
    <w:rsid w:val="00353431"/>
    <w:rsid w:val="00353523"/>
    <w:rsid w:val="00354250"/>
    <w:rsid w:val="00354CA5"/>
    <w:rsid w:val="00355ABF"/>
    <w:rsid w:val="00356750"/>
    <w:rsid w:val="00356BD2"/>
    <w:rsid w:val="00356DAD"/>
    <w:rsid w:val="003571F1"/>
    <w:rsid w:val="00357351"/>
    <w:rsid w:val="00357911"/>
    <w:rsid w:val="0036066B"/>
    <w:rsid w:val="00360670"/>
    <w:rsid w:val="00360A12"/>
    <w:rsid w:val="00360D2E"/>
    <w:rsid w:val="00360E35"/>
    <w:rsid w:val="00360FC4"/>
    <w:rsid w:val="003611D7"/>
    <w:rsid w:val="003613B0"/>
    <w:rsid w:val="003614CF"/>
    <w:rsid w:val="0036172E"/>
    <w:rsid w:val="00361D8C"/>
    <w:rsid w:val="003624FF"/>
    <w:rsid w:val="00362A1C"/>
    <w:rsid w:val="003637BE"/>
    <w:rsid w:val="003644FE"/>
    <w:rsid w:val="003645C7"/>
    <w:rsid w:val="00364D22"/>
    <w:rsid w:val="003653E5"/>
    <w:rsid w:val="00365DD8"/>
    <w:rsid w:val="00366AED"/>
    <w:rsid w:val="00367301"/>
    <w:rsid w:val="00367DE9"/>
    <w:rsid w:val="00370A19"/>
    <w:rsid w:val="00370A7B"/>
    <w:rsid w:val="00371F43"/>
    <w:rsid w:val="003722C8"/>
    <w:rsid w:val="003723AA"/>
    <w:rsid w:val="00372740"/>
    <w:rsid w:val="00372C08"/>
    <w:rsid w:val="0037337E"/>
    <w:rsid w:val="00373DD3"/>
    <w:rsid w:val="00373F58"/>
    <w:rsid w:val="00375A7C"/>
    <w:rsid w:val="00375C32"/>
    <w:rsid w:val="003765FC"/>
    <w:rsid w:val="00376CA2"/>
    <w:rsid w:val="00377563"/>
    <w:rsid w:val="00380298"/>
    <w:rsid w:val="0038038E"/>
    <w:rsid w:val="00382A4B"/>
    <w:rsid w:val="0038355A"/>
    <w:rsid w:val="00384B27"/>
    <w:rsid w:val="00384BFC"/>
    <w:rsid w:val="00384C2F"/>
    <w:rsid w:val="00385A54"/>
    <w:rsid w:val="0038659C"/>
    <w:rsid w:val="00386F96"/>
    <w:rsid w:val="0038779D"/>
    <w:rsid w:val="003904B2"/>
    <w:rsid w:val="00390B69"/>
    <w:rsid w:val="00390CC0"/>
    <w:rsid w:val="003919B4"/>
    <w:rsid w:val="0039309D"/>
    <w:rsid w:val="00393C16"/>
    <w:rsid w:val="00394041"/>
    <w:rsid w:val="00394582"/>
    <w:rsid w:val="00395279"/>
    <w:rsid w:val="0039582E"/>
    <w:rsid w:val="0039641A"/>
    <w:rsid w:val="0039726E"/>
    <w:rsid w:val="00397739"/>
    <w:rsid w:val="0039773F"/>
    <w:rsid w:val="00397C1C"/>
    <w:rsid w:val="003A08AE"/>
    <w:rsid w:val="003A0F0C"/>
    <w:rsid w:val="003A166D"/>
    <w:rsid w:val="003A176F"/>
    <w:rsid w:val="003A1B7D"/>
    <w:rsid w:val="003A2AF8"/>
    <w:rsid w:val="003A2E7A"/>
    <w:rsid w:val="003A47B4"/>
    <w:rsid w:val="003A58FF"/>
    <w:rsid w:val="003A60C5"/>
    <w:rsid w:val="003A759E"/>
    <w:rsid w:val="003B06B8"/>
    <w:rsid w:val="003B138A"/>
    <w:rsid w:val="003B1C8C"/>
    <w:rsid w:val="003B1E30"/>
    <w:rsid w:val="003B2768"/>
    <w:rsid w:val="003B3287"/>
    <w:rsid w:val="003B37D4"/>
    <w:rsid w:val="003B46FF"/>
    <w:rsid w:val="003B4F50"/>
    <w:rsid w:val="003B55D2"/>
    <w:rsid w:val="003B6897"/>
    <w:rsid w:val="003B68C2"/>
    <w:rsid w:val="003B78B8"/>
    <w:rsid w:val="003B799E"/>
    <w:rsid w:val="003B7D7D"/>
    <w:rsid w:val="003C03AB"/>
    <w:rsid w:val="003C1912"/>
    <w:rsid w:val="003C255F"/>
    <w:rsid w:val="003C287E"/>
    <w:rsid w:val="003C2D62"/>
    <w:rsid w:val="003C315C"/>
    <w:rsid w:val="003C36DB"/>
    <w:rsid w:val="003C3D72"/>
    <w:rsid w:val="003C6448"/>
    <w:rsid w:val="003C669F"/>
    <w:rsid w:val="003C7D83"/>
    <w:rsid w:val="003D035A"/>
    <w:rsid w:val="003D07CE"/>
    <w:rsid w:val="003D0A16"/>
    <w:rsid w:val="003D0BD1"/>
    <w:rsid w:val="003D0C94"/>
    <w:rsid w:val="003D14EE"/>
    <w:rsid w:val="003D15B4"/>
    <w:rsid w:val="003D18FF"/>
    <w:rsid w:val="003D1D7F"/>
    <w:rsid w:val="003D1DA0"/>
    <w:rsid w:val="003D29C3"/>
    <w:rsid w:val="003D2F88"/>
    <w:rsid w:val="003D360D"/>
    <w:rsid w:val="003D5151"/>
    <w:rsid w:val="003D57AC"/>
    <w:rsid w:val="003D73AE"/>
    <w:rsid w:val="003D7C43"/>
    <w:rsid w:val="003E02F5"/>
    <w:rsid w:val="003E0AA2"/>
    <w:rsid w:val="003E0B61"/>
    <w:rsid w:val="003E188B"/>
    <w:rsid w:val="003E1992"/>
    <w:rsid w:val="003E2D8F"/>
    <w:rsid w:val="003E325D"/>
    <w:rsid w:val="003E32EA"/>
    <w:rsid w:val="003E346E"/>
    <w:rsid w:val="003E461A"/>
    <w:rsid w:val="003E4B05"/>
    <w:rsid w:val="003E5105"/>
    <w:rsid w:val="003E5591"/>
    <w:rsid w:val="003E5A28"/>
    <w:rsid w:val="003E61E3"/>
    <w:rsid w:val="003E62DB"/>
    <w:rsid w:val="003E6AD9"/>
    <w:rsid w:val="003E7043"/>
    <w:rsid w:val="003E728F"/>
    <w:rsid w:val="003E7474"/>
    <w:rsid w:val="003F0721"/>
    <w:rsid w:val="003F22FD"/>
    <w:rsid w:val="003F2C9F"/>
    <w:rsid w:val="003F4354"/>
    <w:rsid w:val="003F48EB"/>
    <w:rsid w:val="003F4D6E"/>
    <w:rsid w:val="003F58B8"/>
    <w:rsid w:val="003F5BEF"/>
    <w:rsid w:val="003F6D94"/>
    <w:rsid w:val="003F7CA8"/>
    <w:rsid w:val="003F7CE7"/>
    <w:rsid w:val="003F7D2C"/>
    <w:rsid w:val="004006B7"/>
    <w:rsid w:val="004015E0"/>
    <w:rsid w:val="00401740"/>
    <w:rsid w:val="00401E67"/>
    <w:rsid w:val="00402144"/>
    <w:rsid w:val="004032CA"/>
    <w:rsid w:val="00403B8B"/>
    <w:rsid w:val="0040402C"/>
    <w:rsid w:val="00404CB8"/>
    <w:rsid w:val="004060B5"/>
    <w:rsid w:val="004060FA"/>
    <w:rsid w:val="00406D2E"/>
    <w:rsid w:val="00406D34"/>
    <w:rsid w:val="00406EED"/>
    <w:rsid w:val="00411997"/>
    <w:rsid w:val="00411AF4"/>
    <w:rsid w:val="00412D57"/>
    <w:rsid w:val="0041365E"/>
    <w:rsid w:val="00413A04"/>
    <w:rsid w:val="00413A27"/>
    <w:rsid w:val="00413B15"/>
    <w:rsid w:val="004142E7"/>
    <w:rsid w:val="004145A5"/>
    <w:rsid w:val="00414786"/>
    <w:rsid w:val="00416021"/>
    <w:rsid w:val="00416642"/>
    <w:rsid w:val="0041730D"/>
    <w:rsid w:val="00417E58"/>
    <w:rsid w:val="004215EA"/>
    <w:rsid w:val="00421871"/>
    <w:rsid w:val="0042209A"/>
    <w:rsid w:val="00422216"/>
    <w:rsid w:val="0042289A"/>
    <w:rsid w:val="004236AA"/>
    <w:rsid w:val="00423AC3"/>
    <w:rsid w:val="004244E0"/>
    <w:rsid w:val="004245FF"/>
    <w:rsid w:val="00424753"/>
    <w:rsid w:val="004250BA"/>
    <w:rsid w:val="00425AB5"/>
    <w:rsid w:val="00426425"/>
    <w:rsid w:val="004269FA"/>
    <w:rsid w:val="00426D1F"/>
    <w:rsid w:val="0042792F"/>
    <w:rsid w:val="0043056B"/>
    <w:rsid w:val="00430D9F"/>
    <w:rsid w:val="00431EEB"/>
    <w:rsid w:val="00432A9A"/>
    <w:rsid w:val="0043313F"/>
    <w:rsid w:val="00433DFD"/>
    <w:rsid w:val="0043425D"/>
    <w:rsid w:val="004344BF"/>
    <w:rsid w:val="0043559F"/>
    <w:rsid w:val="00435D74"/>
    <w:rsid w:val="004361A5"/>
    <w:rsid w:val="0043697A"/>
    <w:rsid w:val="00437357"/>
    <w:rsid w:val="00437BD9"/>
    <w:rsid w:val="00440103"/>
    <w:rsid w:val="00440161"/>
    <w:rsid w:val="00440401"/>
    <w:rsid w:val="00440A33"/>
    <w:rsid w:val="00440C6E"/>
    <w:rsid w:val="004413CC"/>
    <w:rsid w:val="0044182A"/>
    <w:rsid w:val="0044244E"/>
    <w:rsid w:val="00444DCF"/>
    <w:rsid w:val="00445054"/>
    <w:rsid w:val="00445825"/>
    <w:rsid w:val="00446E8F"/>
    <w:rsid w:val="00447652"/>
    <w:rsid w:val="00450375"/>
    <w:rsid w:val="00450647"/>
    <w:rsid w:val="00450933"/>
    <w:rsid w:val="00451750"/>
    <w:rsid w:val="0045215B"/>
    <w:rsid w:val="00452A47"/>
    <w:rsid w:val="004535E1"/>
    <w:rsid w:val="004539A9"/>
    <w:rsid w:val="004542A4"/>
    <w:rsid w:val="00454AE4"/>
    <w:rsid w:val="00454B82"/>
    <w:rsid w:val="00455E64"/>
    <w:rsid w:val="004560C2"/>
    <w:rsid w:val="00456E23"/>
    <w:rsid w:val="00457D2A"/>
    <w:rsid w:val="00460765"/>
    <w:rsid w:val="0046257D"/>
    <w:rsid w:val="004627D1"/>
    <w:rsid w:val="00462923"/>
    <w:rsid w:val="00462BF3"/>
    <w:rsid w:val="00463839"/>
    <w:rsid w:val="00463921"/>
    <w:rsid w:val="00463ECD"/>
    <w:rsid w:val="0046465D"/>
    <w:rsid w:val="004650C0"/>
    <w:rsid w:val="004651FA"/>
    <w:rsid w:val="00465EAD"/>
    <w:rsid w:val="00466D6D"/>
    <w:rsid w:val="00467295"/>
    <w:rsid w:val="0046730A"/>
    <w:rsid w:val="00467330"/>
    <w:rsid w:val="00467F83"/>
    <w:rsid w:val="00471349"/>
    <w:rsid w:val="0047183A"/>
    <w:rsid w:val="00471A0E"/>
    <w:rsid w:val="00471BCF"/>
    <w:rsid w:val="00471C69"/>
    <w:rsid w:val="00471D6D"/>
    <w:rsid w:val="00472EFD"/>
    <w:rsid w:val="004757EF"/>
    <w:rsid w:val="00475CB3"/>
    <w:rsid w:val="004763D6"/>
    <w:rsid w:val="004800B2"/>
    <w:rsid w:val="004809C9"/>
    <w:rsid w:val="00481496"/>
    <w:rsid w:val="00481A3C"/>
    <w:rsid w:val="00482691"/>
    <w:rsid w:val="00482F22"/>
    <w:rsid w:val="00484AEE"/>
    <w:rsid w:val="00486D7A"/>
    <w:rsid w:val="004871A4"/>
    <w:rsid w:val="00487621"/>
    <w:rsid w:val="00487C32"/>
    <w:rsid w:val="00490360"/>
    <w:rsid w:val="00490C06"/>
    <w:rsid w:val="00491568"/>
    <w:rsid w:val="00491C51"/>
    <w:rsid w:val="00492E88"/>
    <w:rsid w:val="00492F9F"/>
    <w:rsid w:val="004932DD"/>
    <w:rsid w:val="004947C8"/>
    <w:rsid w:val="004952D5"/>
    <w:rsid w:val="0049537D"/>
    <w:rsid w:val="00497784"/>
    <w:rsid w:val="00497A96"/>
    <w:rsid w:val="00497FB4"/>
    <w:rsid w:val="004A0442"/>
    <w:rsid w:val="004A0F8B"/>
    <w:rsid w:val="004A139F"/>
    <w:rsid w:val="004A14E3"/>
    <w:rsid w:val="004A1856"/>
    <w:rsid w:val="004A3341"/>
    <w:rsid w:val="004A3390"/>
    <w:rsid w:val="004A4C90"/>
    <w:rsid w:val="004A51FD"/>
    <w:rsid w:val="004A5413"/>
    <w:rsid w:val="004A57A0"/>
    <w:rsid w:val="004A58A1"/>
    <w:rsid w:val="004A5D1F"/>
    <w:rsid w:val="004A6482"/>
    <w:rsid w:val="004A68BE"/>
    <w:rsid w:val="004A6BBF"/>
    <w:rsid w:val="004A705E"/>
    <w:rsid w:val="004A71CF"/>
    <w:rsid w:val="004A7243"/>
    <w:rsid w:val="004A7B5D"/>
    <w:rsid w:val="004A7ED2"/>
    <w:rsid w:val="004A7F88"/>
    <w:rsid w:val="004B010F"/>
    <w:rsid w:val="004B05A6"/>
    <w:rsid w:val="004B1FA3"/>
    <w:rsid w:val="004B2504"/>
    <w:rsid w:val="004B2A52"/>
    <w:rsid w:val="004B2E08"/>
    <w:rsid w:val="004B2E6A"/>
    <w:rsid w:val="004B34B4"/>
    <w:rsid w:val="004B3701"/>
    <w:rsid w:val="004B494A"/>
    <w:rsid w:val="004B4B04"/>
    <w:rsid w:val="004B4BAF"/>
    <w:rsid w:val="004B4C8D"/>
    <w:rsid w:val="004B4CBB"/>
    <w:rsid w:val="004B4E97"/>
    <w:rsid w:val="004B6011"/>
    <w:rsid w:val="004B7843"/>
    <w:rsid w:val="004C1AE9"/>
    <w:rsid w:val="004C20C3"/>
    <w:rsid w:val="004C2A67"/>
    <w:rsid w:val="004C3F82"/>
    <w:rsid w:val="004C41C5"/>
    <w:rsid w:val="004C499B"/>
    <w:rsid w:val="004C5415"/>
    <w:rsid w:val="004C55D2"/>
    <w:rsid w:val="004C5ABE"/>
    <w:rsid w:val="004C5CAC"/>
    <w:rsid w:val="004C5EFE"/>
    <w:rsid w:val="004C68D1"/>
    <w:rsid w:val="004C6CE7"/>
    <w:rsid w:val="004C7165"/>
    <w:rsid w:val="004C781D"/>
    <w:rsid w:val="004C7A50"/>
    <w:rsid w:val="004C7BE7"/>
    <w:rsid w:val="004C7EA5"/>
    <w:rsid w:val="004C7F66"/>
    <w:rsid w:val="004D05AA"/>
    <w:rsid w:val="004D0D03"/>
    <w:rsid w:val="004D116C"/>
    <w:rsid w:val="004D2948"/>
    <w:rsid w:val="004D2D70"/>
    <w:rsid w:val="004D3E5B"/>
    <w:rsid w:val="004D4114"/>
    <w:rsid w:val="004D4119"/>
    <w:rsid w:val="004D480D"/>
    <w:rsid w:val="004D4B06"/>
    <w:rsid w:val="004D4CA0"/>
    <w:rsid w:val="004D55ED"/>
    <w:rsid w:val="004D57E3"/>
    <w:rsid w:val="004D5FEA"/>
    <w:rsid w:val="004D642E"/>
    <w:rsid w:val="004D76ED"/>
    <w:rsid w:val="004D784C"/>
    <w:rsid w:val="004E027F"/>
    <w:rsid w:val="004E03DA"/>
    <w:rsid w:val="004E327D"/>
    <w:rsid w:val="004E3860"/>
    <w:rsid w:val="004E4AE5"/>
    <w:rsid w:val="004E550C"/>
    <w:rsid w:val="004E55AA"/>
    <w:rsid w:val="004E55BB"/>
    <w:rsid w:val="004E67B8"/>
    <w:rsid w:val="004E6D3F"/>
    <w:rsid w:val="004E760B"/>
    <w:rsid w:val="004E76CB"/>
    <w:rsid w:val="004F017C"/>
    <w:rsid w:val="004F0AED"/>
    <w:rsid w:val="004F1209"/>
    <w:rsid w:val="004F16AB"/>
    <w:rsid w:val="004F1A19"/>
    <w:rsid w:val="004F1A30"/>
    <w:rsid w:val="004F1EAF"/>
    <w:rsid w:val="004F250B"/>
    <w:rsid w:val="004F3101"/>
    <w:rsid w:val="004F33F0"/>
    <w:rsid w:val="004F4034"/>
    <w:rsid w:val="004F415F"/>
    <w:rsid w:val="004F49E5"/>
    <w:rsid w:val="004F517C"/>
    <w:rsid w:val="004F52D2"/>
    <w:rsid w:val="004F5AB3"/>
    <w:rsid w:val="004F5F93"/>
    <w:rsid w:val="004F6518"/>
    <w:rsid w:val="004F6C78"/>
    <w:rsid w:val="004F7B1A"/>
    <w:rsid w:val="004F7B7A"/>
    <w:rsid w:val="005003F7"/>
    <w:rsid w:val="00500BB1"/>
    <w:rsid w:val="00500D8F"/>
    <w:rsid w:val="00500DC7"/>
    <w:rsid w:val="005017A2"/>
    <w:rsid w:val="00501E2B"/>
    <w:rsid w:val="0050351E"/>
    <w:rsid w:val="00503667"/>
    <w:rsid w:val="00503725"/>
    <w:rsid w:val="00503731"/>
    <w:rsid w:val="0050378C"/>
    <w:rsid w:val="005039C0"/>
    <w:rsid w:val="00504208"/>
    <w:rsid w:val="00505582"/>
    <w:rsid w:val="00505CB3"/>
    <w:rsid w:val="00505E9C"/>
    <w:rsid w:val="00506160"/>
    <w:rsid w:val="00506D87"/>
    <w:rsid w:val="00506E2C"/>
    <w:rsid w:val="00506E8E"/>
    <w:rsid w:val="00507B88"/>
    <w:rsid w:val="00507D30"/>
    <w:rsid w:val="0051016A"/>
    <w:rsid w:val="00510341"/>
    <w:rsid w:val="00510B1C"/>
    <w:rsid w:val="00510D0A"/>
    <w:rsid w:val="00511547"/>
    <w:rsid w:val="00511679"/>
    <w:rsid w:val="00511E69"/>
    <w:rsid w:val="0051374F"/>
    <w:rsid w:val="00513B3A"/>
    <w:rsid w:val="00513F66"/>
    <w:rsid w:val="0051470A"/>
    <w:rsid w:val="005149E5"/>
    <w:rsid w:val="00514DCD"/>
    <w:rsid w:val="00515159"/>
    <w:rsid w:val="005152BF"/>
    <w:rsid w:val="005154E7"/>
    <w:rsid w:val="005157E0"/>
    <w:rsid w:val="005166BB"/>
    <w:rsid w:val="0051696D"/>
    <w:rsid w:val="00516E08"/>
    <w:rsid w:val="00517192"/>
    <w:rsid w:val="00517793"/>
    <w:rsid w:val="005202B5"/>
    <w:rsid w:val="00520677"/>
    <w:rsid w:val="00520CDD"/>
    <w:rsid w:val="0052192D"/>
    <w:rsid w:val="00521A03"/>
    <w:rsid w:val="00521C7F"/>
    <w:rsid w:val="005226B8"/>
    <w:rsid w:val="0052288C"/>
    <w:rsid w:val="00523397"/>
    <w:rsid w:val="005243A6"/>
    <w:rsid w:val="005243D3"/>
    <w:rsid w:val="00524612"/>
    <w:rsid w:val="005252A4"/>
    <w:rsid w:val="005254BF"/>
    <w:rsid w:val="00525AA2"/>
    <w:rsid w:val="00525EDD"/>
    <w:rsid w:val="0052653E"/>
    <w:rsid w:val="0052725C"/>
    <w:rsid w:val="0052767D"/>
    <w:rsid w:val="00527944"/>
    <w:rsid w:val="00527E61"/>
    <w:rsid w:val="00530AB9"/>
    <w:rsid w:val="00530C0A"/>
    <w:rsid w:val="0053115B"/>
    <w:rsid w:val="005312E4"/>
    <w:rsid w:val="005315F9"/>
    <w:rsid w:val="005316D2"/>
    <w:rsid w:val="005317B3"/>
    <w:rsid w:val="00531A6B"/>
    <w:rsid w:val="00531D3B"/>
    <w:rsid w:val="00532569"/>
    <w:rsid w:val="00532BFC"/>
    <w:rsid w:val="005338AD"/>
    <w:rsid w:val="00534CB2"/>
    <w:rsid w:val="005352E4"/>
    <w:rsid w:val="0053560C"/>
    <w:rsid w:val="00535BAB"/>
    <w:rsid w:val="00535E97"/>
    <w:rsid w:val="005372C3"/>
    <w:rsid w:val="00540773"/>
    <w:rsid w:val="00540BA5"/>
    <w:rsid w:val="0054139F"/>
    <w:rsid w:val="005429A1"/>
    <w:rsid w:val="00543013"/>
    <w:rsid w:val="0054319D"/>
    <w:rsid w:val="00543952"/>
    <w:rsid w:val="00543D79"/>
    <w:rsid w:val="00544300"/>
    <w:rsid w:val="00544572"/>
    <w:rsid w:val="00544A19"/>
    <w:rsid w:val="00545349"/>
    <w:rsid w:val="00545714"/>
    <w:rsid w:val="005457B6"/>
    <w:rsid w:val="00545D35"/>
    <w:rsid w:val="00545E9A"/>
    <w:rsid w:val="00546CD7"/>
    <w:rsid w:val="00547C8F"/>
    <w:rsid w:val="00547F40"/>
    <w:rsid w:val="00547F6E"/>
    <w:rsid w:val="005500F5"/>
    <w:rsid w:val="00551244"/>
    <w:rsid w:val="00551621"/>
    <w:rsid w:val="00551D1D"/>
    <w:rsid w:val="0055272E"/>
    <w:rsid w:val="00553200"/>
    <w:rsid w:val="005532C5"/>
    <w:rsid w:val="005535C4"/>
    <w:rsid w:val="005536C2"/>
    <w:rsid w:val="00553706"/>
    <w:rsid w:val="00554711"/>
    <w:rsid w:val="00554ED9"/>
    <w:rsid w:val="00555AFF"/>
    <w:rsid w:val="005570C8"/>
    <w:rsid w:val="00557D2A"/>
    <w:rsid w:val="00560874"/>
    <w:rsid w:val="00560F58"/>
    <w:rsid w:val="005616F8"/>
    <w:rsid w:val="0056311A"/>
    <w:rsid w:val="005641CD"/>
    <w:rsid w:val="00564556"/>
    <w:rsid w:val="00564A79"/>
    <w:rsid w:val="005651F0"/>
    <w:rsid w:val="005659BB"/>
    <w:rsid w:val="00565BEB"/>
    <w:rsid w:val="005664F4"/>
    <w:rsid w:val="00566605"/>
    <w:rsid w:val="00567569"/>
    <w:rsid w:val="00570DAD"/>
    <w:rsid w:val="00571197"/>
    <w:rsid w:val="00571445"/>
    <w:rsid w:val="00571591"/>
    <w:rsid w:val="00572210"/>
    <w:rsid w:val="005722FF"/>
    <w:rsid w:val="0057254F"/>
    <w:rsid w:val="0057275A"/>
    <w:rsid w:val="00572A0E"/>
    <w:rsid w:val="00572ABC"/>
    <w:rsid w:val="00572F03"/>
    <w:rsid w:val="00573118"/>
    <w:rsid w:val="005740D7"/>
    <w:rsid w:val="005741DE"/>
    <w:rsid w:val="005742F8"/>
    <w:rsid w:val="005743AE"/>
    <w:rsid w:val="00574613"/>
    <w:rsid w:val="0057462F"/>
    <w:rsid w:val="00574633"/>
    <w:rsid w:val="00574694"/>
    <w:rsid w:val="00575594"/>
    <w:rsid w:val="00575C1B"/>
    <w:rsid w:val="00576B4A"/>
    <w:rsid w:val="00577DEC"/>
    <w:rsid w:val="00577E2A"/>
    <w:rsid w:val="00580FCB"/>
    <w:rsid w:val="005817FA"/>
    <w:rsid w:val="00582089"/>
    <w:rsid w:val="00582447"/>
    <w:rsid w:val="0058371B"/>
    <w:rsid w:val="00583A7C"/>
    <w:rsid w:val="005844C8"/>
    <w:rsid w:val="00584D33"/>
    <w:rsid w:val="0058549C"/>
    <w:rsid w:val="00585B94"/>
    <w:rsid w:val="0058701B"/>
    <w:rsid w:val="00587A5C"/>
    <w:rsid w:val="00587EB1"/>
    <w:rsid w:val="005901C2"/>
    <w:rsid w:val="00590833"/>
    <w:rsid w:val="00591069"/>
    <w:rsid w:val="005911CB"/>
    <w:rsid w:val="00591C28"/>
    <w:rsid w:val="0059215A"/>
    <w:rsid w:val="00593100"/>
    <w:rsid w:val="0059319D"/>
    <w:rsid w:val="0059332B"/>
    <w:rsid w:val="00593456"/>
    <w:rsid w:val="00593580"/>
    <w:rsid w:val="005946E7"/>
    <w:rsid w:val="005957A1"/>
    <w:rsid w:val="00597962"/>
    <w:rsid w:val="005A0ABE"/>
    <w:rsid w:val="005A0C83"/>
    <w:rsid w:val="005A1B0D"/>
    <w:rsid w:val="005A2209"/>
    <w:rsid w:val="005A2532"/>
    <w:rsid w:val="005A31F7"/>
    <w:rsid w:val="005A32F1"/>
    <w:rsid w:val="005A40A5"/>
    <w:rsid w:val="005A4607"/>
    <w:rsid w:val="005A571C"/>
    <w:rsid w:val="005A5E60"/>
    <w:rsid w:val="005A5FA1"/>
    <w:rsid w:val="005A607B"/>
    <w:rsid w:val="005A745E"/>
    <w:rsid w:val="005A7AFE"/>
    <w:rsid w:val="005B00D9"/>
    <w:rsid w:val="005B00FD"/>
    <w:rsid w:val="005B0A30"/>
    <w:rsid w:val="005B0A62"/>
    <w:rsid w:val="005B0AB6"/>
    <w:rsid w:val="005B0DEA"/>
    <w:rsid w:val="005B1D14"/>
    <w:rsid w:val="005B314D"/>
    <w:rsid w:val="005B3384"/>
    <w:rsid w:val="005B3450"/>
    <w:rsid w:val="005B3F3C"/>
    <w:rsid w:val="005B486E"/>
    <w:rsid w:val="005B498F"/>
    <w:rsid w:val="005B4E11"/>
    <w:rsid w:val="005B5826"/>
    <w:rsid w:val="005B5A15"/>
    <w:rsid w:val="005B684D"/>
    <w:rsid w:val="005B6A1B"/>
    <w:rsid w:val="005B717A"/>
    <w:rsid w:val="005B7309"/>
    <w:rsid w:val="005B7A52"/>
    <w:rsid w:val="005B7B3A"/>
    <w:rsid w:val="005C05E6"/>
    <w:rsid w:val="005C08E1"/>
    <w:rsid w:val="005C0AC6"/>
    <w:rsid w:val="005C0D1C"/>
    <w:rsid w:val="005C16DC"/>
    <w:rsid w:val="005C1E08"/>
    <w:rsid w:val="005C1EA1"/>
    <w:rsid w:val="005C3FE0"/>
    <w:rsid w:val="005C4931"/>
    <w:rsid w:val="005C4DCF"/>
    <w:rsid w:val="005C5316"/>
    <w:rsid w:val="005C565E"/>
    <w:rsid w:val="005C5EAE"/>
    <w:rsid w:val="005C5F1F"/>
    <w:rsid w:val="005C61C4"/>
    <w:rsid w:val="005C6378"/>
    <w:rsid w:val="005C666B"/>
    <w:rsid w:val="005C6CAF"/>
    <w:rsid w:val="005C71DE"/>
    <w:rsid w:val="005C74EA"/>
    <w:rsid w:val="005C7A88"/>
    <w:rsid w:val="005D1313"/>
    <w:rsid w:val="005D2061"/>
    <w:rsid w:val="005D2334"/>
    <w:rsid w:val="005D2789"/>
    <w:rsid w:val="005D2891"/>
    <w:rsid w:val="005D2F0A"/>
    <w:rsid w:val="005D4110"/>
    <w:rsid w:val="005D518C"/>
    <w:rsid w:val="005D5287"/>
    <w:rsid w:val="005D5895"/>
    <w:rsid w:val="005D5CB4"/>
    <w:rsid w:val="005D5D6F"/>
    <w:rsid w:val="005D63F5"/>
    <w:rsid w:val="005D7014"/>
    <w:rsid w:val="005D745B"/>
    <w:rsid w:val="005D7689"/>
    <w:rsid w:val="005E0398"/>
    <w:rsid w:val="005E096C"/>
    <w:rsid w:val="005E12F4"/>
    <w:rsid w:val="005E13C2"/>
    <w:rsid w:val="005E14F5"/>
    <w:rsid w:val="005E1E6E"/>
    <w:rsid w:val="005E1E79"/>
    <w:rsid w:val="005E1F37"/>
    <w:rsid w:val="005E2086"/>
    <w:rsid w:val="005E2288"/>
    <w:rsid w:val="005E2865"/>
    <w:rsid w:val="005E2A4D"/>
    <w:rsid w:val="005E3347"/>
    <w:rsid w:val="005E34D1"/>
    <w:rsid w:val="005E353A"/>
    <w:rsid w:val="005E4527"/>
    <w:rsid w:val="005E5A69"/>
    <w:rsid w:val="005E5F54"/>
    <w:rsid w:val="005E67CD"/>
    <w:rsid w:val="005E6E07"/>
    <w:rsid w:val="005E7603"/>
    <w:rsid w:val="005E7A5C"/>
    <w:rsid w:val="005F1371"/>
    <w:rsid w:val="005F25CF"/>
    <w:rsid w:val="005F2C4B"/>
    <w:rsid w:val="005F361D"/>
    <w:rsid w:val="005F370C"/>
    <w:rsid w:val="005F5BA9"/>
    <w:rsid w:val="005F5EBB"/>
    <w:rsid w:val="005F68BA"/>
    <w:rsid w:val="005F6B2C"/>
    <w:rsid w:val="005F6DED"/>
    <w:rsid w:val="005F74BD"/>
    <w:rsid w:val="006006EF"/>
    <w:rsid w:val="00600B29"/>
    <w:rsid w:val="00600EE8"/>
    <w:rsid w:val="00601674"/>
    <w:rsid w:val="00601A8B"/>
    <w:rsid w:val="00601E7C"/>
    <w:rsid w:val="006020B3"/>
    <w:rsid w:val="00602BAB"/>
    <w:rsid w:val="00602BE1"/>
    <w:rsid w:val="006041EB"/>
    <w:rsid w:val="00604200"/>
    <w:rsid w:val="006043F3"/>
    <w:rsid w:val="00604790"/>
    <w:rsid w:val="0060512A"/>
    <w:rsid w:val="00605186"/>
    <w:rsid w:val="006052B4"/>
    <w:rsid w:val="0060579A"/>
    <w:rsid w:val="00606B20"/>
    <w:rsid w:val="00607F13"/>
    <w:rsid w:val="0061006F"/>
    <w:rsid w:val="0061034A"/>
    <w:rsid w:val="006105B9"/>
    <w:rsid w:val="00611077"/>
    <w:rsid w:val="00611E04"/>
    <w:rsid w:val="00611F9A"/>
    <w:rsid w:val="00615EAF"/>
    <w:rsid w:val="00615ECF"/>
    <w:rsid w:val="00616238"/>
    <w:rsid w:val="00616583"/>
    <w:rsid w:val="00616CAD"/>
    <w:rsid w:val="0062035B"/>
    <w:rsid w:val="006204C1"/>
    <w:rsid w:val="006208D5"/>
    <w:rsid w:val="0062182B"/>
    <w:rsid w:val="00622124"/>
    <w:rsid w:val="00622250"/>
    <w:rsid w:val="00622C0D"/>
    <w:rsid w:val="006230C2"/>
    <w:rsid w:val="00623569"/>
    <w:rsid w:val="006235AD"/>
    <w:rsid w:val="006244B1"/>
    <w:rsid w:val="0062551D"/>
    <w:rsid w:val="00625C87"/>
    <w:rsid w:val="00626479"/>
    <w:rsid w:val="006264E3"/>
    <w:rsid w:val="00626AF5"/>
    <w:rsid w:val="00626E96"/>
    <w:rsid w:val="006271C9"/>
    <w:rsid w:val="0062775A"/>
    <w:rsid w:val="00627786"/>
    <w:rsid w:val="006305ED"/>
    <w:rsid w:val="00630C5E"/>
    <w:rsid w:val="006313A3"/>
    <w:rsid w:val="00631B93"/>
    <w:rsid w:val="00631BAB"/>
    <w:rsid w:val="00631C4E"/>
    <w:rsid w:val="00632EC2"/>
    <w:rsid w:val="006332F4"/>
    <w:rsid w:val="006338C5"/>
    <w:rsid w:val="00634764"/>
    <w:rsid w:val="00634E76"/>
    <w:rsid w:val="0063505E"/>
    <w:rsid w:val="00636C92"/>
    <w:rsid w:val="00637013"/>
    <w:rsid w:val="0063701D"/>
    <w:rsid w:val="00637387"/>
    <w:rsid w:val="00641CE4"/>
    <w:rsid w:val="00641E7B"/>
    <w:rsid w:val="0064208D"/>
    <w:rsid w:val="006420EB"/>
    <w:rsid w:val="00642DDB"/>
    <w:rsid w:val="00642E13"/>
    <w:rsid w:val="00644360"/>
    <w:rsid w:val="00644B05"/>
    <w:rsid w:val="00644F00"/>
    <w:rsid w:val="00645739"/>
    <w:rsid w:val="0064745D"/>
    <w:rsid w:val="006475E4"/>
    <w:rsid w:val="00650572"/>
    <w:rsid w:val="00651FDF"/>
    <w:rsid w:val="0065200A"/>
    <w:rsid w:val="00652026"/>
    <w:rsid w:val="00652B3E"/>
    <w:rsid w:val="00652FDE"/>
    <w:rsid w:val="006531CB"/>
    <w:rsid w:val="00653833"/>
    <w:rsid w:val="00653885"/>
    <w:rsid w:val="0065422E"/>
    <w:rsid w:val="00654AA0"/>
    <w:rsid w:val="00654CD7"/>
    <w:rsid w:val="0065507B"/>
    <w:rsid w:val="00655EAF"/>
    <w:rsid w:val="00656DE5"/>
    <w:rsid w:val="006575A7"/>
    <w:rsid w:val="006607EB"/>
    <w:rsid w:val="00660AF2"/>
    <w:rsid w:val="00661289"/>
    <w:rsid w:val="00661653"/>
    <w:rsid w:val="006619A9"/>
    <w:rsid w:val="00661C96"/>
    <w:rsid w:val="00662113"/>
    <w:rsid w:val="00662AD3"/>
    <w:rsid w:val="00662D81"/>
    <w:rsid w:val="00663E0A"/>
    <w:rsid w:val="00664A07"/>
    <w:rsid w:val="00664C95"/>
    <w:rsid w:val="00664DC5"/>
    <w:rsid w:val="006652DB"/>
    <w:rsid w:val="0066597F"/>
    <w:rsid w:val="00666BDF"/>
    <w:rsid w:val="00667BAD"/>
    <w:rsid w:val="006702F9"/>
    <w:rsid w:val="00671270"/>
    <w:rsid w:val="006718AA"/>
    <w:rsid w:val="00672255"/>
    <w:rsid w:val="00672564"/>
    <w:rsid w:val="006748ED"/>
    <w:rsid w:val="00674BF2"/>
    <w:rsid w:val="0067621A"/>
    <w:rsid w:val="0067625E"/>
    <w:rsid w:val="00676344"/>
    <w:rsid w:val="006771BD"/>
    <w:rsid w:val="006772CE"/>
    <w:rsid w:val="00680DFD"/>
    <w:rsid w:val="00681C70"/>
    <w:rsid w:val="00681EAA"/>
    <w:rsid w:val="00681F23"/>
    <w:rsid w:val="0068201E"/>
    <w:rsid w:val="00682148"/>
    <w:rsid w:val="00682680"/>
    <w:rsid w:val="00682999"/>
    <w:rsid w:val="00683B41"/>
    <w:rsid w:val="00684002"/>
    <w:rsid w:val="006840B8"/>
    <w:rsid w:val="0068454E"/>
    <w:rsid w:val="00684BDA"/>
    <w:rsid w:val="00684F8A"/>
    <w:rsid w:val="00685B7E"/>
    <w:rsid w:val="00685BBE"/>
    <w:rsid w:val="00685E38"/>
    <w:rsid w:val="006868DB"/>
    <w:rsid w:val="00687C9E"/>
    <w:rsid w:val="00687E6A"/>
    <w:rsid w:val="006903D1"/>
    <w:rsid w:val="006904FC"/>
    <w:rsid w:val="0069092A"/>
    <w:rsid w:val="00690EB4"/>
    <w:rsid w:val="0069134E"/>
    <w:rsid w:val="00694397"/>
    <w:rsid w:val="00694AF1"/>
    <w:rsid w:val="006955A6"/>
    <w:rsid w:val="00695EB0"/>
    <w:rsid w:val="0069639C"/>
    <w:rsid w:val="00696F8A"/>
    <w:rsid w:val="006978B1"/>
    <w:rsid w:val="00697DBA"/>
    <w:rsid w:val="006A04D3"/>
    <w:rsid w:val="006A0E2D"/>
    <w:rsid w:val="006A0FB3"/>
    <w:rsid w:val="006A1549"/>
    <w:rsid w:val="006A2E60"/>
    <w:rsid w:val="006A31EF"/>
    <w:rsid w:val="006A3712"/>
    <w:rsid w:val="006A3E87"/>
    <w:rsid w:val="006A3EAE"/>
    <w:rsid w:val="006A3F10"/>
    <w:rsid w:val="006A3F18"/>
    <w:rsid w:val="006A44C4"/>
    <w:rsid w:val="006A4740"/>
    <w:rsid w:val="006A5512"/>
    <w:rsid w:val="006A5F19"/>
    <w:rsid w:val="006A6558"/>
    <w:rsid w:val="006A66D9"/>
    <w:rsid w:val="006A755A"/>
    <w:rsid w:val="006A7B46"/>
    <w:rsid w:val="006A7CE2"/>
    <w:rsid w:val="006B03A7"/>
    <w:rsid w:val="006B12DA"/>
    <w:rsid w:val="006B1A4D"/>
    <w:rsid w:val="006B1B33"/>
    <w:rsid w:val="006B1CA5"/>
    <w:rsid w:val="006B1CC0"/>
    <w:rsid w:val="006B21E7"/>
    <w:rsid w:val="006B234E"/>
    <w:rsid w:val="006B26A5"/>
    <w:rsid w:val="006B2A91"/>
    <w:rsid w:val="006B497C"/>
    <w:rsid w:val="006B5B79"/>
    <w:rsid w:val="006B6075"/>
    <w:rsid w:val="006B630A"/>
    <w:rsid w:val="006B6704"/>
    <w:rsid w:val="006B6F5D"/>
    <w:rsid w:val="006B7FCF"/>
    <w:rsid w:val="006C0F9C"/>
    <w:rsid w:val="006C112C"/>
    <w:rsid w:val="006C12CF"/>
    <w:rsid w:val="006C1368"/>
    <w:rsid w:val="006C15C1"/>
    <w:rsid w:val="006C27FF"/>
    <w:rsid w:val="006C31EB"/>
    <w:rsid w:val="006C4D24"/>
    <w:rsid w:val="006C5216"/>
    <w:rsid w:val="006C529D"/>
    <w:rsid w:val="006C5FD8"/>
    <w:rsid w:val="006C7C9C"/>
    <w:rsid w:val="006C7D03"/>
    <w:rsid w:val="006D0844"/>
    <w:rsid w:val="006D2103"/>
    <w:rsid w:val="006D34D6"/>
    <w:rsid w:val="006D569E"/>
    <w:rsid w:val="006D572C"/>
    <w:rsid w:val="006D5CF8"/>
    <w:rsid w:val="006D6232"/>
    <w:rsid w:val="006D64C5"/>
    <w:rsid w:val="006D7583"/>
    <w:rsid w:val="006D7B4C"/>
    <w:rsid w:val="006E0CBC"/>
    <w:rsid w:val="006E0F01"/>
    <w:rsid w:val="006E1302"/>
    <w:rsid w:val="006E1381"/>
    <w:rsid w:val="006E1CEE"/>
    <w:rsid w:val="006E2CAC"/>
    <w:rsid w:val="006E2D5C"/>
    <w:rsid w:val="006E2D9D"/>
    <w:rsid w:val="006E2FEE"/>
    <w:rsid w:val="006E3B56"/>
    <w:rsid w:val="006E46BE"/>
    <w:rsid w:val="006E4A99"/>
    <w:rsid w:val="006E649C"/>
    <w:rsid w:val="006E6A7B"/>
    <w:rsid w:val="006E7537"/>
    <w:rsid w:val="006E761F"/>
    <w:rsid w:val="006E7B6E"/>
    <w:rsid w:val="006F05AC"/>
    <w:rsid w:val="006F08DB"/>
    <w:rsid w:val="006F0DA1"/>
    <w:rsid w:val="006F1396"/>
    <w:rsid w:val="006F1ECA"/>
    <w:rsid w:val="006F25EE"/>
    <w:rsid w:val="006F33FC"/>
    <w:rsid w:val="006F3700"/>
    <w:rsid w:val="006F3A75"/>
    <w:rsid w:val="006F4773"/>
    <w:rsid w:val="006F4AAE"/>
    <w:rsid w:val="006F50FF"/>
    <w:rsid w:val="006F5969"/>
    <w:rsid w:val="006F7A4C"/>
    <w:rsid w:val="007003F5"/>
    <w:rsid w:val="00700784"/>
    <w:rsid w:val="00700D63"/>
    <w:rsid w:val="00701F3C"/>
    <w:rsid w:val="00701F8A"/>
    <w:rsid w:val="00702BD3"/>
    <w:rsid w:val="00703AAE"/>
    <w:rsid w:val="00704411"/>
    <w:rsid w:val="007045DC"/>
    <w:rsid w:val="007048EF"/>
    <w:rsid w:val="007059E0"/>
    <w:rsid w:val="007059FA"/>
    <w:rsid w:val="007069EC"/>
    <w:rsid w:val="00706AF6"/>
    <w:rsid w:val="00706F77"/>
    <w:rsid w:val="007070A3"/>
    <w:rsid w:val="007102C0"/>
    <w:rsid w:val="007118F4"/>
    <w:rsid w:val="00711956"/>
    <w:rsid w:val="00711B21"/>
    <w:rsid w:val="00711B73"/>
    <w:rsid w:val="00712E2B"/>
    <w:rsid w:val="0071347A"/>
    <w:rsid w:val="0071359E"/>
    <w:rsid w:val="007137BC"/>
    <w:rsid w:val="007138F5"/>
    <w:rsid w:val="00713DBE"/>
    <w:rsid w:val="00714E41"/>
    <w:rsid w:val="0071580B"/>
    <w:rsid w:val="00715DB3"/>
    <w:rsid w:val="00716674"/>
    <w:rsid w:val="0071683B"/>
    <w:rsid w:val="00716A65"/>
    <w:rsid w:val="007176E7"/>
    <w:rsid w:val="0072058A"/>
    <w:rsid w:val="00721235"/>
    <w:rsid w:val="007215AE"/>
    <w:rsid w:val="007228F5"/>
    <w:rsid w:val="00723869"/>
    <w:rsid w:val="00724559"/>
    <w:rsid w:val="00724FA2"/>
    <w:rsid w:val="00725668"/>
    <w:rsid w:val="00725754"/>
    <w:rsid w:val="007262AD"/>
    <w:rsid w:val="00726924"/>
    <w:rsid w:val="007278B5"/>
    <w:rsid w:val="00727D23"/>
    <w:rsid w:val="00727EF9"/>
    <w:rsid w:val="0073044C"/>
    <w:rsid w:val="00730621"/>
    <w:rsid w:val="007307AE"/>
    <w:rsid w:val="00732280"/>
    <w:rsid w:val="007327D4"/>
    <w:rsid w:val="007329D8"/>
    <w:rsid w:val="007331DB"/>
    <w:rsid w:val="00733818"/>
    <w:rsid w:val="00733AB5"/>
    <w:rsid w:val="00733CA7"/>
    <w:rsid w:val="00733EEA"/>
    <w:rsid w:val="00734108"/>
    <w:rsid w:val="0073439E"/>
    <w:rsid w:val="00734950"/>
    <w:rsid w:val="00734A16"/>
    <w:rsid w:val="00734B6E"/>
    <w:rsid w:val="00734D9B"/>
    <w:rsid w:val="00736E17"/>
    <w:rsid w:val="007375C1"/>
    <w:rsid w:val="00737CE1"/>
    <w:rsid w:val="007406B3"/>
    <w:rsid w:val="00742123"/>
    <w:rsid w:val="00743055"/>
    <w:rsid w:val="0074369B"/>
    <w:rsid w:val="007440AF"/>
    <w:rsid w:val="00744788"/>
    <w:rsid w:val="00744C69"/>
    <w:rsid w:val="00744E72"/>
    <w:rsid w:val="00744F3F"/>
    <w:rsid w:val="0074641C"/>
    <w:rsid w:val="00746510"/>
    <w:rsid w:val="00746739"/>
    <w:rsid w:val="00746E2B"/>
    <w:rsid w:val="00746FF4"/>
    <w:rsid w:val="0075001B"/>
    <w:rsid w:val="0075151F"/>
    <w:rsid w:val="00751CBE"/>
    <w:rsid w:val="007520C9"/>
    <w:rsid w:val="007530AD"/>
    <w:rsid w:val="00753142"/>
    <w:rsid w:val="00753361"/>
    <w:rsid w:val="00753A8B"/>
    <w:rsid w:val="00753E9F"/>
    <w:rsid w:val="00754381"/>
    <w:rsid w:val="00754CC4"/>
    <w:rsid w:val="007554E2"/>
    <w:rsid w:val="00755501"/>
    <w:rsid w:val="0075573D"/>
    <w:rsid w:val="00755898"/>
    <w:rsid w:val="00755A58"/>
    <w:rsid w:val="00755DB2"/>
    <w:rsid w:val="00755EBB"/>
    <w:rsid w:val="00756763"/>
    <w:rsid w:val="007569A5"/>
    <w:rsid w:val="0076012F"/>
    <w:rsid w:val="00760CF7"/>
    <w:rsid w:val="007610F5"/>
    <w:rsid w:val="00761779"/>
    <w:rsid w:val="00761F41"/>
    <w:rsid w:val="007626D7"/>
    <w:rsid w:val="0076272A"/>
    <w:rsid w:val="00762761"/>
    <w:rsid w:val="0076277D"/>
    <w:rsid w:val="007629E2"/>
    <w:rsid w:val="00762B5D"/>
    <w:rsid w:val="00762D67"/>
    <w:rsid w:val="00763B59"/>
    <w:rsid w:val="00764027"/>
    <w:rsid w:val="00764A45"/>
    <w:rsid w:val="00764B13"/>
    <w:rsid w:val="00764EDF"/>
    <w:rsid w:val="007651FE"/>
    <w:rsid w:val="00765355"/>
    <w:rsid w:val="0076573C"/>
    <w:rsid w:val="00765EA9"/>
    <w:rsid w:val="00766055"/>
    <w:rsid w:val="00766447"/>
    <w:rsid w:val="0076741D"/>
    <w:rsid w:val="007704D5"/>
    <w:rsid w:val="00770E9B"/>
    <w:rsid w:val="00771AFC"/>
    <w:rsid w:val="0077211C"/>
    <w:rsid w:val="00772A02"/>
    <w:rsid w:val="007734BA"/>
    <w:rsid w:val="00773C62"/>
    <w:rsid w:val="0077472E"/>
    <w:rsid w:val="00774F9F"/>
    <w:rsid w:val="00775A25"/>
    <w:rsid w:val="00777139"/>
    <w:rsid w:val="00777AB2"/>
    <w:rsid w:val="00780021"/>
    <w:rsid w:val="00780112"/>
    <w:rsid w:val="007802EE"/>
    <w:rsid w:val="007804CB"/>
    <w:rsid w:val="00781C24"/>
    <w:rsid w:val="00781E8F"/>
    <w:rsid w:val="00782089"/>
    <w:rsid w:val="00782DC1"/>
    <w:rsid w:val="00782DDF"/>
    <w:rsid w:val="0078389A"/>
    <w:rsid w:val="007838E9"/>
    <w:rsid w:val="007839DA"/>
    <w:rsid w:val="00784749"/>
    <w:rsid w:val="00784E79"/>
    <w:rsid w:val="00785616"/>
    <w:rsid w:val="00785882"/>
    <w:rsid w:val="0078643D"/>
    <w:rsid w:val="00786A7C"/>
    <w:rsid w:val="00786EC8"/>
    <w:rsid w:val="00786FF4"/>
    <w:rsid w:val="00787099"/>
    <w:rsid w:val="00787557"/>
    <w:rsid w:val="00787E31"/>
    <w:rsid w:val="00790469"/>
    <w:rsid w:val="007906D8"/>
    <w:rsid w:val="0079085D"/>
    <w:rsid w:val="0079090A"/>
    <w:rsid w:val="0079146F"/>
    <w:rsid w:val="0079189E"/>
    <w:rsid w:val="007926A9"/>
    <w:rsid w:val="00792A65"/>
    <w:rsid w:val="00794B31"/>
    <w:rsid w:val="00795B9A"/>
    <w:rsid w:val="00795C3E"/>
    <w:rsid w:val="007967DC"/>
    <w:rsid w:val="00796887"/>
    <w:rsid w:val="00797726"/>
    <w:rsid w:val="007977EA"/>
    <w:rsid w:val="00797CDE"/>
    <w:rsid w:val="00797DAA"/>
    <w:rsid w:val="007A0702"/>
    <w:rsid w:val="007A091D"/>
    <w:rsid w:val="007A0A66"/>
    <w:rsid w:val="007A0F9B"/>
    <w:rsid w:val="007A1063"/>
    <w:rsid w:val="007A1AD4"/>
    <w:rsid w:val="007A1E5A"/>
    <w:rsid w:val="007A2FAC"/>
    <w:rsid w:val="007A31D7"/>
    <w:rsid w:val="007A3316"/>
    <w:rsid w:val="007A34D9"/>
    <w:rsid w:val="007A3874"/>
    <w:rsid w:val="007A3D4E"/>
    <w:rsid w:val="007A4B52"/>
    <w:rsid w:val="007A5632"/>
    <w:rsid w:val="007A6359"/>
    <w:rsid w:val="007A63C1"/>
    <w:rsid w:val="007A7135"/>
    <w:rsid w:val="007A71FF"/>
    <w:rsid w:val="007A7F6B"/>
    <w:rsid w:val="007B026B"/>
    <w:rsid w:val="007B0786"/>
    <w:rsid w:val="007B08EB"/>
    <w:rsid w:val="007B0CB8"/>
    <w:rsid w:val="007B1C71"/>
    <w:rsid w:val="007B2523"/>
    <w:rsid w:val="007B2909"/>
    <w:rsid w:val="007B3124"/>
    <w:rsid w:val="007B38BD"/>
    <w:rsid w:val="007B3B95"/>
    <w:rsid w:val="007B3EDE"/>
    <w:rsid w:val="007B5B96"/>
    <w:rsid w:val="007B65A1"/>
    <w:rsid w:val="007B6865"/>
    <w:rsid w:val="007B76FE"/>
    <w:rsid w:val="007B77FE"/>
    <w:rsid w:val="007B7EFC"/>
    <w:rsid w:val="007C0DD5"/>
    <w:rsid w:val="007C1728"/>
    <w:rsid w:val="007C1DD6"/>
    <w:rsid w:val="007C2767"/>
    <w:rsid w:val="007C2B69"/>
    <w:rsid w:val="007C2DD5"/>
    <w:rsid w:val="007C5B8F"/>
    <w:rsid w:val="007C6AEB"/>
    <w:rsid w:val="007D0002"/>
    <w:rsid w:val="007D090A"/>
    <w:rsid w:val="007D0B83"/>
    <w:rsid w:val="007D0E77"/>
    <w:rsid w:val="007D1FCE"/>
    <w:rsid w:val="007D28AF"/>
    <w:rsid w:val="007D29FE"/>
    <w:rsid w:val="007D2EF8"/>
    <w:rsid w:val="007D394A"/>
    <w:rsid w:val="007D3AC7"/>
    <w:rsid w:val="007D407C"/>
    <w:rsid w:val="007D41B3"/>
    <w:rsid w:val="007D42EE"/>
    <w:rsid w:val="007D44C6"/>
    <w:rsid w:val="007D4691"/>
    <w:rsid w:val="007D5500"/>
    <w:rsid w:val="007D5600"/>
    <w:rsid w:val="007D5B88"/>
    <w:rsid w:val="007D6FFB"/>
    <w:rsid w:val="007D7056"/>
    <w:rsid w:val="007D70C0"/>
    <w:rsid w:val="007D791E"/>
    <w:rsid w:val="007D79E2"/>
    <w:rsid w:val="007E0041"/>
    <w:rsid w:val="007E1169"/>
    <w:rsid w:val="007E15CC"/>
    <w:rsid w:val="007E173E"/>
    <w:rsid w:val="007E21EC"/>
    <w:rsid w:val="007E22CA"/>
    <w:rsid w:val="007E22F3"/>
    <w:rsid w:val="007E2A15"/>
    <w:rsid w:val="007E3ADA"/>
    <w:rsid w:val="007E3D43"/>
    <w:rsid w:val="007E474B"/>
    <w:rsid w:val="007E47B6"/>
    <w:rsid w:val="007E4D1E"/>
    <w:rsid w:val="007E5A9A"/>
    <w:rsid w:val="007E619C"/>
    <w:rsid w:val="007E695E"/>
    <w:rsid w:val="007E70BB"/>
    <w:rsid w:val="007E7353"/>
    <w:rsid w:val="007E7C80"/>
    <w:rsid w:val="007E7F1E"/>
    <w:rsid w:val="007F095B"/>
    <w:rsid w:val="007F0AC1"/>
    <w:rsid w:val="007F0C7B"/>
    <w:rsid w:val="007F11BD"/>
    <w:rsid w:val="007F16A9"/>
    <w:rsid w:val="007F1C1C"/>
    <w:rsid w:val="007F254A"/>
    <w:rsid w:val="007F2670"/>
    <w:rsid w:val="007F29A1"/>
    <w:rsid w:val="007F2DE7"/>
    <w:rsid w:val="007F30B7"/>
    <w:rsid w:val="007F37A4"/>
    <w:rsid w:val="007F4408"/>
    <w:rsid w:val="007F503C"/>
    <w:rsid w:val="007F566B"/>
    <w:rsid w:val="007F56A4"/>
    <w:rsid w:val="007F591C"/>
    <w:rsid w:val="007F75D3"/>
    <w:rsid w:val="007F77F3"/>
    <w:rsid w:val="007F7B5F"/>
    <w:rsid w:val="007F7B8E"/>
    <w:rsid w:val="007F7B92"/>
    <w:rsid w:val="007F7D26"/>
    <w:rsid w:val="007F7ED6"/>
    <w:rsid w:val="00800B58"/>
    <w:rsid w:val="008011DF"/>
    <w:rsid w:val="008014CE"/>
    <w:rsid w:val="008029CF"/>
    <w:rsid w:val="00802F6F"/>
    <w:rsid w:val="008040C0"/>
    <w:rsid w:val="0080428E"/>
    <w:rsid w:val="008044F1"/>
    <w:rsid w:val="00804625"/>
    <w:rsid w:val="008048BB"/>
    <w:rsid w:val="00804E18"/>
    <w:rsid w:val="008065AC"/>
    <w:rsid w:val="00806A4A"/>
    <w:rsid w:val="008076D9"/>
    <w:rsid w:val="00807B6C"/>
    <w:rsid w:val="00810153"/>
    <w:rsid w:val="00810218"/>
    <w:rsid w:val="0081189A"/>
    <w:rsid w:val="00812463"/>
    <w:rsid w:val="008124C7"/>
    <w:rsid w:val="00812DB5"/>
    <w:rsid w:val="00813888"/>
    <w:rsid w:val="0081399C"/>
    <w:rsid w:val="00813CC7"/>
    <w:rsid w:val="00814129"/>
    <w:rsid w:val="0081426F"/>
    <w:rsid w:val="00815D1B"/>
    <w:rsid w:val="00816631"/>
    <w:rsid w:val="00816D78"/>
    <w:rsid w:val="00820161"/>
    <w:rsid w:val="00820438"/>
    <w:rsid w:val="008209C8"/>
    <w:rsid w:val="00820B40"/>
    <w:rsid w:val="008222ED"/>
    <w:rsid w:val="008236F1"/>
    <w:rsid w:val="008236F5"/>
    <w:rsid w:val="00823992"/>
    <w:rsid w:val="00824705"/>
    <w:rsid w:val="00824C8A"/>
    <w:rsid w:val="00824DF4"/>
    <w:rsid w:val="00825DAA"/>
    <w:rsid w:val="0082627D"/>
    <w:rsid w:val="00826463"/>
    <w:rsid w:val="0082699A"/>
    <w:rsid w:val="0083065B"/>
    <w:rsid w:val="00830A7A"/>
    <w:rsid w:val="008315D1"/>
    <w:rsid w:val="00831643"/>
    <w:rsid w:val="00831CC8"/>
    <w:rsid w:val="00832E0B"/>
    <w:rsid w:val="008337AD"/>
    <w:rsid w:val="00833BBD"/>
    <w:rsid w:val="00833C16"/>
    <w:rsid w:val="00833DA5"/>
    <w:rsid w:val="00834126"/>
    <w:rsid w:val="0083439C"/>
    <w:rsid w:val="008344BF"/>
    <w:rsid w:val="00835594"/>
    <w:rsid w:val="008356B1"/>
    <w:rsid w:val="00836087"/>
    <w:rsid w:val="008362F4"/>
    <w:rsid w:val="00836C24"/>
    <w:rsid w:val="00836E02"/>
    <w:rsid w:val="00836F7A"/>
    <w:rsid w:val="00837254"/>
    <w:rsid w:val="00837AAC"/>
    <w:rsid w:val="00837F3B"/>
    <w:rsid w:val="008403BF"/>
    <w:rsid w:val="008421FF"/>
    <w:rsid w:val="008427E6"/>
    <w:rsid w:val="0084377F"/>
    <w:rsid w:val="00843834"/>
    <w:rsid w:val="008444B1"/>
    <w:rsid w:val="00844517"/>
    <w:rsid w:val="00845446"/>
    <w:rsid w:val="00845A8A"/>
    <w:rsid w:val="00845C0E"/>
    <w:rsid w:val="0084691A"/>
    <w:rsid w:val="00846A18"/>
    <w:rsid w:val="00846D47"/>
    <w:rsid w:val="008470FE"/>
    <w:rsid w:val="00847186"/>
    <w:rsid w:val="008471EE"/>
    <w:rsid w:val="00847381"/>
    <w:rsid w:val="008500CB"/>
    <w:rsid w:val="0085037D"/>
    <w:rsid w:val="00850683"/>
    <w:rsid w:val="00850C23"/>
    <w:rsid w:val="00850CD5"/>
    <w:rsid w:val="008522EC"/>
    <w:rsid w:val="0085247D"/>
    <w:rsid w:val="00852AD6"/>
    <w:rsid w:val="00853E91"/>
    <w:rsid w:val="00854528"/>
    <w:rsid w:val="00855580"/>
    <w:rsid w:val="00855968"/>
    <w:rsid w:val="00855FD8"/>
    <w:rsid w:val="0085608F"/>
    <w:rsid w:val="00856308"/>
    <w:rsid w:val="00857362"/>
    <w:rsid w:val="00857A6E"/>
    <w:rsid w:val="008603E1"/>
    <w:rsid w:val="0086052E"/>
    <w:rsid w:val="00860A4C"/>
    <w:rsid w:val="00861489"/>
    <w:rsid w:val="0086268F"/>
    <w:rsid w:val="008636C0"/>
    <w:rsid w:val="00864AEE"/>
    <w:rsid w:val="0086522C"/>
    <w:rsid w:val="00866BAC"/>
    <w:rsid w:val="00871862"/>
    <w:rsid w:val="008739EA"/>
    <w:rsid w:val="008741E8"/>
    <w:rsid w:val="008744B0"/>
    <w:rsid w:val="008762ED"/>
    <w:rsid w:val="00876F9F"/>
    <w:rsid w:val="00877605"/>
    <w:rsid w:val="00877AFE"/>
    <w:rsid w:val="00877D58"/>
    <w:rsid w:val="00880668"/>
    <w:rsid w:val="00880AE2"/>
    <w:rsid w:val="0088196D"/>
    <w:rsid w:val="00881C3A"/>
    <w:rsid w:val="008827A0"/>
    <w:rsid w:val="008832FD"/>
    <w:rsid w:val="00883515"/>
    <w:rsid w:val="00883536"/>
    <w:rsid w:val="00883CA6"/>
    <w:rsid w:val="008842AB"/>
    <w:rsid w:val="008854EF"/>
    <w:rsid w:val="00885D19"/>
    <w:rsid w:val="00887F1A"/>
    <w:rsid w:val="0089061B"/>
    <w:rsid w:val="00890D89"/>
    <w:rsid w:val="00890E8B"/>
    <w:rsid w:val="00891834"/>
    <w:rsid w:val="00892033"/>
    <w:rsid w:val="00892828"/>
    <w:rsid w:val="008929BE"/>
    <w:rsid w:val="00893E03"/>
    <w:rsid w:val="00894791"/>
    <w:rsid w:val="00894805"/>
    <w:rsid w:val="00894941"/>
    <w:rsid w:val="008969DC"/>
    <w:rsid w:val="008972E1"/>
    <w:rsid w:val="00897A5A"/>
    <w:rsid w:val="008A0026"/>
    <w:rsid w:val="008A0A82"/>
    <w:rsid w:val="008A0B81"/>
    <w:rsid w:val="008A18C7"/>
    <w:rsid w:val="008A261D"/>
    <w:rsid w:val="008A33AD"/>
    <w:rsid w:val="008A4670"/>
    <w:rsid w:val="008A4AA2"/>
    <w:rsid w:val="008A4CAE"/>
    <w:rsid w:val="008A6FF3"/>
    <w:rsid w:val="008A7182"/>
    <w:rsid w:val="008A76F8"/>
    <w:rsid w:val="008A7A2D"/>
    <w:rsid w:val="008B0175"/>
    <w:rsid w:val="008B0597"/>
    <w:rsid w:val="008B06CC"/>
    <w:rsid w:val="008B1C8F"/>
    <w:rsid w:val="008B2672"/>
    <w:rsid w:val="008B27CD"/>
    <w:rsid w:val="008B4661"/>
    <w:rsid w:val="008B4BB4"/>
    <w:rsid w:val="008B4C24"/>
    <w:rsid w:val="008B5649"/>
    <w:rsid w:val="008B5817"/>
    <w:rsid w:val="008B5FBA"/>
    <w:rsid w:val="008B6016"/>
    <w:rsid w:val="008B6186"/>
    <w:rsid w:val="008B6242"/>
    <w:rsid w:val="008B62D6"/>
    <w:rsid w:val="008B6E83"/>
    <w:rsid w:val="008B7DE2"/>
    <w:rsid w:val="008B7E18"/>
    <w:rsid w:val="008B7F6C"/>
    <w:rsid w:val="008C0FAE"/>
    <w:rsid w:val="008C14AF"/>
    <w:rsid w:val="008C15AE"/>
    <w:rsid w:val="008C179A"/>
    <w:rsid w:val="008C17D7"/>
    <w:rsid w:val="008C180C"/>
    <w:rsid w:val="008C1DC2"/>
    <w:rsid w:val="008C1DCD"/>
    <w:rsid w:val="008C2303"/>
    <w:rsid w:val="008C2DC5"/>
    <w:rsid w:val="008C36A2"/>
    <w:rsid w:val="008C5290"/>
    <w:rsid w:val="008C5519"/>
    <w:rsid w:val="008C59FA"/>
    <w:rsid w:val="008C6422"/>
    <w:rsid w:val="008C7048"/>
    <w:rsid w:val="008C7A34"/>
    <w:rsid w:val="008C7AD9"/>
    <w:rsid w:val="008D0D98"/>
    <w:rsid w:val="008D269A"/>
    <w:rsid w:val="008D2BF9"/>
    <w:rsid w:val="008D3567"/>
    <w:rsid w:val="008D3740"/>
    <w:rsid w:val="008D43AE"/>
    <w:rsid w:val="008D4A24"/>
    <w:rsid w:val="008D4B8A"/>
    <w:rsid w:val="008D570B"/>
    <w:rsid w:val="008D59DD"/>
    <w:rsid w:val="008D5ACD"/>
    <w:rsid w:val="008D6691"/>
    <w:rsid w:val="008D66C8"/>
    <w:rsid w:val="008D67C0"/>
    <w:rsid w:val="008D6D02"/>
    <w:rsid w:val="008D752E"/>
    <w:rsid w:val="008E033A"/>
    <w:rsid w:val="008E0750"/>
    <w:rsid w:val="008E2487"/>
    <w:rsid w:val="008E2BFC"/>
    <w:rsid w:val="008E2CB0"/>
    <w:rsid w:val="008E2EB0"/>
    <w:rsid w:val="008E392E"/>
    <w:rsid w:val="008E57B8"/>
    <w:rsid w:val="008E57C5"/>
    <w:rsid w:val="008E6250"/>
    <w:rsid w:val="008E6D7E"/>
    <w:rsid w:val="008F03C8"/>
    <w:rsid w:val="008F050D"/>
    <w:rsid w:val="008F06EB"/>
    <w:rsid w:val="008F1994"/>
    <w:rsid w:val="008F1DE0"/>
    <w:rsid w:val="008F1E35"/>
    <w:rsid w:val="008F3C9B"/>
    <w:rsid w:val="008F4102"/>
    <w:rsid w:val="008F4D0E"/>
    <w:rsid w:val="008F4D1D"/>
    <w:rsid w:val="008F4F37"/>
    <w:rsid w:val="008F52FA"/>
    <w:rsid w:val="008F5329"/>
    <w:rsid w:val="008F53DE"/>
    <w:rsid w:val="008F5763"/>
    <w:rsid w:val="008F5B26"/>
    <w:rsid w:val="008F6699"/>
    <w:rsid w:val="008F6787"/>
    <w:rsid w:val="008F678F"/>
    <w:rsid w:val="008F6820"/>
    <w:rsid w:val="008F6BA9"/>
    <w:rsid w:val="008F78A6"/>
    <w:rsid w:val="009002DA"/>
    <w:rsid w:val="009004E0"/>
    <w:rsid w:val="00900730"/>
    <w:rsid w:val="00900D7C"/>
    <w:rsid w:val="00901DD5"/>
    <w:rsid w:val="009024E4"/>
    <w:rsid w:val="00902A2B"/>
    <w:rsid w:val="0090320A"/>
    <w:rsid w:val="00903A9D"/>
    <w:rsid w:val="00903DDB"/>
    <w:rsid w:val="0090458F"/>
    <w:rsid w:val="00904657"/>
    <w:rsid w:val="00904721"/>
    <w:rsid w:val="0090477C"/>
    <w:rsid w:val="00904945"/>
    <w:rsid w:val="00904979"/>
    <w:rsid w:val="00904B4C"/>
    <w:rsid w:val="009052F8"/>
    <w:rsid w:val="00905491"/>
    <w:rsid w:val="009056AF"/>
    <w:rsid w:val="00905BAD"/>
    <w:rsid w:val="00905E0B"/>
    <w:rsid w:val="00906492"/>
    <w:rsid w:val="00906639"/>
    <w:rsid w:val="0090695B"/>
    <w:rsid w:val="00906BF2"/>
    <w:rsid w:val="00906D78"/>
    <w:rsid w:val="00910273"/>
    <w:rsid w:val="00910567"/>
    <w:rsid w:val="00911646"/>
    <w:rsid w:val="00911880"/>
    <w:rsid w:val="009122C5"/>
    <w:rsid w:val="00912A5B"/>
    <w:rsid w:val="00912A9B"/>
    <w:rsid w:val="009134EC"/>
    <w:rsid w:val="009137D9"/>
    <w:rsid w:val="00914438"/>
    <w:rsid w:val="00914D7D"/>
    <w:rsid w:val="009159E8"/>
    <w:rsid w:val="00915A08"/>
    <w:rsid w:val="00916313"/>
    <w:rsid w:val="0091692E"/>
    <w:rsid w:val="00917973"/>
    <w:rsid w:val="00917BB6"/>
    <w:rsid w:val="00920E1D"/>
    <w:rsid w:val="0092105D"/>
    <w:rsid w:val="00921754"/>
    <w:rsid w:val="009219A8"/>
    <w:rsid w:val="00923710"/>
    <w:rsid w:val="0092374A"/>
    <w:rsid w:val="00923B19"/>
    <w:rsid w:val="00924250"/>
    <w:rsid w:val="00924609"/>
    <w:rsid w:val="00924ADC"/>
    <w:rsid w:val="00924D8C"/>
    <w:rsid w:val="00924EC9"/>
    <w:rsid w:val="00925447"/>
    <w:rsid w:val="00925EDC"/>
    <w:rsid w:val="00926701"/>
    <w:rsid w:val="009272C0"/>
    <w:rsid w:val="009272DA"/>
    <w:rsid w:val="00927381"/>
    <w:rsid w:val="009279D7"/>
    <w:rsid w:val="00927AD7"/>
    <w:rsid w:val="00927E52"/>
    <w:rsid w:val="009303BC"/>
    <w:rsid w:val="00930490"/>
    <w:rsid w:val="00930ED3"/>
    <w:rsid w:val="00931DC2"/>
    <w:rsid w:val="0093210A"/>
    <w:rsid w:val="00932F66"/>
    <w:rsid w:val="0093398D"/>
    <w:rsid w:val="00933CE0"/>
    <w:rsid w:val="00933E7D"/>
    <w:rsid w:val="00934BC5"/>
    <w:rsid w:val="00934FF3"/>
    <w:rsid w:val="0093509D"/>
    <w:rsid w:val="00935BF7"/>
    <w:rsid w:val="0093677E"/>
    <w:rsid w:val="009367C8"/>
    <w:rsid w:val="00936917"/>
    <w:rsid w:val="00940333"/>
    <w:rsid w:val="00940B5C"/>
    <w:rsid w:val="00940C55"/>
    <w:rsid w:val="00940E0E"/>
    <w:rsid w:val="00941169"/>
    <w:rsid w:val="00942107"/>
    <w:rsid w:val="009425E3"/>
    <w:rsid w:val="00942A49"/>
    <w:rsid w:val="0094377C"/>
    <w:rsid w:val="00943E92"/>
    <w:rsid w:val="00946694"/>
    <w:rsid w:val="00946C33"/>
    <w:rsid w:val="00947A67"/>
    <w:rsid w:val="00947ADE"/>
    <w:rsid w:val="00947C89"/>
    <w:rsid w:val="00947CDE"/>
    <w:rsid w:val="00950802"/>
    <w:rsid w:val="00950BDC"/>
    <w:rsid w:val="00951E6A"/>
    <w:rsid w:val="00951EA7"/>
    <w:rsid w:val="00952F8E"/>
    <w:rsid w:val="00953021"/>
    <w:rsid w:val="0095311F"/>
    <w:rsid w:val="009531B4"/>
    <w:rsid w:val="00953222"/>
    <w:rsid w:val="00953B32"/>
    <w:rsid w:val="00954B2E"/>
    <w:rsid w:val="0095590F"/>
    <w:rsid w:val="0095616E"/>
    <w:rsid w:val="009562D5"/>
    <w:rsid w:val="0095645A"/>
    <w:rsid w:val="009605EF"/>
    <w:rsid w:val="0096313E"/>
    <w:rsid w:val="00963A08"/>
    <w:rsid w:val="00963B53"/>
    <w:rsid w:val="00963F14"/>
    <w:rsid w:val="00966B16"/>
    <w:rsid w:val="00967040"/>
    <w:rsid w:val="0096737C"/>
    <w:rsid w:val="00967455"/>
    <w:rsid w:val="00967BE0"/>
    <w:rsid w:val="00970376"/>
    <w:rsid w:val="009712AA"/>
    <w:rsid w:val="00972100"/>
    <w:rsid w:val="009724FB"/>
    <w:rsid w:val="00972822"/>
    <w:rsid w:val="009728FE"/>
    <w:rsid w:val="00973378"/>
    <w:rsid w:val="00973719"/>
    <w:rsid w:val="0097429C"/>
    <w:rsid w:val="00974E7C"/>
    <w:rsid w:val="00975676"/>
    <w:rsid w:val="00975A75"/>
    <w:rsid w:val="00975B78"/>
    <w:rsid w:val="00975BCE"/>
    <w:rsid w:val="009767AB"/>
    <w:rsid w:val="00976AF2"/>
    <w:rsid w:val="00976BBB"/>
    <w:rsid w:val="009773A6"/>
    <w:rsid w:val="0097776D"/>
    <w:rsid w:val="00977855"/>
    <w:rsid w:val="00977B9E"/>
    <w:rsid w:val="00980AFF"/>
    <w:rsid w:val="00980CE1"/>
    <w:rsid w:val="00982DD2"/>
    <w:rsid w:val="00982ED9"/>
    <w:rsid w:val="0098300B"/>
    <w:rsid w:val="00983B0D"/>
    <w:rsid w:val="00983E14"/>
    <w:rsid w:val="00983F35"/>
    <w:rsid w:val="009847DB"/>
    <w:rsid w:val="00985C8B"/>
    <w:rsid w:val="00985E92"/>
    <w:rsid w:val="009862B2"/>
    <w:rsid w:val="0098645A"/>
    <w:rsid w:val="0098671A"/>
    <w:rsid w:val="00986D22"/>
    <w:rsid w:val="00987686"/>
    <w:rsid w:val="00987B83"/>
    <w:rsid w:val="00987DDE"/>
    <w:rsid w:val="00987E72"/>
    <w:rsid w:val="009900E3"/>
    <w:rsid w:val="00990470"/>
    <w:rsid w:val="00990598"/>
    <w:rsid w:val="00990768"/>
    <w:rsid w:val="00990B40"/>
    <w:rsid w:val="00991890"/>
    <w:rsid w:val="00991A64"/>
    <w:rsid w:val="00991CCB"/>
    <w:rsid w:val="00992C37"/>
    <w:rsid w:val="00992D63"/>
    <w:rsid w:val="009932EB"/>
    <w:rsid w:val="00993B16"/>
    <w:rsid w:val="00994750"/>
    <w:rsid w:val="00994A9C"/>
    <w:rsid w:val="00994D61"/>
    <w:rsid w:val="0099516E"/>
    <w:rsid w:val="00995B25"/>
    <w:rsid w:val="00996603"/>
    <w:rsid w:val="00996C0F"/>
    <w:rsid w:val="00996E8D"/>
    <w:rsid w:val="00996FDE"/>
    <w:rsid w:val="009A00DD"/>
    <w:rsid w:val="009A028E"/>
    <w:rsid w:val="009A041E"/>
    <w:rsid w:val="009A0732"/>
    <w:rsid w:val="009A10B4"/>
    <w:rsid w:val="009A10DD"/>
    <w:rsid w:val="009A19D6"/>
    <w:rsid w:val="009A1B3D"/>
    <w:rsid w:val="009A1E88"/>
    <w:rsid w:val="009A248F"/>
    <w:rsid w:val="009A2A74"/>
    <w:rsid w:val="009A309D"/>
    <w:rsid w:val="009A340C"/>
    <w:rsid w:val="009A346E"/>
    <w:rsid w:val="009A378C"/>
    <w:rsid w:val="009A3FE5"/>
    <w:rsid w:val="009A42D6"/>
    <w:rsid w:val="009A4989"/>
    <w:rsid w:val="009A562F"/>
    <w:rsid w:val="009A7608"/>
    <w:rsid w:val="009B04AF"/>
    <w:rsid w:val="009B0D69"/>
    <w:rsid w:val="009B12BC"/>
    <w:rsid w:val="009B1BB2"/>
    <w:rsid w:val="009B2221"/>
    <w:rsid w:val="009B3166"/>
    <w:rsid w:val="009B3DE3"/>
    <w:rsid w:val="009B435C"/>
    <w:rsid w:val="009B5557"/>
    <w:rsid w:val="009B55FE"/>
    <w:rsid w:val="009B5660"/>
    <w:rsid w:val="009B59E3"/>
    <w:rsid w:val="009B69A7"/>
    <w:rsid w:val="009B711F"/>
    <w:rsid w:val="009B7855"/>
    <w:rsid w:val="009B7A58"/>
    <w:rsid w:val="009B7B83"/>
    <w:rsid w:val="009B7F76"/>
    <w:rsid w:val="009C0875"/>
    <w:rsid w:val="009C0D79"/>
    <w:rsid w:val="009C22B1"/>
    <w:rsid w:val="009C2714"/>
    <w:rsid w:val="009C2AB4"/>
    <w:rsid w:val="009C2F84"/>
    <w:rsid w:val="009C3746"/>
    <w:rsid w:val="009C3F42"/>
    <w:rsid w:val="009C3FB8"/>
    <w:rsid w:val="009C4882"/>
    <w:rsid w:val="009C4DFE"/>
    <w:rsid w:val="009C4EBD"/>
    <w:rsid w:val="009C53EB"/>
    <w:rsid w:val="009C5433"/>
    <w:rsid w:val="009C546F"/>
    <w:rsid w:val="009C59D6"/>
    <w:rsid w:val="009C6B34"/>
    <w:rsid w:val="009C7BA8"/>
    <w:rsid w:val="009D03A8"/>
    <w:rsid w:val="009D0550"/>
    <w:rsid w:val="009D0E0E"/>
    <w:rsid w:val="009D0E76"/>
    <w:rsid w:val="009D1576"/>
    <w:rsid w:val="009D17C2"/>
    <w:rsid w:val="009D1DEA"/>
    <w:rsid w:val="009D2C7D"/>
    <w:rsid w:val="009D2D17"/>
    <w:rsid w:val="009D428A"/>
    <w:rsid w:val="009D53BB"/>
    <w:rsid w:val="009D5688"/>
    <w:rsid w:val="009D58A9"/>
    <w:rsid w:val="009D638D"/>
    <w:rsid w:val="009D6C91"/>
    <w:rsid w:val="009D7B79"/>
    <w:rsid w:val="009D7B7C"/>
    <w:rsid w:val="009E0991"/>
    <w:rsid w:val="009E1540"/>
    <w:rsid w:val="009E219F"/>
    <w:rsid w:val="009E29CD"/>
    <w:rsid w:val="009E5AFF"/>
    <w:rsid w:val="009E5B4F"/>
    <w:rsid w:val="009E5F6B"/>
    <w:rsid w:val="009E605F"/>
    <w:rsid w:val="009E67F3"/>
    <w:rsid w:val="009E6D0C"/>
    <w:rsid w:val="009E6E2D"/>
    <w:rsid w:val="009E75B5"/>
    <w:rsid w:val="009E7687"/>
    <w:rsid w:val="009E7936"/>
    <w:rsid w:val="009F011E"/>
    <w:rsid w:val="009F04F2"/>
    <w:rsid w:val="009F2BAA"/>
    <w:rsid w:val="009F3E72"/>
    <w:rsid w:val="009F47F4"/>
    <w:rsid w:val="009F5488"/>
    <w:rsid w:val="009F5C45"/>
    <w:rsid w:val="009F5CE7"/>
    <w:rsid w:val="009F6A36"/>
    <w:rsid w:val="009F6C9E"/>
    <w:rsid w:val="009F6F36"/>
    <w:rsid w:val="009F704D"/>
    <w:rsid w:val="009F7CDC"/>
    <w:rsid w:val="00A0124D"/>
    <w:rsid w:val="00A015C9"/>
    <w:rsid w:val="00A01C7C"/>
    <w:rsid w:val="00A02AE1"/>
    <w:rsid w:val="00A02ED2"/>
    <w:rsid w:val="00A036A3"/>
    <w:rsid w:val="00A03EFC"/>
    <w:rsid w:val="00A0402A"/>
    <w:rsid w:val="00A0416F"/>
    <w:rsid w:val="00A04447"/>
    <w:rsid w:val="00A044DA"/>
    <w:rsid w:val="00A05B7F"/>
    <w:rsid w:val="00A05CA8"/>
    <w:rsid w:val="00A05D0F"/>
    <w:rsid w:val="00A06AA0"/>
    <w:rsid w:val="00A06AC2"/>
    <w:rsid w:val="00A06C91"/>
    <w:rsid w:val="00A104A1"/>
    <w:rsid w:val="00A10F84"/>
    <w:rsid w:val="00A11B85"/>
    <w:rsid w:val="00A12B7A"/>
    <w:rsid w:val="00A12BFC"/>
    <w:rsid w:val="00A12EB0"/>
    <w:rsid w:val="00A13524"/>
    <w:rsid w:val="00A1375E"/>
    <w:rsid w:val="00A139F5"/>
    <w:rsid w:val="00A14026"/>
    <w:rsid w:val="00A14718"/>
    <w:rsid w:val="00A1488C"/>
    <w:rsid w:val="00A14D27"/>
    <w:rsid w:val="00A14E15"/>
    <w:rsid w:val="00A151AD"/>
    <w:rsid w:val="00A1567F"/>
    <w:rsid w:val="00A165F5"/>
    <w:rsid w:val="00A16D7B"/>
    <w:rsid w:val="00A17240"/>
    <w:rsid w:val="00A20344"/>
    <w:rsid w:val="00A203E3"/>
    <w:rsid w:val="00A20435"/>
    <w:rsid w:val="00A210AD"/>
    <w:rsid w:val="00A21A12"/>
    <w:rsid w:val="00A23706"/>
    <w:rsid w:val="00A237C8"/>
    <w:rsid w:val="00A23CC5"/>
    <w:rsid w:val="00A23F8A"/>
    <w:rsid w:val="00A2441C"/>
    <w:rsid w:val="00A24A25"/>
    <w:rsid w:val="00A259FF"/>
    <w:rsid w:val="00A25F6C"/>
    <w:rsid w:val="00A26519"/>
    <w:rsid w:val="00A2665B"/>
    <w:rsid w:val="00A26DED"/>
    <w:rsid w:val="00A27704"/>
    <w:rsid w:val="00A30868"/>
    <w:rsid w:val="00A30EBD"/>
    <w:rsid w:val="00A3123F"/>
    <w:rsid w:val="00A31385"/>
    <w:rsid w:val="00A316F0"/>
    <w:rsid w:val="00A327F1"/>
    <w:rsid w:val="00A32966"/>
    <w:rsid w:val="00A32C20"/>
    <w:rsid w:val="00A331D8"/>
    <w:rsid w:val="00A33C79"/>
    <w:rsid w:val="00A34403"/>
    <w:rsid w:val="00A345F2"/>
    <w:rsid w:val="00A34CB7"/>
    <w:rsid w:val="00A3580D"/>
    <w:rsid w:val="00A35BE3"/>
    <w:rsid w:val="00A35D63"/>
    <w:rsid w:val="00A35D9C"/>
    <w:rsid w:val="00A3676A"/>
    <w:rsid w:val="00A40D7D"/>
    <w:rsid w:val="00A41F3D"/>
    <w:rsid w:val="00A426E5"/>
    <w:rsid w:val="00A43037"/>
    <w:rsid w:val="00A43139"/>
    <w:rsid w:val="00A43872"/>
    <w:rsid w:val="00A4465D"/>
    <w:rsid w:val="00A447D0"/>
    <w:rsid w:val="00A44FBF"/>
    <w:rsid w:val="00A46787"/>
    <w:rsid w:val="00A46A69"/>
    <w:rsid w:val="00A473E4"/>
    <w:rsid w:val="00A47E10"/>
    <w:rsid w:val="00A504E1"/>
    <w:rsid w:val="00A504E8"/>
    <w:rsid w:val="00A50585"/>
    <w:rsid w:val="00A508AB"/>
    <w:rsid w:val="00A511ED"/>
    <w:rsid w:val="00A51358"/>
    <w:rsid w:val="00A51729"/>
    <w:rsid w:val="00A51B4C"/>
    <w:rsid w:val="00A51DC2"/>
    <w:rsid w:val="00A53805"/>
    <w:rsid w:val="00A551EE"/>
    <w:rsid w:val="00A55CF5"/>
    <w:rsid w:val="00A56585"/>
    <w:rsid w:val="00A5665D"/>
    <w:rsid w:val="00A57F74"/>
    <w:rsid w:val="00A6021A"/>
    <w:rsid w:val="00A602A9"/>
    <w:rsid w:val="00A6031E"/>
    <w:rsid w:val="00A60C30"/>
    <w:rsid w:val="00A6156A"/>
    <w:rsid w:val="00A61D4A"/>
    <w:rsid w:val="00A61DFA"/>
    <w:rsid w:val="00A61F40"/>
    <w:rsid w:val="00A620C3"/>
    <w:rsid w:val="00A62BB1"/>
    <w:rsid w:val="00A64095"/>
    <w:rsid w:val="00A6425B"/>
    <w:rsid w:val="00A64350"/>
    <w:rsid w:val="00A6441D"/>
    <w:rsid w:val="00A64B95"/>
    <w:rsid w:val="00A64C4C"/>
    <w:rsid w:val="00A6524D"/>
    <w:rsid w:val="00A65836"/>
    <w:rsid w:val="00A65A04"/>
    <w:rsid w:val="00A65D52"/>
    <w:rsid w:val="00A66206"/>
    <w:rsid w:val="00A66F33"/>
    <w:rsid w:val="00A67EE0"/>
    <w:rsid w:val="00A704FC"/>
    <w:rsid w:val="00A719A8"/>
    <w:rsid w:val="00A72997"/>
    <w:rsid w:val="00A72E3F"/>
    <w:rsid w:val="00A730E9"/>
    <w:rsid w:val="00A7448E"/>
    <w:rsid w:val="00A74C8F"/>
    <w:rsid w:val="00A74E0F"/>
    <w:rsid w:val="00A75931"/>
    <w:rsid w:val="00A75F2D"/>
    <w:rsid w:val="00A7601A"/>
    <w:rsid w:val="00A76199"/>
    <w:rsid w:val="00A7639C"/>
    <w:rsid w:val="00A76C15"/>
    <w:rsid w:val="00A77751"/>
    <w:rsid w:val="00A779A0"/>
    <w:rsid w:val="00A806D8"/>
    <w:rsid w:val="00A80875"/>
    <w:rsid w:val="00A80916"/>
    <w:rsid w:val="00A811C1"/>
    <w:rsid w:val="00A818F2"/>
    <w:rsid w:val="00A81ED5"/>
    <w:rsid w:val="00A8241E"/>
    <w:rsid w:val="00A827DF"/>
    <w:rsid w:val="00A82D4A"/>
    <w:rsid w:val="00A84036"/>
    <w:rsid w:val="00A8425E"/>
    <w:rsid w:val="00A84596"/>
    <w:rsid w:val="00A85280"/>
    <w:rsid w:val="00A85298"/>
    <w:rsid w:val="00A868F6"/>
    <w:rsid w:val="00A8728A"/>
    <w:rsid w:val="00A87605"/>
    <w:rsid w:val="00A87702"/>
    <w:rsid w:val="00A87DA9"/>
    <w:rsid w:val="00A907F2"/>
    <w:rsid w:val="00A909BF"/>
    <w:rsid w:val="00A914B6"/>
    <w:rsid w:val="00A922A6"/>
    <w:rsid w:val="00A92766"/>
    <w:rsid w:val="00A93146"/>
    <w:rsid w:val="00A93E6A"/>
    <w:rsid w:val="00A9413F"/>
    <w:rsid w:val="00A94579"/>
    <w:rsid w:val="00A95299"/>
    <w:rsid w:val="00A9557D"/>
    <w:rsid w:val="00A95675"/>
    <w:rsid w:val="00A97538"/>
    <w:rsid w:val="00AA2720"/>
    <w:rsid w:val="00AA2796"/>
    <w:rsid w:val="00AA2C5B"/>
    <w:rsid w:val="00AA2E40"/>
    <w:rsid w:val="00AA3A56"/>
    <w:rsid w:val="00AA3DAB"/>
    <w:rsid w:val="00AA41F9"/>
    <w:rsid w:val="00AA4499"/>
    <w:rsid w:val="00AA470B"/>
    <w:rsid w:val="00AA4DB4"/>
    <w:rsid w:val="00AA4E1D"/>
    <w:rsid w:val="00AA6317"/>
    <w:rsid w:val="00AA660B"/>
    <w:rsid w:val="00AA6EC1"/>
    <w:rsid w:val="00AA7739"/>
    <w:rsid w:val="00AB1113"/>
    <w:rsid w:val="00AB1856"/>
    <w:rsid w:val="00AB27B2"/>
    <w:rsid w:val="00AB3335"/>
    <w:rsid w:val="00AB3853"/>
    <w:rsid w:val="00AB3CD1"/>
    <w:rsid w:val="00AB49AE"/>
    <w:rsid w:val="00AB5189"/>
    <w:rsid w:val="00AB58F8"/>
    <w:rsid w:val="00AB5F11"/>
    <w:rsid w:val="00AB6D80"/>
    <w:rsid w:val="00AB73F0"/>
    <w:rsid w:val="00AC04AA"/>
    <w:rsid w:val="00AC0512"/>
    <w:rsid w:val="00AC1005"/>
    <w:rsid w:val="00AC17F5"/>
    <w:rsid w:val="00AC264A"/>
    <w:rsid w:val="00AC31DF"/>
    <w:rsid w:val="00AC338D"/>
    <w:rsid w:val="00AC353E"/>
    <w:rsid w:val="00AC372A"/>
    <w:rsid w:val="00AC3C3F"/>
    <w:rsid w:val="00AC3E9D"/>
    <w:rsid w:val="00AC3FCA"/>
    <w:rsid w:val="00AC470E"/>
    <w:rsid w:val="00AC4B85"/>
    <w:rsid w:val="00AC4D30"/>
    <w:rsid w:val="00AC4F44"/>
    <w:rsid w:val="00AC4FE6"/>
    <w:rsid w:val="00AC5025"/>
    <w:rsid w:val="00AC6011"/>
    <w:rsid w:val="00AC661A"/>
    <w:rsid w:val="00AC77CC"/>
    <w:rsid w:val="00AC7C6C"/>
    <w:rsid w:val="00AD0210"/>
    <w:rsid w:val="00AD0E77"/>
    <w:rsid w:val="00AD130B"/>
    <w:rsid w:val="00AD1CD8"/>
    <w:rsid w:val="00AD21F8"/>
    <w:rsid w:val="00AD2B09"/>
    <w:rsid w:val="00AD3E88"/>
    <w:rsid w:val="00AD4015"/>
    <w:rsid w:val="00AD4315"/>
    <w:rsid w:val="00AD480B"/>
    <w:rsid w:val="00AD533B"/>
    <w:rsid w:val="00AD54D7"/>
    <w:rsid w:val="00AD57C7"/>
    <w:rsid w:val="00AD646B"/>
    <w:rsid w:val="00AD77FB"/>
    <w:rsid w:val="00AD7C32"/>
    <w:rsid w:val="00AE0B52"/>
    <w:rsid w:val="00AE0BC4"/>
    <w:rsid w:val="00AE0C83"/>
    <w:rsid w:val="00AE0E99"/>
    <w:rsid w:val="00AE1045"/>
    <w:rsid w:val="00AE2086"/>
    <w:rsid w:val="00AE2827"/>
    <w:rsid w:val="00AE3147"/>
    <w:rsid w:val="00AE3725"/>
    <w:rsid w:val="00AE43C7"/>
    <w:rsid w:val="00AE4749"/>
    <w:rsid w:val="00AE62CB"/>
    <w:rsid w:val="00AE6618"/>
    <w:rsid w:val="00AE6812"/>
    <w:rsid w:val="00AE6B9C"/>
    <w:rsid w:val="00AE6C40"/>
    <w:rsid w:val="00AE6E3B"/>
    <w:rsid w:val="00AE7000"/>
    <w:rsid w:val="00AE7036"/>
    <w:rsid w:val="00AF0861"/>
    <w:rsid w:val="00AF0C77"/>
    <w:rsid w:val="00AF1267"/>
    <w:rsid w:val="00AF14BB"/>
    <w:rsid w:val="00AF177D"/>
    <w:rsid w:val="00AF1E4B"/>
    <w:rsid w:val="00AF1EB6"/>
    <w:rsid w:val="00AF3444"/>
    <w:rsid w:val="00AF3A9B"/>
    <w:rsid w:val="00AF3BF1"/>
    <w:rsid w:val="00AF45E3"/>
    <w:rsid w:val="00AF5F37"/>
    <w:rsid w:val="00AF69DD"/>
    <w:rsid w:val="00AF6E0D"/>
    <w:rsid w:val="00AF7A44"/>
    <w:rsid w:val="00AF7D46"/>
    <w:rsid w:val="00B006AF"/>
    <w:rsid w:val="00B01E84"/>
    <w:rsid w:val="00B02037"/>
    <w:rsid w:val="00B0282E"/>
    <w:rsid w:val="00B02D90"/>
    <w:rsid w:val="00B03676"/>
    <w:rsid w:val="00B060B3"/>
    <w:rsid w:val="00B0625C"/>
    <w:rsid w:val="00B0651E"/>
    <w:rsid w:val="00B069F3"/>
    <w:rsid w:val="00B06FDB"/>
    <w:rsid w:val="00B0772D"/>
    <w:rsid w:val="00B0795F"/>
    <w:rsid w:val="00B10B3F"/>
    <w:rsid w:val="00B111E4"/>
    <w:rsid w:val="00B1138F"/>
    <w:rsid w:val="00B115C7"/>
    <w:rsid w:val="00B116C5"/>
    <w:rsid w:val="00B11B4F"/>
    <w:rsid w:val="00B120A9"/>
    <w:rsid w:val="00B127B3"/>
    <w:rsid w:val="00B12B9D"/>
    <w:rsid w:val="00B13FD6"/>
    <w:rsid w:val="00B145A1"/>
    <w:rsid w:val="00B14C2B"/>
    <w:rsid w:val="00B15706"/>
    <w:rsid w:val="00B1612F"/>
    <w:rsid w:val="00B165F0"/>
    <w:rsid w:val="00B172EF"/>
    <w:rsid w:val="00B17512"/>
    <w:rsid w:val="00B17CCC"/>
    <w:rsid w:val="00B20291"/>
    <w:rsid w:val="00B20420"/>
    <w:rsid w:val="00B20828"/>
    <w:rsid w:val="00B2156A"/>
    <w:rsid w:val="00B22A28"/>
    <w:rsid w:val="00B22E92"/>
    <w:rsid w:val="00B22EBD"/>
    <w:rsid w:val="00B22FF2"/>
    <w:rsid w:val="00B22FF9"/>
    <w:rsid w:val="00B240C7"/>
    <w:rsid w:val="00B24311"/>
    <w:rsid w:val="00B24B87"/>
    <w:rsid w:val="00B25151"/>
    <w:rsid w:val="00B2527D"/>
    <w:rsid w:val="00B2546F"/>
    <w:rsid w:val="00B25492"/>
    <w:rsid w:val="00B25851"/>
    <w:rsid w:val="00B25D55"/>
    <w:rsid w:val="00B25F60"/>
    <w:rsid w:val="00B2614B"/>
    <w:rsid w:val="00B261E4"/>
    <w:rsid w:val="00B2669D"/>
    <w:rsid w:val="00B268CF"/>
    <w:rsid w:val="00B30980"/>
    <w:rsid w:val="00B30DCE"/>
    <w:rsid w:val="00B31342"/>
    <w:rsid w:val="00B321FB"/>
    <w:rsid w:val="00B32207"/>
    <w:rsid w:val="00B32572"/>
    <w:rsid w:val="00B328D1"/>
    <w:rsid w:val="00B32989"/>
    <w:rsid w:val="00B32993"/>
    <w:rsid w:val="00B3367F"/>
    <w:rsid w:val="00B37487"/>
    <w:rsid w:val="00B37B79"/>
    <w:rsid w:val="00B40FFA"/>
    <w:rsid w:val="00B41AB9"/>
    <w:rsid w:val="00B428E6"/>
    <w:rsid w:val="00B43EE9"/>
    <w:rsid w:val="00B44442"/>
    <w:rsid w:val="00B45132"/>
    <w:rsid w:val="00B45968"/>
    <w:rsid w:val="00B45A3C"/>
    <w:rsid w:val="00B4637E"/>
    <w:rsid w:val="00B4670D"/>
    <w:rsid w:val="00B4714A"/>
    <w:rsid w:val="00B5011E"/>
    <w:rsid w:val="00B501DB"/>
    <w:rsid w:val="00B50928"/>
    <w:rsid w:val="00B50AEF"/>
    <w:rsid w:val="00B50FAB"/>
    <w:rsid w:val="00B51650"/>
    <w:rsid w:val="00B549E0"/>
    <w:rsid w:val="00B555E3"/>
    <w:rsid w:val="00B55908"/>
    <w:rsid w:val="00B56833"/>
    <w:rsid w:val="00B56DF9"/>
    <w:rsid w:val="00B576FE"/>
    <w:rsid w:val="00B5780B"/>
    <w:rsid w:val="00B578D1"/>
    <w:rsid w:val="00B57ABE"/>
    <w:rsid w:val="00B6018B"/>
    <w:rsid w:val="00B60689"/>
    <w:rsid w:val="00B60829"/>
    <w:rsid w:val="00B6126E"/>
    <w:rsid w:val="00B620AA"/>
    <w:rsid w:val="00B62C1D"/>
    <w:rsid w:val="00B62D69"/>
    <w:rsid w:val="00B62E6E"/>
    <w:rsid w:val="00B63235"/>
    <w:rsid w:val="00B63B1B"/>
    <w:rsid w:val="00B64292"/>
    <w:rsid w:val="00B65C23"/>
    <w:rsid w:val="00B66065"/>
    <w:rsid w:val="00B66933"/>
    <w:rsid w:val="00B66C5D"/>
    <w:rsid w:val="00B67603"/>
    <w:rsid w:val="00B67CF8"/>
    <w:rsid w:val="00B71040"/>
    <w:rsid w:val="00B712EF"/>
    <w:rsid w:val="00B7171A"/>
    <w:rsid w:val="00B74290"/>
    <w:rsid w:val="00B74CFF"/>
    <w:rsid w:val="00B75C73"/>
    <w:rsid w:val="00B75EA0"/>
    <w:rsid w:val="00B76395"/>
    <w:rsid w:val="00B77743"/>
    <w:rsid w:val="00B77B10"/>
    <w:rsid w:val="00B77B4B"/>
    <w:rsid w:val="00B81869"/>
    <w:rsid w:val="00B81C1F"/>
    <w:rsid w:val="00B82101"/>
    <w:rsid w:val="00B822DA"/>
    <w:rsid w:val="00B82AE7"/>
    <w:rsid w:val="00B84392"/>
    <w:rsid w:val="00B847B4"/>
    <w:rsid w:val="00B84C47"/>
    <w:rsid w:val="00B84E77"/>
    <w:rsid w:val="00B85981"/>
    <w:rsid w:val="00B85BA4"/>
    <w:rsid w:val="00B85BE6"/>
    <w:rsid w:val="00B8770A"/>
    <w:rsid w:val="00B9090F"/>
    <w:rsid w:val="00B90DCC"/>
    <w:rsid w:val="00B9107F"/>
    <w:rsid w:val="00B91659"/>
    <w:rsid w:val="00B916DA"/>
    <w:rsid w:val="00B9181D"/>
    <w:rsid w:val="00B91D04"/>
    <w:rsid w:val="00B91FEB"/>
    <w:rsid w:val="00B929D8"/>
    <w:rsid w:val="00B93599"/>
    <w:rsid w:val="00B9388B"/>
    <w:rsid w:val="00B939CF"/>
    <w:rsid w:val="00B93CB4"/>
    <w:rsid w:val="00B93FA6"/>
    <w:rsid w:val="00B944E9"/>
    <w:rsid w:val="00B9562E"/>
    <w:rsid w:val="00B9584C"/>
    <w:rsid w:val="00B970DD"/>
    <w:rsid w:val="00BA0957"/>
    <w:rsid w:val="00BA0F3B"/>
    <w:rsid w:val="00BA1F94"/>
    <w:rsid w:val="00BA24D9"/>
    <w:rsid w:val="00BA46CC"/>
    <w:rsid w:val="00BA4CB0"/>
    <w:rsid w:val="00BA6129"/>
    <w:rsid w:val="00BA74E5"/>
    <w:rsid w:val="00BA762A"/>
    <w:rsid w:val="00BA7D0B"/>
    <w:rsid w:val="00BB00CB"/>
    <w:rsid w:val="00BB0482"/>
    <w:rsid w:val="00BB057C"/>
    <w:rsid w:val="00BB066D"/>
    <w:rsid w:val="00BB0F22"/>
    <w:rsid w:val="00BB10CC"/>
    <w:rsid w:val="00BB1DCB"/>
    <w:rsid w:val="00BB3060"/>
    <w:rsid w:val="00BB31C9"/>
    <w:rsid w:val="00BB3CCD"/>
    <w:rsid w:val="00BB4555"/>
    <w:rsid w:val="00BB4D6A"/>
    <w:rsid w:val="00BB4F17"/>
    <w:rsid w:val="00BB51C1"/>
    <w:rsid w:val="00BB54D0"/>
    <w:rsid w:val="00BB5CFB"/>
    <w:rsid w:val="00BB6783"/>
    <w:rsid w:val="00BB6CB0"/>
    <w:rsid w:val="00BB6EFE"/>
    <w:rsid w:val="00BB7B59"/>
    <w:rsid w:val="00BC08ED"/>
    <w:rsid w:val="00BC0C82"/>
    <w:rsid w:val="00BC294B"/>
    <w:rsid w:val="00BC3753"/>
    <w:rsid w:val="00BC3B32"/>
    <w:rsid w:val="00BC4489"/>
    <w:rsid w:val="00BC4CB7"/>
    <w:rsid w:val="00BC5214"/>
    <w:rsid w:val="00BC55C2"/>
    <w:rsid w:val="00BC5FB0"/>
    <w:rsid w:val="00BC6078"/>
    <w:rsid w:val="00BC60EE"/>
    <w:rsid w:val="00BC61DE"/>
    <w:rsid w:val="00BC6998"/>
    <w:rsid w:val="00BC71C6"/>
    <w:rsid w:val="00BC7A40"/>
    <w:rsid w:val="00BD0568"/>
    <w:rsid w:val="00BD0BC6"/>
    <w:rsid w:val="00BD1017"/>
    <w:rsid w:val="00BD15C2"/>
    <w:rsid w:val="00BD23F6"/>
    <w:rsid w:val="00BD3E12"/>
    <w:rsid w:val="00BD5102"/>
    <w:rsid w:val="00BD5482"/>
    <w:rsid w:val="00BD6970"/>
    <w:rsid w:val="00BD70C1"/>
    <w:rsid w:val="00BE0110"/>
    <w:rsid w:val="00BE094C"/>
    <w:rsid w:val="00BE0CBB"/>
    <w:rsid w:val="00BE0D14"/>
    <w:rsid w:val="00BE1B28"/>
    <w:rsid w:val="00BE1E99"/>
    <w:rsid w:val="00BE3205"/>
    <w:rsid w:val="00BE3B3D"/>
    <w:rsid w:val="00BE43E0"/>
    <w:rsid w:val="00BE45F2"/>
    <w:rsid w:val="00BE4DAB"/>
    <w:rsid w:val="00BE5606"/>
    <w:rsid w:val="00BE56AB"/>
    <w:rsid w:val="00BE594F"/>
    <w:rsid w:val="00BE6960"/>
    <w:rsid w:val="00BE6A0D"/>
    <w:rsid w:val="00BE6CE6"/>
    <w:rsid w:val="00BE701D"/>
    <w:rsid w:val="00BE7C94"/>
    <w:rsid w:val="00BF0E17"/>
    <w:rsid w:val="00BF1EC8"/>
    <w:rsid w:val="00BF2186"/>
    <w:rsid w:val="00BF2742"/>
    <w:rsid w:val="00BF2BA2"/>
    <w:rsid w:val="00BF364E"/>
    <w:rsid w:val="00BF3BAD"/>
    <w:rsid w:val="00BF3E96"/>
    <w:rsid w:val="00BF3F91"/>
    <w:rsid w:val="00BF4199"/>
    <w:rsid w:val="00BF4E60"/>
    <w:rsid w:val="00BF5321"/>
    <w:rsid w:val="00BF58D9"/>
    <w:rsid w:val="00BF687C"/>
    <w:rsid w:val="00BF68C6"/>
    <w:rsid w:val="00BF763B"/>
    <w:rsid w:val="00C000B1"/>
    <w:rsid w:val="00C00D38"/>
    <w:rsid w:val="00C012DD"/>
    <w:rsid w:val="00C01F55"/>
    <w:rsid w:val="00C020BB"/>
    <w:rsid w:val="00C0228F"/>
    <w:rsid w:val="00C024A1"/>
    <w:rsid w:val="00C02A7A"/>
    <w:rsid w:val="00C033DE"/>
    <w:rsid w:val="00C0467F"/>
    <w:rsid w:val="00C04C26"/>
    <w:rsid w:val="00C05755"/>
    <w:rsid w:val="00C06271"/>
    <w:rsid w:val="00C07008"/>
    <w:rsid w:val="00C07059"/>
    <w:rsid w:val="00C07357"/>
    <w:rsid w:val="00C0787B"/>
    <w:rsid w:val="00C07DB5"/>
    <w:rsid w:val="00C102B3"/>
    <w:rsid w:val="00C10DD8"/>
    <w:rsid w:val="00C11457"/>
    <w:rsid w:val="00C1184E"/>
    <w:rsid w:val="00C11FFE"/>
    <w:rsid w:val="00C121B8"/>
    <w:rsid w:val="00C12287"/>
    <w:rsid w:val="00C1364F"/>
    <w:rsid w:val="00C1460C"/>
    <w:rsid w:val="00C1488F"/>
    <w:rsid w:val="00C1507F"/>
    <w:rsid w:val="00C164CA"/>
    <w:rsid w:val="00C16CB9"/>
    <w:rsid w:val="00C2072B"/>
    <w:rsid w:val="00C20785"/>
    <w:rsid w:val="00C20B22"/>
    <w:rsid w:val="00C21F68"/>
    <w:rsid w:val="00C22CD4"/>
    <w:rsid w:val="00C22F9F"/>
    <w:rsid w:val="00C23536"/>
    <w:rsid w:val="00C23E3C"/>
    <w:rsid w:val="00C2408E"/>
    <w:rsid w:val="00C245F7"/>
    <w:rsid w:val="00C25172"/>
    <w:rsid w:val="00C25268"/>
    <w:rsid w:val="00C253AC"/>
    <w:rsid w:val="00C2555B"/>
    <w:rsid w:val="00C25BA5"/>
    <w:rsid w:val="00C265D3"/>
    <w:rsid w:val="00C26CAA"/>
    <w:rsid w:val="00C27F2F"/>
    <w:rsid w:val="00C27F4A"/>
    <w:rsid w:val="00C30636"/>
    <w:rsid w:val="00C30F4C"/>
    <w:rsid w:val="00C31A5F"/>
    <w:rsid w:val="00C31B55"/>
    <w:rsid w:val="00C326DA"/>
    <w:rsid w:val="00C33F31"/>
    <w:rsid w:val="00C34015"/>
    <w:rsid w:val="00C34ADA"/>
    <w:rsid w:val="00C350A5"/>
    <w:rsid w:val="00C36588"/>
    <w:rsid w:val="00C36C22"/>
    <w:rsid w:val="00C37173"/>
    <w:rsid w:val="00C373C3"/>
    <w:rsid w:val="00C37904"/>
    <w:rsid w:val="00C37E46"/>
    <w:rsid w:val="00C402B3"/>
    <w:rsid w:val="00C4070D"/>
    <w:rsid w:val="00C40A28"/>
    <w:rsid w:val="00C41D61"/>
    <w:rsid w:val="00C41F79"/>
    <w:rsid w:val="00C422BE"/>
    <w:rsid w:val="00C42843"/>
    <w:rsid w:val="00C42A9B"/>
    <w:rsid w:val="00C44D86"/>
    <w:rsid w:val="00C44E81"/>
    <w:rsid w:val="00C45D83"/>
    <w:rsid w:val="00C468AA"/>
    <w:rsid w:val="00C46BC9"/>
    <w:rsid w:val="00C46FB7"/>
    <w:rsid w:val="00C473D9"/>
    <w:rsid w:val="00C47AC7"/>
    <w:rsid w:val="00C47ADD"/>
    <w:rsid w:val="00C47BF7"/>
    <w:rsid w:val="00C47D09"/>
    <w:rsid w:val="00C50200"/>
    <w:rsid w:val="00C5053B"/>
    <w:rsid w:val="00C514D5"/>
    <w:rsid w:val="00C519D8"/>
    <w:rsid w:val="00C519F0"/>
    <w:rsid w:val="00C51D86"/>
    <w:rsid w:val="00C52D32"/>
    <w:rsid w:val="00C545E1"/>
    <w:rsid w:val="00C55429"/>
    <w:rsid w:val="00C56643"/>
    <w:rsid w:val="00C57281"/>
    <w:rsid w:val="00C579BB"/>
    <w:rsid w:val="00C601F6"/>
    <w:rsid w:val="00C60CEE"/>
    <w:rsid w:val="00C61140"/>
    <w:rsid w:val="00C6259E"/>
    <w:rsid w:val="00C63083"/>
    <w:rsid w:val="00C63127"/>
    <w:rsid w:val="00C63B74"/>
    <w:rsid w:val="00C64FE5"/>
    <w:rsid w:val="00C65C88"/>
    <w:rsid w:val="00C66376"/>
    <w:rsid w:val="00C669DF"/>
    <w:rsid w:val="00C6749D"/>
    <w:rsid w:val="00C679AD"/>
    <w:rsid w:val="00C67A50"/>
    <w:rsid w:val="00C70D44"/>
    <w:rsid w:val="00C70E06"/>
    <w:rsid w:val="00C713A1"/>
    <w:rsid w:val="00C71922"/>
    <w:rsid w:val="00C72811"/>
    <w:rsid w:val="00C72CC4"/>
    <w:rsid w:val="00C733E8"/>
    <w:rsid w:val="00C73649"/>
    <w:rsid w:val="00C73D3C"/>
    <w:rsid w:val="00C740C9"/>
    <w:rsid w:val="00C759E3"/>
    <w:rsid w:val="00C76272"/>
    <w:rsid w:val="00C773EF"/>
    <w:rsid w:val="00C77486"/>
    <w:rsid w:val="00C778B9"/>
    <w:rsid w:val="00C80302"/>
    <w:rsid w:val="00C8080E"/>
    <w:rsid w:val="00C80E3E"/>
    <w:rsid w:val="00C818C5"/>
    <w:rsid w:val="00C8222E"/>
    <w:rsid w:val="00C82709"/>
    <w:rsid w:val="00C82D79"/>
    <w:rsid w:val="00C83155"/>
    <w:rsid w:val="00C831B5"/>
    <w:rsid w:val="00C8327F"/>
    <w:rsid w:val="00C844BB"/>
    <w:rsid w:val="00C8470C"/>
    <w:rsid w:val="00C84BF5"/>
    <w:rsid w:val="00C85349"/>
    <w:rsid w:val="00C858AE"/>
    <w:rsid w:val="00C85B96"/>
    <w:rsid w:val="00C864EE"/>
    <w:rsid w:val="00C86F51"/>
    <w:rsid w:val="00C872D6"/>
    <w:rsid w:val="00C87EAA"/>
    <w:rsid w:val="00C911AF"/>
    <w:rsid w:val="00C91AF5"/>
    <w:rsid w:val="00C926EE"/>
    <w:rsid w:val="00C92B6B"/>
    <w:rsid w:val="00C938B6"/>
    <w:rsid w:val="00C93CB8"/>
    <w:rsid w:val="00C93E71"/>
    <w:rsid w:val="00C9409F"/>
    <w:rsid w:val="00C94143"/>
    <w:rsid w:val="00C946F5"/>
    <w:rsid w:val="00C949B8"/>
    <w:rsid w:val="00C94ED4"/>
    <w:rsid w:val="00C96239"/>
    <w:rsid w:val="00C967C1"/>
    <w:rsid w:val="00C97B97"/>
    <w:rsid w:val="00C97EBD"/>
    <w:rsid w:val="00CA19DA"/>
    <w:rsid w:val="00CA1B0F"/>
    <w:rsid w:val="00CA2CF7"/>
    <w:rsid w:val="00CA32E4"/>
    <w:rsid w:val="00CA40D9"/>
    <w:rsid w:val="00CA48B4"/>
    <w:rsid w:val="00CA528B"/>
    <w:rsid w:val="00CA5650"/>
    <w:rsid w:val="00CA5A05"/>
    <w:rsid w:val="00CA5A30"/>
    <w:rsid w:val="00CA6166"/>
    <w:rsid w:val="00CA6D04"/>
    <w:rsid w:val="00CA7961"/>
    <w:rsid w:val="00CA7E03"/>
    <w:rsid w:val="00CB0A05"/>
    <w:rsid w:val="00CB1210"/>
    <w:rsid w:val="00CB1AC7"/>
    <w:rsid w:val="00CB1CF4"/>
    <w:rsid w:val="00CB1EB8"/>
    <w:rsid w:val="00CB1FF9"/>
    <w:rsid w:val="00CB25DC"/>
    <w:rsid w:val="00CB2BBD"/>
    <w:rsid w:val="00CB360F"/>
    <w:rsid w:val="00CB3A5C"/>
    <w:rsid w:val="00CB48C2"/>
    <w:rsid w:val="00CB4B53"/>
    <w:rsid w:val="00CB4B9F"/>
    <w:rsid w:val="00CB4E9C"/>
    <w:rsid w:val="00CB4ECB"/>
    <w:rsid w:val="00CB4F07"/>
    <w:rsid w:val="00CB55C9"/>
    <w:rsid w:val="00CB597F"/>
    <w:rsid w:val="00CB5EDD"/>
    <w:rsid w:val="00CB5F51"/>
    <w:rsid w:val="00CB70E2"/>
    <w:rsid w:val="00CB79D5"/>
    <w:rsid w:val="00CB7AEB"/>
    <w:rsid w:val="00CC0977"/>
    <w:rsid w:val="00CC1EE2"/>
    <w:rsid w:val="00CC36F5"/>
    <w:rsid w:val="00CC3C54"/>
    <w:rsid w:val="00CC3D82"/>
    <w:rsid w:val="00CC4FD2"/>
    <w:rsid w:val="00CC5293"/>
    <w:rsid w:val="00CC5894"/>
    <w:rsid w:val="00CC5C0D"/>
    <w:rsid w:val="00CC62C0"/>
    <w:rsid w:val="00CC67A9"/>
    <w:rsid w:val="00CC6A10"/>
    <w:rsid w:val="00CC7DFD"/>
    <w:rsid w:val="00CC7FC1"/>
    <w:rsid w:val="00CD00BE"/>
    <w:rsid w:val="00CD1797"/>
    <w:rsid w:val="00CD1A84"/>
    <w:rsid w:val="00CD248C"/>
    <w:rsid w:val="00CD26AA"/>
    <w:rsid w:val="00CD3CB0"/>
    <w:rsid w:val="00CD3D69"/>
    <w:rsid w:val="00CD3E14"/>
    <w:rsid w:val="00CD4161"/>
    <w:rsid w:val="00CD422F"/>
    <w:rsid w:val="00CD446B"/>
    <w:rsid w:val="00CD5693"/>
    <w:rsid w:val="00CD6AB9"/>
    <w:rsid w:val="00CD70B4"/>
    <w:rsid w:val="00CD76D7"/>
    <w:rsid w:val="00CE02CF"/>
    <w:rsid w:val="00CE04DF"/>
    <w:rsid w:val="00CE0EB9"/>
    <w:rsid w:val="00CE1E17"/>
    <w:rsid w:val="00CE1EB3"/>
    <w:rsid w:val="00CE1FD3"/>
    <w:rsid w:val="00CE2560"/>
    <w:rsid w:val="00CE274E"/>
    <w:rsid w:val="00CE2848"/>
    <w:rsid w:val="00CE2B16"/>
    <w:rsid w:val="00CE327A"/>
    <w:rsid w:val="00CE3A8C"/>
    <w:rsid w:val="00CE3C4D"/>
    <w:rsid w:val="00CE3D0C"/>
    <w:rsid w:val="00CE415B"/>
    <w:rsid w:val="00CE41FD"/>
    <w:rsid w:val="00CE45E6"/>
    <w:rsid w:val="00CE46CC"/>
    <w:rsid w:val="00CE6FC4"/>
    <w:rsid w:val="00CE795F"/>
    <w:rsid w:val="00CE7AE2"/>
    <w:rsid w:val="00CE7E74"/>
    <w:rsid w:val="00CF02FD"/>
    <w:rsid w:val="00CF0728"/>
    <w:rsid w:val="00CF075B"/>
    <w:rsid w:val="00CF1535"/>
    <w:rsid w:val="00CF17BC"/>
    <w:rsid w:val="00CF290E"/>
    <w:rsid w:val="00CF4AE0"/>
    <w:rsid w:val="00CF4ED5"/>
    <w:rsid w:val="00CF5B20"/>
    <w:rsid w:val="00CF5B55"/>
    <w:rsid w:val="00CF5FF4"/>
    <w:rsid w:val="00CF64F1"/>
    <w:rsid w:val="00CF775E"/>
    <w:rsid w:val="00CF78AF"/>
    <w:rsid w:val="00CF7D76"/>
    <w:rsid w:val="00CF7D80"/>
    <w:rsid w:val="00CF7EAC"/>
    <w:rsid w:val="00D0019F"/>
    <w:rsid w:val="00D00482"/>
    <w:rsid w:val="00D0101A"/>
    <w:rsid w:val="00D01961"/>
    <w:rsid w:val="00D0269D"/>
    <w:rsid w:val="00D03010"/>
    <w:rsid w:val="00D04C2C"/>
    <w:rsid w:val="00D056D2"/>
    <w:rsid w:val="00D05938"/>
    <w:rsid w:val="00D05942"/>
    <w:rsid w:val="00D05B2A"/>
    <w:rsid w:val="00D06CD7"/>
    <w:rsid w:val="00D07703"/>
    <w:rsid w:val="00D07722"/>
    <w:rsid w:val="00D07E5E"/>
    <w:rsid w:val="00D106DC"/>
    <w:rsid w:val="00D11053"/>
    <w:rsid w:val="00D11579"/>
    <w:rsid w:val="00D11D5E"/>
    <w:rsid w:val="00D12222"/>
    <w:rsid w:val="00D124E9"/>
    <w:rsid w:val="00D13DA4"/>
    <w:rsid w:val="00D149EE"/>
    <w:rsid w:val="00D14B2A"/>
    <w:rsid w:val="00D14C12"/>
    <w:rsid w:val="00D15D27"/>
    <w:rsid w:val="00D16080"/>
    <w:rsid w:val="00D16AB1"/>
    <w:rsid w:val="00D171DA"/>
    <w:rsid w:val="00D17C37"/>
    <w:rsid w:val="00D17CBB"/>
    <w:rsid w:val="00D17CE6"/>
    <w:rsid w:val="00D21119"/>
    <w:rsid w:val="00D219F2"/>
    <w:rsid w:val="00D22638"/>
    <w:rsid w:val="00D22A41"/>
    <w:rsid w:val="00D22A5F"/>
    <w:rsid w:val="00D22C31"/>
    <w:rsid w:val="00D22C44"/>
    <w:rsid w:val="00D22C79"/>
    <w:rsid w:val="00D23795"/>
    <w:rsid w:val="00D23D74"/>
    <w:rsid w:val="00D25081"/>
    <w:rsid w:val="00D250D5"/>
    <w:rsid w:val="00D25703"/>
    <w:rsid w:val="00D26853"/>
    <w:rsid w:val="00D2695F"/>
    <w:rsid w:val="00D26C2D"/>
    <w:rsid w:val="00D27890"/>
    <w:rsid w:val="00D278A5"/>
    <w:rsid w:val="00D30030"/>
    <w:rsid w:val="00D3080B"/>
    <w:rsid w:val="00D30E5F"/>
    <w:rsid w:val="00D30F58"/>
    <w:rsid w:val="00D3104D"/>
    <w:rsid w:val="00D317A0"/>
    <w:rsid w:val="00D32672"/>
    <w:rsid w:val="00D3325C"/>
    <w:rsid w:val="00D33DF6"/>
    <w:rsid w:val="00D3463B"/>
    <w:rsid w:val="00D346EE"/>
    <w:rsid w:val="00D34736"/>
    <w:rsid w:val="00D34FD1"/>
    <w:rsid w:val="00D35385"/>
    <w:rsid w:val="00D35C4C"/>
    <w:rsid w:val="00D36140"/>
    <w:rsid w:val="00D378B5"/>
    <w:rsid w:val="00D4092D"/>
    <w:rsid w:val="00D40C05"/>
    <w:rsid w:val="00D40C78"/>
    <w:rsid w:val="00D41AA3"/>
    <w:rsid w:val="00D42AB8"/>
    <w:rsid w:val="00D43D11"/>
    <w:rsid w:val="00D44083"/>
    <w:rsid w:val="00D44893"/>
    <w:rsid w:val="00D44AAA"/>
    <w:rsid w:val="00D44C76"/>
    <w:rsid w:val="00D45908"/>
    <w:rsid w:val="00D45A3F"/>
    <w:rsid w:val="00D45C6C"/>
    <w:rsid w:val="00D4655B"/>
    <w:rsid w:val="00D46FEA"/>
    <w:rsid w:val="00D46FFD"/>
    <w:rsid w:val="00D47515"/>
    <w:rsid w:val="00D47642"/>
    <w:rsid w:val="00D476E3"/>
    <w:rsid w:val="00D47750"/>
    <w:rsid w:val="00D4778D"/>
    <w:rsid w:val="00D478EF"/>
    <w:rsid w:val="00D501BD"/>
    <w:rsid w:val="00D503F4"/>
    <w:rsid w:val="00D51036"/>
    <w:rsid w:val="00D52264"/>
    <w:rsid w:val="00D527DB"/>
    <w:rsid w:val="00D52EF0"/>
    <w:rsid w:val="00D52F29"/>
    <w:rsid w:val="00D531A1"/>
    <w:rsid w:val="00D53962"/>
    <w:rsid w:val="00D53D3F"/>
    <w:rsid w:val="00D5505C"/>
    <w:rsid w:val="00D56218"/>
    <w:rsid w:val="00D5624A"/>
    <w:rsid w:val="00D565CA"/>
    <w:rsid w:val="00D56C6D"/>
    <w:rsid w:val="00D5713F"/>
    <w:rsid w:val="00D57B87"/>
    <w:rsid w:val="00D60B4A"/>
    <w:rsid w:val="00D60F04"/>
    <w:rsid w:val="00D61636"/>
    <w:rsid w:val="00D61729"/>
    <w:rsid w:val="00D62165"/>
    <w:rsid w:val="00D6224F"/>
    <w:rsid w:val="00D6262F"/>
    <w:rsid w:val="00D62892"/>
    <w:rsid w:val="00D62A6D"/>
    <w:rsid w:val="00D62AD8"/>
    <w:rsid w:val="00D62C89"/>
    <w:rsid w:val="00D63ED1"/>
    <w:rsid w:val="00D6424C"/>
    <w:rsid w:val="00D652D1"/>
    <w:rsid w:val="00D655E2"/>
    <w:rsid w:val="00D65D9E"/>
    <w:rsid w:val="00D66152"/>
    <w:rsid w:val="00D66165"/>
    <w:rsid w:val="00D663C1"/>
    <w:rsid w:val="00D66B48"/>
    <w:rsid w:val="00D66D39"/>
    <w:rsid w:val="00D66EA5"/>
    <w:rsid w:val="00D6716E"/>
    <w:rsid w:val="00D67D17"/>
    <w:rsid w:val="00D70415"/>
    <w:rsid w:val="00D7122A"/>
    <w:rsid w:val="00D71775"/>
    <w:rsid w:val="00D71EEA"/>
    <w:rsid w:val="00D7213A"/>
    <w:rsid w:val="00D72E23"/>
    <w:rsid w:val="00D733E8"/>
    <w:rsid w:val="00D735A4"/>
    <w:rsid w:val="00D7380C"/>
    <w:rsid w:val="00D7424F"/>
    <w:rsid w:val="00D74297"/>
    <w:rsid w:val="00D747B6"/>
    <w:rsid w:val="00D74F0C"/>
    <w:rsid w:val="00D754B6"/>
    <w:rsid w:val="00D758B3"/>
    <w:rsid w:val="00D76850"/>
    <w:rsid w:val="00D76937"/>
    <w:rsid w:val="00D76A45"/>
    <w:rsid w:val="00D775A8"/>
    <w:rsid w:val="00D814FF"/>
    <w:rsid w:val="00D82071"/>
    <w:rsid w:val="00D8228B"/>
    <w:rsid w:val="00D82E74"/>
    <w:rsid w:val="00D83666"/>
    <w:rsid w:val="00D83935"/>
    <w:rsid w:val="00D846DA"/>
    <w:rsid w:val="00D848F1"/>
    <w:rsid w:val="00D84D1F"/>
    <w:rsid w:val="00D8564D"/>
    <w:rsid w:val="00D856D4"/>
    <w:rsid w:val="00D85DE9"/>
    <w:rsid w:val="00D869FA"/>
    <w:rsid w:val="00D86D8E"/>
    <w:rsid w:val="00D8793F"/>
    <w:rsid w:val="00D9028B"/>
    <w:rsid w:val="00D90438"/>
    <w:rsid w:val="00D905EB"/>
    <w:rsid w:val="00D90729"/>
    <w:rsid w:val="00D9163B"/>
    <w:rsid w:val="00D916B5"/>
    <w:rsid w:val="00D9191C"/>
    <w:rsid w:val="00D91E01"/>
    <w:rsid w:val="00D93C9C"/>
    <w:rsid w:val="00D94394"/>
    <w:rsid w:val="00D946D2"/>
    <w:rsid w:val="00D94DFA"/>
    <w:rsid w:val="00D959C0"/>
    <w:rsid w:val="00D95D13"/>
    <w:rsid w:val="00D960A6"/>
    <w:rsid w:val="00D96B9C"/>
    <w:rsid w:val="00D974F8"/>
    <w:rsid w:val="00D977FE"/>
    <w:rsid w:val="00D97FFA"/>
    <w:rsid w:val="00DA04E9"/>
    <w:rsid w:val="00DA1173"/>
    <w:rsid w:val="00DA185B"/>
    <w:rsid w:val="00DA1A16"/>
    <w:rsid w:val="00DA21F4"/>
    <w:rsid w:val="00DA2B1C"/>
    <w:rsid w:val="00DA3623"/>
    <w:rsid w:val="00DA3860"/>
    <w:rsid w:val="00DA3B1A"/>
    <w:rsid w:val="00DA4699"/>
    <w:rsid w:val="00DA4AED"/>
    <w:rsid w:val="00DA4CB6"/>
    <w:rsid w:val="00DA52E5"/>
    <w:rsid w:val="00DA5756"/>
    <w:rsid w:val="00DA5989"/>
    <w:rsid w:val="00DA5F31"/>
    <w:rsid w:val="00DA60F3"/>
    <w:rsid w:val="00DA68DA"/>
    <w:rsid w:val="00DA6AD4"/>
    <w:rsid w:val="00DA6B89"/>
    <w:rsid w:val="00DA6DE2"/>
    <w:rsid w:val="00DB0852"/>
    <w:rsid w:val="00DB08B9"/>
    <w:rsid w:val="00DB125D"/>
    <w:rsid w:val="00DB1EF2"/>
    <w:rsid w:val="00DB2F73"/>
    <w:rsid w:val="00DB3061"/>
    <w:rsid w:val="00DB335A"/>
    <w:rsid w:val="00DB341D"/>
    <w:rsid w:val="00DB34B7"/>
    <w:rsid w:val="00DB34BE"/>
    <w:rsid w:val="00DB38FE"/>
    <w:rsid w:val="00DB44BC"/>
    <w:rsid w:val="00DB46BB"/>
    <w:rsid w:val="00DB4741"/>
    <w:rsid w:val="00DB4859"/>
    <w:rsid w:val="00DB4C8F"/>
    <w:rsid w:val="00DB6056"/>
    <w:rsid w:val="00DB649F"/>
    <w:rsid w:val="00DB67D2"/>
    <w:rsid w:val="00DB68FB"/>
    <w:rsid w:val="00DB697F"/>
    <w:rsid w:val="00DB6BA6"/>
    <w:rsid w:val="00DB712D"/>
    <w:rsid w:val="00DB746D"/>
    <w:rsid w:val="00DB766E"/>
    <w:rsid w:val="00DB79BF"/>
    <w:rsid w:val="00DC1605"/>
    <w:rsid w:val="00DC1780"/>
    <w:rsid w:val="00DC17A7"/>
    <w:rsid w:val="00DC1AE6"/>
    <w:rsid w:val="00DC2321"/>
    <w:rsid w:val="00DC2339"/>
    <w:rsid w:val="00DC2454"/>
    <w:rsid w:val="00DC2A2C"/>
    <w:rsid w:val="00DC35BF"/>
    <w:rsid w:val="00DC3BE3"/>
    <w:rsid w:val="00DC3ED9"/>
    <w:rsid w:val="00DC3F0B"/>
    <w:rsid w:val="00DC4022"/>
    <w:rsid w:val="00DC4163"/>
    <w:rsid w:val="00DC4634"/>
    <w:rsid w:val="00DC4AED"/>
    <w:rsid w:val="00DC4E9F"/>
    <w:rsid w:val="00DC507E"/>
    <w:rsid w:val="00DC5359"/>
    <w:rsid w:val="00DC537B"/>
    <w:rsid w:val="00DC5CEB"/>
    <w:rsid w:val="00DC5DFA"/>
    <w:rsid w:val="00DC6274"/>
    <w:rsid w:val="00DC6B43"/>
    <w:rsid w:val="00DC729B"/>
    <w:rsid w:val="00DC76C6"/>
    <w:rsid w:val="00DC7967"/>
    <w:rsid w:val="00DD0405"/>
    <w:rsid w:val="00DD0913"/>
    <w:rsid w:val="00DD0F2A"/>
    <w:rsid w:val="00DD0FC4"/>
    <w:rsid w:val="00DD11B2"/>
    <w:rsid w:val="00DD146C"/>
    <w:rsid w:val="00DD1BDF"/>
    <w:rsid w:val="00DD246A"/>
    <w:rsid w:val="00DD33D9"/>
    <w:rsid w:val="00DD3AF5"/>
    <w:rsid w:val="00DD3B3C"/>
    <w:rsid w:val="00DD3CE6"/>
    <w:rsid w:val="00DD4517"/>
    <w:rsid w:val="00DD47A3"/>
    <w:rsid w:val="00DD4A14"/>
    <w:rsid w:val="00DD536B"/>
    <w:rsid w:val="00DD563A"/>
    <w:rsid w:val="00DD5BF3"/>
    <w:rsid w:val="00DD61B3"/>
    <w:rsid w:val="00DD7CAA"/>
    <w:rsid w:val="00DE09B8"/>
    <w:rsid w:val="00DE0BC8"/>
    <w:rsid w:val="00DE16B0"/>
    <w:rsid w:val="00DE1CC8"/>
    <w:rsid w:val="00DE1F2F"/>
    <w:rsid w:val="00DE2318"/>
    <w:rsid w:val="00DE30A7"/>
    <w:rsid w:val="00DE4225"/>
    <w:rsid w:val="00DE47E3"/>
    <w:rsid w:val="00DE5871"/>
    <w:rsid w:val="00DE5955"/>
    <w:rsid w:val="00DE5C5E"/>
    <w:rsid w:val="00DE5C91"/>
    <w:rsid w:val="00DE5CF7"/>
    <w:rsid w:val="00DE7E8D"/>
    <w:rsid w:val="00DF021E"/>
    <w:rsid w:val="00DF0239"/>
    <w:rsid w:val="00DF043E"/>
    <w:rsid w:val="00DF179D"/>
    <w:rsid w:val="00DF1B69"/>
    <w:rsid w:val="00DF245D"/>
    <w:rsid w:val="00DF273D"/>
    <w:rsid w:val="00DF3688"/>
    <w:rsid w:val="00DF38F6"/>
    <w:rsid w:val="00DF40A0"/>
    <w:rsid w:val="00DF40A5"/>
    <w:rsid w:val="00DF4C74"/>
    <w:rsid w:val="00DF5DB0"/>
    <w:rsid w:val="00DF5E72"/>
    <w:rsid w:val="00DF616E"/>
    <w:rsid w:val="00DF63F8"/>
    <w:rsid w:val="00DF6D00"/>
    <w:rsid w:val="00DF7A2E"/>
    <w:rsid w:val="00DF7F1D"/>
    <w:rsid w:val="00DF7F53"/>
    <w:rsid w:val="00E01AB4"/>
    <w:rsid w:val="00E032D8"/>
    <w:rsid w:val="00E03FCE"/>
    <w:rsid w:val="00E0457B"/>
    <w:rsid w:val="00E04629"/>
    <w:rsid w:val="00E05401"/>
    <w:rsid w:val="00E05B51"/>
    <w:rsid w:val="00E05C5F"/>
    <w:rsid w:val="00E06AA6"/>
    <w:rsid w:val="00E06E4A"/>
    <w:rsid w:val="00E0740A"/>
    <w:rsid w:val="00E079C1"/>
    <w:rsid w:val="00E1020D"/>
    <w:rsid w:val="00E10636"/>
    <w:rsid w:val="00E1066F"/>
    <w:rsid w:val="00E107E5"/>
    <w:rsid w:val="00E10D1D"/>
    <w:rsid w:val="00E10EA3"/>
    <w:rsid w:val="00E1125F"/>
    <w:rsid w:val="00E11700"/>
    <w:rsid w:val="00E1185E"/>
    <w:rsid w:val="00E121E1"/>
    <w:rsid w:val="00E1349C"/>
    <w:rsid w:val="00E1401A"/>
    <w:rsid w:val="00E14593"/>
    <w:rsid w:val="00E153E3"/>
    <w:rsid w:val="00E15EDC"/>
    <w:rsid w:val="00E15EDE"/>
    <w:rsid w:val="00E15FE9"/>
    <w:rsid w:val="00E1630B"/>
    <w:rsid w:val="00E16DA6"/>
    <w:rsid w:val="00E17A56"/>
    <w:rsid w:val="00E20110"/>
    <w:rsid w:val="00E20166"/>
    <w:rsid w:val="00E2049C"/>
    <w:rsid w:val="00E2127A"/>
    <w:rsid w:val="00E22CBD"/>
    <w:rsid w:val="00E230DB"/>
    <w:rsid w:val="00E23A6A"/>
    <w:rsid w:val="00E23D2A"/>
    <w:rsid w:val="00E24B67"/>
    <w:rsid w:val="00E24E2F"/>
    <w:rsid w:val="00E256B3"/>
    <w:rsid w:val="00E25A07"/>
    <w:rsid w:val="00E25BB9"/>
    <w:rsid w:val="00E26613"/>
    <w:rsid w:val="00E2724C"/>
    <w:rsid w:val="00E2793D"/>
    <w:rsid w:val="00E30B8F"/>
    <w:rsid w:val="00E312DA"/>
    <w:rsid w:val="00E31D6D"/>
    <w:rsid w:val="00E3253C"/>
    <w:rsid w:val="00E334FC"/>
    <w:rsid w:val="00E338E6"/>
    <w:rsid w:val="00E338FE"/>
    <w:rsid w:val="00E33A5D"/>
    <w:rsid w:val="00E346FC"/>
    <w:rsid w:val="00E34850"/>
    <w:rsid w:val="00E350C7"/>
    <w:rsid w:val="00E3636B"/>
    <w:rsid w:val="00E37B55"/>
    <w:rsid w:val="00E37FBA"/>
    <w:rsid w:val="00E40B26"/>
    <w:rsid w:val="00E40B79"/>
    <w:rsid w:val="00E41B67"/>
    <w:rsid w:val="00E4213D"/>
    <w:rsid w:val="00E42667"/>
    <w:rsid w:val="00E42867"/>
    <w:rsid w:val="00E42F5A"/>
    <w:rsid w:val="00E4320E"/>
    <w:rsid w:val="00E4377F"/>
    <w:rsid w:val="00E4391E"/>
    <w:rsid w:val="00E43A35"/>
    <w:rsid w:val="00E44DDA"/>
    <w:rsid w:val="00E45347"/>
    <w:rsid w:val="00E45642"/>
    <w:rsid w:val="00E45D5A"/>
    <w:rsid w:val="00E4724A"/>
    <w:rsid w:val="00E50081"/>
    <w:rsid w:val="00E50237"/>
    <w:rsid w:val="00E508EE"/>
    <w:rsid w:val="00E51330"/>
    <w:rsid w:val="00E52C7D"/>
    <w:rsid w:val="00E532BD"/>
    <w:rsid w:val="00E532D8"/>
    <w:rsid w:val="00E53D23"/>
    <w:rsid w:val="00E55D49"/>
    <w:rsid w:val="00E60E88"/>
    <w:rsid w:val="00E611B2"/>
    <w:rsid w:val="00E61B1A"/>
    <w:rsid w:val="00E61D0E"/>
    <w:rsid w:val="00E61FA7"/>
    <w:rsid w:val="00E631AA"/>
    <w:rsid w:val="00E63AA4"/>
    <w:rsid w:val="00E63CC9"/>
    <w:rsid w:val="00E6405F"/>
    <w:rsid w:val="00E6436B"/>
    <w:rsid w:val="00E6454A"/>
    <w:rsid w:val="00E64C15"/>
    <w:rsid w:val="00E64C48"/>
    <w:rsid w:val="00E655E6"/>
    <w:rsid w:val="00E65627"/>
    <w:rsid w:val="00E6594D"/>
    <w:rsid w:val="00E65CEF"/>
    <w:rsid w:val="00E6757D"/>
    <w:rsid w:val="00E67DCD"/>
    <w:rsid w:val="00E701F1"/>
    <w:rsid w:val="00E7087B"/>
    <w:rsid w:val="00E717F6"/>
    <w:rsid w:val="00E7303F"/>
    <w:rsid w:val="00E730A5"/>
    <w:rsid w:val="00E730BB"/>
    <w:rsid w:val="00E734B1"/>
    <w:rsid w:val="00E7450B"/>
    <w:rsid w:val="00E74C1C"/>
    <w:rsid w:val="00E7505F"/>
    <w:rsid w:val="00E751D6"/>
    <w:rsid w:val="00E7563A"/>
    <w:rsid w:val="00E7581C"/>
    <w:rsid w:val="00E75858"/>
    <w:rsid w:val="00E75D14"/>
    <w:rsid w:val="00E761FA"/>
    <w:rsid w:val="00E7668B"/>
    <w:rsid w:val="00E76AA3"/>
    <w:rsid w:val="00E80D34"/>
    <w:rsid w:val="00E811C5"/>
    <w:rsid w:val="00E81498"/>
    <w:rsid w:val="00E816E4"/>
    <w:rsid w:val="00E817C5"/>
    <w:rsid w:val="00E83338"/>
    <w:rsid w:val="00E838AA"/>
    <w:rsid w:val="00E83E24"/>
    <w:rsid w:val="00E84B17"/>
    <w:rsid w:val="00E85327"/>
    <w:rsid w:val="00E85717"/>
    <w:rsid w:val="00E86066"/>
    <w:rsid w:val="00E863C6"/>
    <w:rsid w:val="00E86499"/>
    <w:rsid w:val="00E86C70"/>
    <w:rsid w:val="00E86E0B"/>
    <w:rsid w:val="00E86FFD"/>
    <w:rsid w:val="00E8779E"/>
    <w:rsid w:val="00E877CE"/>
    <w:rsid w:val="00E87C39"/>
    <w:rsid w:val="00E87F16"/>
    <w:rsid w:val="00E90F0A"/>
    <w:rsid w:val="00E91FAF"/>
    <w:rsid w:val="00E92167"/>
    <w:rsid w:val="00E921C8"/>
    <w:rsid w:val="00E9390E"/>
    <w:rsid w:val="00E93C29"/>
    <w:rsid w:val="00E93E6B"/>
    <w:rsid w:val="00E93E87"/>
    <w:rsid w:val="00E9423C"/>
    <w:rsid w:val="00E945E3"/>
    <w:rsid w:val="00E9504D"/>
    <w:rsid w:val="00E958A8"/>
    <w:rsid w:val="00E9590D"/>
    <w:rsid w:val="00E95D50"/>
    <w:rsid w:val="00E96237"/>
    <w:rsid w:val="00E96647"/>
    <w:rsid w:val="00E96AAC"/>
    <w:rsid w:val="00E96DEB"/>
    <w:rsid w:val="00E97151"/>
    <w:rsid w:val="00E971E7"/>
    <w:rsid w:val="00EA01F0"/>
    <w:rsid w:val="00EA056D"/>
    <w:rsid w:val="00EA0696"/>
    <w:rsid w:val="00EA0DB1"/>
    <w:rsid w:val="00EA191E"/>
    <w:rsid w:val="00EA1B05"/>
    <w:rsid w:val="00EA1F00"/>
    <w:rsid w:val="00EA2C64"/>
    <w:rsid w:val="00EA3038"/>
    <w:rsid w:val="00EA3E82"/>
    <w:rsid w:val="00EA5FE3"/>
    <w:rsid w:val="00EA6825"/>
    <w:rsid w:val="00EA6E5A"/>
    <w:rsid w:val="00EA735D"/>
    <w:rsid w:val="00EA79C1"/>
    <w:rsid w:val="00EA7E87"/>
    <w:rsid w:val="00EB0446"/>
    <w:rsid w:val="00EB0C13"/>
    <w:rsid w:val="00EB13C8"/>
    <w:rsid w:val="00EB1711"/>
    <w:rsid w:val="00EB290F"/>
    <w:rsid w:val="00EB315E"/>
    <w:rsid w:val="00EB33F7"/>
    <w:rsid w:val="00EB3F5D"/>
    <w:rsid w:val="00EB5E24"/>
    <w:rsid w:val="00EB65AC"/>
    <w:rsid w:val="00EB6998"/>
    <w:rsid w:val="00EB7685"/>
    <w:rsid w:val="00EB7C4C"/>
    <w:rsid w:val="00EC0611"/>
    <w:rsid w:val="00EC0D31"/>
    <w:rsid w:val="00EC0DD2"/>
    <w:rsid w:val="00EC15BF"/>
    <w:rsid w:val="00EC177E"/>
    <w:rsid w:val="00EC33B9"/>
    <w:rsid w:val="00EC3C0A"/>
    <w:rsid w:val="00EC425C"/>
    <w:rsid w:val="00EC4481"/>
    <w:rsid w:val="00EC5462"/>
    <w:rsid w:val="00EC56DC"/>
    <w:rsid w:val="00EC5B9B"/>
    <w:rsid w:val="00EC5C8F"/>
    <w:rsid w:val="00EC616F"/>
    <w:rsid w:val="00EC6758"/>
    <w:rsid w:val="00EC6C15"/>
    <w:rsid w:val="00EC7931"/>
    <w:rsid w:val="00ED0481"/>
    <w:rsid w:val="00ED0D48"/>
    <w:rsid w:val="00ED1125"/>
    <w:rsid w:val="00ED1927"/>
    <w:rsid w:val="00ED2671"/>
    <w:rsid w:val="00ED3183"/>
    <w:rsid w:val="00ED4062"/>
    <w:rsid w:val="00ED4BCE"/>
    <w:rsid w:val="00ED54FA"/>
    <w:rsid w:val="00ED5535"/>
    <w:rsid w:val="00ED5D38"/>
    <w:rsid w:val="00ED6617"/>
    <w:rsid w:val="00ED74CC"/>
    <w:rsid w:val="00ED7F53"/>
    <w:rsid w:val="00EE23D5"/>
    <w:rsid w:val="00EE25E7"/>
    <w:rsid w:val="00EE39A0"/>
    <w:rsid w:val="00EE3D43"/>
    <w:rsid w:val="00EE4823"/>
    <w:rsid w:val="00EE53CC"/>
    <w:rsid w:val="00EE59CA"/>
    <w:rsid w:val="00EE659C"/>
    <w:rsid w:val="00EE6649"/>
    <w:rsid w:val="00EE66CE"/>
    <w:rsid w:val="00EE6EA0"/>
    <w:rsid w:val="00EF0858"/>
    <w:rsid w:val="00EF10B9"/>
    <w:rsid w:val="00EF1F1E"/>
    <w:rsid w:val="00EF2603"/>
    <w:rsid w:val="00EF2806"/>
    <w:rsid w:val="00EF2DE3"/>
    <w:rsid w:val="00EF305D"/>
    <w:rsid w:val="00EF4BA3"/>
    <w:rsid w:val="00EF514D"/>
    <w:rsid w:val="00EF51B4"/>
    <w:rsid w:val="00EF51E8"/>
    <w:rsid w:val="00EF5354"/>
    <w:rsid w:val="00EF5B69"/>
    <w:rsid w:val="00EF60E1"/>
    <w:rsid w:val="00EF6940"/>
    <w:rsid w:val="00EF6BBB"/>
    <w:rsid w:val="00EF7639"/>
    <w:rsid w:val="00F005A4"/>
    <w:rsid w:val="00F007F1"/>
    <w:rsid w:val="00F00FD6"/>
    <w:rsid w:val="00F012B3"/>
    <w:rsid w:val="00F015AB"/>
    <w:rsid w:val="00F04175"/>
    <w:rsid w:val="00F051BE"/>
    <w:rsid w:val="00F064FC"/>
    <w:rsid w:val="00F06F77"/>
    <w:rsid w:val="00F076B2"/>
    <w:rsid w:val="00F07960"/>
    <w:rsid w:val="00F07B7D"/>
    <w:rsid w:val="00F07D04"/>
    <w:rsid w:val="00F115A6"/>
    <w:rsid w:val="00F11C1D"/>
    <w:rsid w:val="00F11C54"/>
    <w:rsid w:val="00F133F9"/>
    <w:rsid w:val="00F137E6"/>
    <w:rsid w:val="00F13A76"/>
    <w:rsid w:val="00F151C7"/>
    <w:rsid w:val="00F15734"/>
    <w:rsid w:val="00F159C9"/>
    <w:rsid w:val="00F163C3"/>
    <w:rsid w:val="00F17979"/>
    <w:rsid w:val="00F17A3D"/>
    <w:rsid w:val="00F2094A"/>
    <w:rsid w:val="00F21497"/>
    <w:rsid w:val="00F2150B"/>
    <w:rsid w:val="00F22249"/>
    <w:rsid w:val="00F2277A"/>
    <w:rsid w:val="00F23F61"/>
    <w:rsid w:val="00F23F7B"/>
    <w:rsid w:val="00F2528C"/>
    <w:rsid w:val="00F2682E"/>
    <w:rsid w:val="00F27049"/>
    <w:rsid w:val="00F2749A"/>
    <w:rsid w:val="00F27A2D"/>
    <w:rsid w:val="00F27A66"/>
    <w:rsid w:val="00F27B90"/>
    <w:rsid w:val="00F27ED2"/>
    <w:rsid w:val="00F30088"/>
    <w:rsid w:val="00F30225"/>
    <w:rsid w:val="00F309FE"/>
    <w:rsid w:val="00F30DA2"/>
    <w:rsid w:val="00F3129D"/>
    <w:rsid w:val="00F32550"/>
    <w:rsid w:val="00F32631"/>
    <w:rsid w:val="00F32711"/>
    <w:rsid w:val="00F3281E"/>
    <w:rsid w:val="00F32C2D"/>
    <w:rsid w:val="00F32EBA"/>
    <w:rsid w:val="00F32F5E"/>
    <w:rsid w:val="00F3318F"/>
    <w:rsid w:val="00F3322D"/>
    <w:rsid w:val="00F3332C"/>
    <w:rsid w:val="00F33EE7"/>
    <w:rsid w:val="00F33FF5"/>
    <w:rsid w:val="00F3489E"/>
    <w:rsid w:val="00F34C0F"/>
    <w:rsid w:val="00F3611A"/>
    <w:rsid w:val="00F368ED"/>
    <w:rsid w:val="00F37135"/>
    <w:rsid w:val="00F37264"/>
    <w:rsid w:val="00F4048F"/>
    <w:rsid w:val="00F40922"/>
    <w:rsid w:val="00F40F4E"/>
    <w:rsid w:val="00F4129B"/>
    <w:rsid w:val="00F4143A"/>
    <w:rsid w:val="00F429C3"/>
    <w:rsid w:val="00F42A7A"/>
    <w:rsid w:val="00F4422E"/>
    <w:rsid w:val="00F44909"/>
    <w:rsid w:val="00F44AC8"/>
    <w:rsid w:val="00F44B3D"/>
    <w:rsid w:val="00F451B1"/>
    <w:rsid w:val="00F45CBE"/>
    <w:rsid w:val="00F45CC7"/>
    <w:rsid w:val="00F46147"/>
    <w:rsid w:val="00F46B94"/>
    <w:rsid w:val="00F46EFA"/>
    <w:rsid w:val="00F475C0"/>
    <w:rsid w:val="00F47C8E"/>
    <w:rsid w:val="00F500DF"/>
    <w:rsid w:val="00F50599"/>
    <w:rsid w:val="00F517C2"/>
    <w:rsid w:val="00F51A4F"/>
    <w:rsid w:val="00F51F13"/>
    <w:rsid w:val="00F53D2B"/>
    <w:rsid w:val="00F53E20"/>
    <w:rsid w:val="00F53FBB"/>
    <w:rsid w:val="00F5434B"/>
    <w:rsid w:val="00F54EC0"/>
    <w:rsid w:val="00F54EE1"/>
    <w:rsid w:val="00F551DD"/>
    <w:rsid w:val="00F55649"/>
    <w:rsid w:val="00F55727"/>
    <w:rsid w:val="00F56478"/>
    <w:rsid w:val="00F5659D"/>
    <w:rsid w:val="00F56882"/>
    <w:rsid w:val="00F569EF"/>
    <w:rsid w:val="00F56C0B"/>
    <w:rsid w:val="00F56D9F"/>
    <w:rsid w:val="00F579FF"/>
    <w:rsid w:val="00F57B45"/>
    <w:rsid w:val="00F57D59"/>
    <w:rsid w:val="00F6059B"/>
    <w:rsid w:val="00F605E5"/>
    <w:rsid w:val="00F617ED"/>
    <w:rsid w:val="00F63198"/>
    <w:rsid w:val="00F64175"/>
    <w:rsid w:val="00F6571F"/>
    <w:rsid w:val="00F65926"/>
    <w:rsid w:val="00F6628C"/>
    <w:rsid w:val="00F66435"/>
    <w:rsid w:val="00F66576"/>
    <w:rsid w:val="00F70439"/>
    <w:rsid w:val="00F7062D"/>
    <w:rsid w:val="00F708EF"/>
    <w:rsid w:val="00F70A6B"/>
    <w:rsid w:val="00F70EFC"/>
    <w:rsid w:val="00F713F8"/>
    <w:rsid w:val="00F719FE"/>
    <w:rsid w:val="00F726F6"/>
    <w:rsid w:val="00F728B4"/>
    <w:rsid w:val="00F742AF"/>
    <w:rsid w:val="00F742F2"/>
    <w:rsid w:val="00F749E6"/>
    <w:rsid w:val="00F74FC3"/>
    <w:rsid w:val="00F7500D"/>
    <w:rsid w:val="00F75157"/>
    <w:rsid w:val="00F76F9E"/>
    <w:rsid w:val="00F775AA"/>
    <w:rsid w:val="00F779A3"/>
    <w:rsid w:val="00F77C03"/>
    <w:rsid w:val="00F8027F"/>
    <w:rsid w:val="00F81AB3"/>
    <w:rsid w:val="00F82789"/>
    <w:rsid w:val="00F82C53"/>
    <w:rsid w:val="00F82EB3"/>
    <w:rsid w:val="00F84716"/>
    <w:rsid w:val="00F848F4"/>
    <w:rsid w:val="00F8494D"/>
    <w:rsid w:val="00F84CF8"/>
    <w:rsid w:val="00F85A14"/>
    <w:rsid w:val="00F85D15"/>
    <w:rsid w:val="00F865A9"/>
    <w:rsid w:val="00F86B37"/>
    <w:rsid w:val="00F872E5"/>
    <w:rsid w:val="00F878B2"/>
    <w:rsid w:val="00F9094B"/>
    <w:rsid w:val="00F90B0C"/>
    <w:rsid w:val="00F92363"/>
    <w:rsid w:val="00F924E5"/>
    <w:rsid w:val="00F928DC"/>
    <w:rsid w:val="00F92DD8"/>
    <w:rsid w:val="00F9302C"/>
    <w:rsid w:val="00F937A2"/>
    <w:rsid w:val="00F937F2"/>
    <w:rsid w:val="00F93FF9"/>
    <w:rsid w:val="00F94AB8"/>
    <w:rsid w:val="00F9521D"/>
    <w:rsid w:val="00F96B74"/>
    <w:rsid w:val="00F96F04"/>
    <w:rsid w:val="00F96FEF"/>
    <w:rsid w:val="00F97395"/>
    <w:rsid w:val="00F977AD"/>
    <w:rsid w:val="00F977F4"/>
    <w:rsid w:val="00F97BB8"/>
    <w:rsid w:val="00FA045E"/>
    <w:rsid w:val="00FA056D"/>
    <w:rsid w:val="00FA0F21"/>
    <w:rsid w:val="00FA136E"/>
    <w:rsid w:val="00FA13BC"/>
    <w:rsid w:val="00FA19E0"/>
    <w:rsid w:val="00FA1E1B"/>
    <w:rsid w:val="00FA2093"/>
    <w:rsid w:val="00FA2B15"/>
    <w:rsid w:val="00FA328A"/>
    <w:rsid w:val="00FA3727"/>
    <w:rsid w:val="00FA38BB"/>
    <w:rsid w:val="00FA49F6"/>
    <w:rsid w:val="00FA669A"/>
    <w:rsid w:val="00FA6C88"/>
    <w:rsid w:val="00FA6E6C"/>
    <w:rsid w:val="00FA72F6"/>
    <w:rsid w:val="00FA7ACE"/>
    <w:rsid w:val="00FA7BEC"/>
    <w:rsid w:val="00FB0950"/>
    <w:rsid w:val="00FB0DD6"/>
    <w:rsid w:val="00FB0DF4"/>
    <w:rsid w:val="00FB2B32"/>
    <w:rsid w:val="00FB3374"/>
    <w:rsid w:val="00FB3AA4"/>
    <w:rsid w:val="00FB43EE"/>
    <w:rsid w:val="00FB47F7"/>
    <w:rsid w:val="00FB4B64"/>
    <w:rsid w:val="00FB4BE8"/>
    <w:rsid w:val="00FB4E9E"/>
    <w:rsid w:val="00FB5319"/>
    <w:rsid w:val="00FB57B3"/>
    <w:rsid w:val="00FB6668"/>
    <w:rsid w:val="00FB736D"/>
    <w:rsid w:val="00FC050F"/>
    <w:rsid w:val="00FC0C29"/>
    <w:rsid w:val="00FC1062"/>
    <w:rsid w:val="00FC1BAC"/>
    <w:rsid w:val="00FC1E4D"/>
    <w:rsid w:val="00FC24E2"/>
    <w:rsid w:val="00FC26CC"/>
    <w:rsid w:val="00FC2AD1"/>
    <w:rsid w:val="00FC2BE5"/>
    <w:rsid w:val="00FC2E40"/>
    <w:rsid w:val="00FC3C79"/>
    <w:rsid w:val="00FC4E1F"/>
    <w:rsid w:val="00FC5387"/>
    <w:rsid w:val="00FC5B44"/>
    <w:rsid w:val="00FC681F"/>
    <w:rsid w:val="00FC6BEF"/>
    <w:rsid w:val="00FC79F2"/>
    <w:rsid w:val="00FC7A6E"/>
    <w:rsid w:val="00FD057A"/>
    <w:rsid w:val="00FD0790"/>
    <w:rsid w:val="00FD1437"/>
    <w:rsid w:val="00FD35D9"/>
    <w:rsid w:val="00FD3870"/>
    <w:rsid w:val="00FD3884"/>
    <w:rsid w:val="00FD40CF"/>
    <w:rsid w:val="00FD4BFF"/>
    <w:rsid w:val="00FD550A"/>
    <w:rsid w:val="00FD566E"/>
    <w:rsid w:val="00FD6296"/>
    <w:rsid w:val="00FD650D"/>
    <w:rsid w:val="00FD6F85"/>
    <w:rsid w:val="00FD6FB9"/>
    <w:rsid w:val="00FD79F8"/>
    <w:rsid w:val="00FD7A0C"/>
    <w:rsid w:val="00FD7C8A"/>
    <w:rsid w:val="00FD7C9B"/>
    <w:rsid w:val="00FD7F7C"/>
    <w:rsid w:val="00FE1099"/>
    <w:rsid w:val="00FE10E8"/>
    <w:rsid w:val="00FE138D"/>
    <w:rsid w:val="00FE1748"/>
    <w:rsid w:val="00FE1783"/>
    <w:rsid w:val="00FE46BA"/>
    <w:rsid w:val="00FE59EF"/>
    <w:rsid w:val="00FE5A65"/>
    <w:rsid w:val="00FE5C01"/>
    <w:rsid w:val="00FE658B"/>
    <w:rsid w:val="00FE67A7"/>
    <w:rsid w:val="00FE72B8"/>
    <w:rsid w:val="00FE78AA"/>
    <w:rsid w:val="00FE7D4F"/>
    <w:rsid w:val="00FF13EE"/>
    <w:rsid w:val="00FF1867"/>
    <w:rsid w:val="00FF1ADB"/>
    <w:rsid w:val="00FF57E0"/>
    <w:rsid w:val="00FF5C52"/>
    <w:rsid w:val="00FF5FA9"/>
    <w:rsid w:val="00FF6323"/>
    <w:rsid w:val="00FF705C"/>
    <w:rsid w:val="00FF7150"/>
    <w:rsid w:val="00FF7438"/>
    <w:rsid w:val="00FF7EC6"/>
    <w:rsid w:val="00FF7F19"/>
    <w:rsid w:val="03217F96"/>
    <w:rsid w:val="04E3D6DA"/>
    <w:rsid w:val="18C27C2F"/>
    <w:rsid w:val="1A0C0C41"/>
    <w:rsid w:val="484B9F48"/>
    <w:rsid w:val="6E5026CC"/>
    <w:rsid w:val="6EF31D6A"/>
    <w:rsid w:val="70C5F772"/>
    <w:rsid w:val="7B2993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1CAD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uiPriority="99"/>
    <w:lsdException w:name="footer" w:uiPriority="99"/>
    <w:lsdException w:name="index heading" w:locked="1"/>
    <w:lsdException w:name="caption"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5" w:locked="1"/>
    <w:lsdException w:name="List Bullet 5"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uiPriority="22" w:qFormat="1"/>
    <w:lsdException w:name="Emphasis" w:locked="1" w:uiPriority="20" w:qFormat="1"/>
    <w:lsdException w:name="Plain Text" w:locked="1"/>
    <w:lsdException w:name="E-mail Signature" w:locked="1"/>
    <w:lsdException w:name="Normal (Web)"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semiHidden="1" w:unhideWhenUs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iPriority="99"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49E5"/>
    <w:pPr>
      <w:spacing w:before="160"/>
    </w:pPr>
    <w:rPr>
      <w:rFonts w:ascii="Arial" w:eastAsia="Times New Roman" w:hAnsi="Arial"/>
      <w:lang w:eastAsia="en-US"/>
    </w:rPr>
  </w:style>
  <w:style w:type="paragraph" w:styleId="Ttulo1">
    <w:name w:val="heading 1"/>
    <w:next w:val="Normal"/>
    <w:link w:val="Ttulo1Char"/>
    <w:qFormat/>
    <w:rsid w:val="00AA4DB4"/>
    <w:pPr>
      <w:keepNext/>
      <w:numPr>
        <w:numId w:val="5"/>
      </w:numPr>
      <w:tabs>
        <w:tab w:val="num" w:pos="360"/>
      </w:tabs>
      <w:spacing w:before="160"/>
      <w:ind w:left="360"/>
      <w:jc w:val="both"/>
      <w:outlineLvl w:val="0"/>
    </w:pPr>
    <w:rPr>
      <w:rFonts w:ascii="Trebuchet MS" w:eastAsia="Times New Roman" w:hAnsi="Trebuchet MS"/>
      <w:b/>
      <w:sz w:val="28"/>
      <w:szCs w:val="24"/>
      <w:lang w:eastAsia="en-US"/>
    </w:rPr>
  </w:style>
  <w:style w:type="paragraph" w:styleId="Ttulo2">
    <w:name w:val="heading 2"/>
    <w:basedOn w:val="Ttulo1"/>
    <w:next w:val="Normal"/>
    <w:link w:val="Ttulo2Char"/>
    <w:qFormat/>
    <w:rsid w:val="007F0AC1"/>
    <w:pPr>
      <w:numPr>
        <w:ilvl w:val="1"/>
      </w:numPr>
      <w:spacing w:before="240"/>
      <w:outlineLvl w:val="1"/>
    </w:pPr>
    <w:rPr>
      <w:sz w:val="22"/>
      <w:szCs w:val="22"/>
    </w:rPr>
  </w:style>
  <w:style w:type="paragraph" w:styleId="Ttulo3">
    <w:name w:val="heading 3"/>
    <w:basedOn w:val="Ttulo2"/>
    <w:next w:val="Normal"/>
    <w:qFormat/>
    <w:rsid w:val="00291651"/>
    <w:pPr>
      <w:numPr>
        <w:ilvl w:val="0"/>
        <w:numId w:val="0"/>
      </w:numPr>
      <w:tabs>
        <w:tab w:val="num" w:pos="360"/>
        <w:tab w:val="num" w:pos="720"/>
      </w:tabs>
      <w:outlineLvl w:val="2"/>
    </w:pPr>
  </w:style>
  <w:style w:type="paragraph" w:styleId="Ttulo4">
    <w:name w:val="heading 4"/>
    <w:basedOn w:val="Ttulo3"/>
    <w:next w:val="Normal"/>
    <w:qFormat/>
    <w:rsid w:val="00291651"/>
    <w:pPr>
      <w:tabs>
        <w:tab w:val="num" w:pos="1080"/>
      </w:tabs>
      <w:outlineLvl w:val="3"/>
    </w:pPr>
    <w:rPr>
      <w:sz w:val="20"/>
      <w:szCs w:val="20"/>
    </w:rPr>
  </w:style>
  <w:style w:type="paragraph" w:styleId="Ttulo5">
    <w:name w:val="heading 5"/>
    <w:basedOn w:val="Ttulo4"/>
    <w:next w:val="Normal"/>
    <w:qFormat/>
    <w:locked/>
    <w:rsid w:val="00291651"/>
    <w:pPr>
      <w:tabs>
        <w:tab w:val="clear" w:pos="360"/>
      </w:tabs>
      <w:ind w:left="720" w:hanging="720"/>
      <w:outlineLvl w:val="4"/>
    </w:pPr>
    <w:rPr>
      <w:sz w:val="22"/>
    </w:rPr>
  </w:style>
  <w:style w:type="paragraph" w:styleId="Ttulo6">
    <w:name w:val="heading 6"/>
    <w:basedOn w:val="Ttulo5"/>
    <w:next w:val="Normal"/>
    <w:qFormat/>
    <w:locked/>
    <w:rsid w:val="00291651"/>
    <w:pPr>
      <w:outlineLvl w:val="5"/>
    </w:pPr>
  </w:style>
  <w:style w:type="paragraph" w:styleId="Ttulo7">
    <w:name w:val="heading 7"/>
    <w:basedOn w:val="Ttulo6"/>
    <w:next w:val="Normal"/>
    <w:qFormat/>
    <w:locked/>
    <w:rsid w:val="00291651"/>
    <w:pPr>
      <w:outlineLvl w:val="6"/>
    </w:pPr>
  </w:style>
  <w:style w:type="paragraph" w:styleId="Ttulo8">
    <w:name w:val="heading 8"/>
    <w:basedOn w:val="Ttulo7"/>
    <w:next w:val="Normal"/>
    <w:qFormat/>
    <w:locked/>
    <w:rsid w:val="00291651"/>
    <w:pPr>
      <w:outlineLvl w:val="7"/>
    </w:pPr>
  </w:style>
  <w:style w:type="paragraph" w:styleId="Ttulo9">
    <w:name w:val="heading 9"/>
    <w:basedOn w:val="Ttulo1"/>
    <w:next w:val="Normal"/>
    <w:qFormat/>
    <w:locked/>
    <w:rsid w:val="00291651"/>
    <w:pPr>
      <w:numPr>
        <w:numId w:val="0"/>
      </w:numPr>
      <w:tabs>
        <w:tab w:val="left" w:pos="1260"/>
        <w:tab w:val="num" w:pos="1530"/>
        <w:tab w:val="num" w:pos="2629"/>
      </w:tabs>
      <w:spacing w:after="160" w:line="280" w:lineRule="atLeast"/>
      <w:ind w:hanging="342"/>
      <w:outlineLvl w:val="8"/>
    </w:pPr>
    <w:rPr>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s">
    <w:name w:val="Authors"/>
    <w:basedOn w:val="Normal"/>
    <w:next w:val="Ttulo1"/>
    <w:rsid w:val="00291651"/>
    <w:pPr>
      <w:spacing w:before="240" w:after="80"/>
    </w:pPr>
    <w:rPr>
      <w:b/>
      <w:sz w:val="18"/>
    </w:rPr>
  </w:style>
  <w:style w:type="paragraph" w:customStyle="1" w:styleId="CalloutTitle">
    <w:name w:val="Callout Title"/>
    <w:basedOn w:val="Normal"/>
    <w:next w:val="Normal"/>
    <w:rsid w:val="00291651"/>
    <w:pPr>
      <w:keepNext/>
      <w:spacing w:before="240"/>
    </w:pPr>
    <w:rPr>
      <w:b/>
      <w:sz w:val="22"/>
    </w:rPr>
  </w:style>
  <w:style w:type="paragraph" w:styleId="Legenda">
    <w:name w:val="caption"/>
    <w:basedOn w:val="Normal"/>
    <w:next w:val="Normal"/>
    <w:qFormat/>
    <w:rsid w:val="00291651"/>
    <w:pPr>
      <w:keepNext/>
      <w:spacing w:before="240" w:after="120"/>
    </w:pPr>
    <w:rPr>
      <w:b/>
    </w:rPr>
  </w:style>
  <w:style w:type="paragraph" w:customStyle="1" w:styleId="CellBodyL">
    <w:name w:val="CellBodyL"/>
    <w:basedOn w:val="Normal"/>
    <w:rsid w:val="00291651"/>
    <w:pPr>
      <w:spacing w:before="0" w:after="60"/>
    </w:pPr>
    <w:rPr>
      <w:sz w:val="18"/>
    </w:rPr>
  </w:style>
  <w:style w:type="paragraph" w:customStyle="1" w:styleId="CellBodyR">
    <w:name w:val="CellBodyR"/>
    <w:basedOn w:val="CellBodyL"/>
    <w:rsid w:val="00291651"/>
    <w:pPr>
      <w:jc w:val="right"/>
    </w:pPr>
  </w:style>
  <w:style w:type="paragraph" w:customStyle="1" w:styleId="CellBodyC">
    <w:name w:val="CellBodyC"/>
    <w:basedOn w:val="CellBodyR"/>
    <w:rsid w:val="00291651"/>
    <w:pPr>
      <w:jc w:val="center"/>
    </w:pPr>
  </w:style>
  <w:style w:type="paragraph" w:customStyle="1" w:styleId="CellBodyL1">
    <w:name w:val="CellBodyL1"/>
    <w:basedOn w:val="CellBodyL"/>
    <w:rsid w:val="00291651"/>
    <w:pPr>
      <w:ind w:left="240"/>
    </w:pPr>
  </w:style>
  <w:style w:type="paragraph" w:customStyle="1" w:styleId="CellBodyL2">
    <w:name w:val="CellBodyL2"/>
    <w:basedOn w:val="CellBodyL1"/>
    <w:rsid w:val="00291651"/>
    <w:pPr>
      <w:ind w:left="480"/>
    </w:pPr>
  </w:style>
  <w:style w:type="paragraph" w:customStyle="1" w:styleId="CellBodyL3">
    <w:name w:val="CellBodyL3"/>
    <w:basedOn w:val="CellBodyL2"/>
    <w:rsid w:val="00291651"/>
    <w:pPr>
      <w:ind w:left="720"/>
    </w:pPr>
  </w:style>
  <w:style w:type="paragraph" w:customStyle="1" w:styleId="CellBodyL4">
    <w:name w:val="CellBodyL4"/>
    <w:basedOn w:val="CellBodyL3"/>
    <w:rsid w:val="00291651"/>
    <w:pPr>
      <w:ind w:left="960"/>
    </w:pPr>
  </w:style>
  <w:style w:type="paragraph" w:customStyle="1" w:styleId="CellHeadingL">
    <w:name w:val="CellHeadingL"/>
    <w:basedOn w:val="Normal"/>
    <w:rsid w:val="00291651"/>
    <w:pPr>
      <w:keepNext/>
      <w:spacing w:before="0" w:after="60"/>
    </w:pPr>
    <w:rPr>
      <w:b/>
      <w:sz w:val="18"/>
    </w:rPr>
  </w:style>
  <w:style w:type="paragraph" w:customStyle="1" w:styleId="CellHeadingC">
    <w:name w:val="CellHeadingC"/>
    <w:basedOn w:val="CellHeadingL"/>
    <w:rsid w:val="00291651"/>
    <w:pPr>
      <w:jc w:val="center"/>
    </w:pPr>
  </w:style>
  <w:style w:type="paragraph" w:customStyle="1" w:styleId="CellHeadingR">
    <w:name w:val="CellHeadingR"/>
    <w:basedOn w:val="CellHeadingL"/>
    <w:rsid w:val="00291651"/>
    <w:pPr>
      <w:jc w:val="right"/>
    </w:pPr>
  </w:style>
  <w:style w:type="paragraph" w:customStyle="1" w:styleId="CellListBullet">
    <w:name w:val="CellListBullet"/>
    <w:basedOn w:val="Normal"/>
    <w:rsid w:val="00291651"/>
    <w:pPr>
      <w:tabs>
        <w:tab w:val="num" w:pos="360"/>
      </w:tabs>
      <w:spacing w:before="0" w:after="60"/>
      <w:ind w:left="360" w:hanging="360"/>
    </w:pPr>
    <w:rPr>
      <w:sz w:val="18"/>
    </w:rPr>
  </w:style>
  <w:style w:type="paragraph" w:customStyle="1" w:styleId="CellListBullet2">
    <w:name w:val="CellListBullet2"/>
    <w:basedOn w:val="CellListBullet"/>
    <w:rsid w:val="00291651"/>
    <w:pPr>
      <w:tabs>
        <w:tab w:val="clear" w:pos="360"/>
        <w:tab w:val="num" w:pos="475"/>
      </w:tabs>
      <w:ind w:left="475"/>
    </w:pPr>
  </w:style>
  <w:style w:type="paragraph" w:customStyle="1" w:styleId="CellSubHeading">
    <w:name w:val="CellSubHeading"/>
    <w:basedOn w:val="CellHeadingL"/>
    <w:rsid w:val="00291651"/>
    <w:pPr>
      <w:ind w:left="100"/>
    </w:pPr>
  </w:style>
  <w:style w:type="paragraph" w:styleId="MapadoDocumento">
    <w:name w:val="Document Map"/>
    <w:basedOn w:val="Normal"/>
    <w:semiHidden/>
    <w:locked/>
    <w:rsid w:val="00291651"/>
    <w:pPr>
      <w:shd w:val="clear" w:color="auto" w:fill="000080"/>
    </w:pPr>
    <w:rPr>
      <w:rFonts w:ascii="Tahoma" w:hAnsi="Tahoma"/>
    </w:rPr>
  </w:style>
  <w:style w:type="paragraph" w:customStyle="1" w:styleId="DocumentStatus">
    <w:name w:val="Document Status"/>
    <w:basedOn w:val="Normal"/>
    <w:semiHidden/>
    <w:locked/>
    <w:rsid w:val="00291651"/>
    <w:pPr>
      <w:pBdr>
        <w:top w:val="single" w:sz="4" w:space="12" w:color="auto"/>
        <w:bottom w:val="single" w:sz="4" w:space="12" w:color="auto"/>
      </w:pBdr>
    </w:pPr>
    <w:rPr>
      <w:b/>
      <w:sz w:val="24"/>
    </w:rPr>
  </w:style>
  <w:style w:type="paragraph" w:customStyle="1" w:styleId="DocumentNumber">
    <w:name w:val="DocumentNumber"/>
    <w:basedOn w:val="Normal"/>
    <w:semiHidden/>
    <w:locked/>
    <w:rsid w:val="00291651"/>
    <w:pPr>
      <w:pBdr>
        <w:top w:val="single" w:sz="4" w:space="18" w:color="auto"/>
      </w:pBdr>
    </w:pPr>
  </w:style>
  <w:style w:type="character" w:styleId="HiperlinkVisitado">
    <w:name w:val="FollowedHyperlink"/>
    <w:semiHidden/>
    <w:locked/>
    <w:rsid w:val="00291651"/>
    <w:rPr>
      <w:color w:val="800080"/>
      <w:u w:val="single"/>
    </w:rPr>
  </w:style>
  <w:style w:type="paragraph" w:styleId="Rodap">
    <w:name w:val="footer"/>
    <w:basedOn w:val="Normal"/>
    <w:link w:val="RodapChar"/>
    <w:uiPriority w:val="99"/>
    <w:locked/>
    <w:rsid w:val="00291651"/>
    <w:pPr>
      <w:spacing w:before="0" w:after="40"/>
      <w:ind w:right="-115"/>
    </w:pPr>
    <w:rPr>
      <w:snapToGrid w:val="0"/>
      <w:sz w:val="16"/>
      <w:lang w:val="x-none"/>
    </w:rPr>
  </w:style>
  <w:style w:type="paragraph" w:customStyle="1" w:styleId="Footnote">
    <w:name w:val="Footnote"/>
    <w:basedOn w:val="Normal"/>
    <w:rsid w:val="00291651"/>
    <w:pPr>
      <w:spacing w:before="0" w:after="60"/>
    </w:pPr>
    <w:rPr>
      <w:sz w:val="16"/>
    </w:rPr>
  </w:style>
  <w:style w:type="paragraph" w:customStyle="1" w:styleId="GlossDef">
    <w:name w:val="GlossDef"/>
    <w:basedOn w:val="Normal"/>
    <w:rsid w:val="00291651"/>
  </w:style>
  <w:style w:type="paragraph" w:customStyle="1" w:styleId="GlossTerm">
    <w:name w:val="GlossTerm"/>
    <w:basedOn w:val="Normal"/>
    <w:rsid w:val="00291651"/>
    <w:rPr>
      <w:b/>
    </w:rPr>
  </w:style>
  <w:style w:type="paragraph" w:customStyle="1" w:styleId="Graphic">
    <w:name w:val="Graphic"/>
    <w:basedOn w:val="Normal"/>
    <w:next w:val="Normal"/>
    <w:semiHidden/>
    <w:rsid w:val="00291651"/>
    <w:pPr>
      <w:spacing w:before="60"/>
    </w:pPr>
  </w:style>
  <w:style w:type="paragraph" w:styleId="Cabealho">
    <w:name w:val="header"/>
    <w:aliases w:val="header-first,Project Header,Cabeçalho superior,Cabeçalho1"/>
    <w:basedOn w:val="Normal"/>
    <w:link w:val="CabealhoChar"/>
    <w:uiPriority w:val="99"/>
    <w:rsid w:val="00291651"/>
    <w:pPr>
      <w:spacing w:before="120"/>
    </w:pPr>
    <w:rPr>
      <w:b/>
      <w:lang w:val="x-none"/>
    </w:rPr>
  </w:style>
  <w:style w:type="paragraph" w:customStyle="1" w:styleId="HeaderDocNum">
    <w:name w:val="HeaderDocNum"/>
    <w:basedOn w:val="Cabealho"/>
    <w:semiHidden/>
    <w:locked/>
    <w:rsid w:val="00291651"/>
    <w:pPr>
      <w:jc w:val="right"/>
    </w:pPr>
  </w:style>
  <w:style w:type="paragraph" w:customStyle="1" w:styleId="HeaderPubDate">
    <w:name w:val="HeaderPubDate"/>
    <w:basedOn w:val="Normal"/>
    <w:semiHidden/>
    <w:locked/>
    <w:rsid w:val="00291651"/>
    <w:pPr>
      <w:spacing w:before="120"/>
    </w:pPr>
    <w:rPr>
      <w:b/>
    </w:rPr>
  </w:style>
  <w:style w:type="paragraph" w:customStyle="1" w:styleId="Heading">
    <w:name w:val="Heading"/>
    <w:basedOn w:val="Normal"/>
    <w:next w:val="Normal"/>
    <w:semiHidden/>
    <w:locked/>
    <w:rsid w:val="00291651"/>
    <w:pPr>
      <w:keepNext/>
    </w:pPr>
    <w:rPr>
      <w:b/>
      <w:sz w:val="24"/>
    </w:rPr>
  </w:style>
  <w:style w:type="paragraph" w:customStyle="1" w:styleId="Headquarters">
    <w:name w:val="Headquarters"/>
    <w:basedOn w:val="Normal"/>
    <w:semiHidden/>
    <w:locked/>
    <w:rsid w:val="00291651"/>
    <w:rPr>
      <w:sz w:val="16"/>
    </w:rPr>
  </w:style>
  <w:style w:type="character" w:styleId="Hyperlink">
    <w:name w:val="Hyperlink"/>
    <w:uiPriority w:val="99"/>
    <w:locked/>
    <w:rsid w:val="00291651"/>
    <w:rPr>
      <w:color w:val="0000FF"/>
      <w:u w:val="single"/>
    </w:rPr>
  </w:style>
  <w:style w:type="character" w:customStyle="1" w:styleId="InlineGraphic">
    <w:name w:val="InlineGraphic"/>
    <w:basedOn w:val="Fontepargpadro"/>
    <w:semiHidden/>
    <w:rsid w:val="00291651"/>
  </w:style>
  <w:style w:type="paragraph" w:styleId="Lista">
    <w:name w:val="List"/>
    <w:basedOn w:val="Normal"/>
    <w:rsid w:val="00291651"/>
    <w:pPr>
      <w:tabs>
        <w:tab w:val="num" w:pos="810"/>
      </w:tabs>
      <w:ind w:left="810" w:hanging="360"/>
    </w:pPr>
  </w:style>
  <w:style w:type="paragraph" w:styleId="Lista2">
    <w:name w:val="List 2"/>
    <w:basedOn w:val="Lista"/>
    <w:rsid w:val="00291651"/>
    <w:pPr>
      <w:tabs>
        <w:tab w:val="clear" w:pos="810"/>
        <w:tab w:val="num" w:pos="1170"/>
      </w:tabs>
      <w:ind w:left="1170"/>
    </w:pPr>
  </w:style>
  <w:style w:type="paragraph" w:styleId="Lista3">
    <w:name w:val="List 3"/>
    <w:basedOn w:val="Lista2"/>
    <w:rsid w:val="00291651"/>
    <w:pPr>
      <w:tabs>
        <w:tab w:val="clear" w:pos="1170"/>
        <w:tab w:val="num" w:pos="1530"/>
      </w:tabs>
      <w:ind w:left="1530"/>
    </w:pPr>
  </w:style>
  <w:style w:type="paragraph" w:styleId="Lista4">
    <w:name w:val="List 4"/>
    <w:basedOn w:val="Lista3"/>
    <w:rsid w:val="00291651"/>
    <w:pPr>
      <w:tabs>
        <w:tab w:val="clear" w:pos="1530"/>
        <w:tab w:val="num" w:pos="1890"/>
      </w:tabs>
      <w:ind w:left="1890"/>
    </w:pPr>
  </w:style>
  <w:style w:type="paragraph" w:styleId="Commarcadores">
    <w:name w:val="List Bullet"/>
    <w:basedOn w:val="Normal"/>
    <w:rsid w:val="00291651"/>
    <w:pPr>
      <w:numPr>
        <w:numId w:val="1"/>
      </w:numPr>
    </w:pPr>
  </w:style>
  <w:style w:type="paragraph" w:styleId="Commarcadores2">
    <w:name w:val="List Bullet 2"/>
    <w:basedOn w:val="Commarcadores"/>
    <w:rsid w:val="00291651"/>
    <w:pPr>
      <w:numPr>
        <w:ilvl w:val="1"/>
      </w:numPr>
    </w:pPr>
  </w:style>
  <w:style w:type="paragraph" w:styleId="Commarcadores3">
    <w:name w:val="List Bullet 3"/>
    <w:basedOn w:val="Commarcadores2"/>
    <w:rsid w:val="00291651"/>
    <w:pPr>
      <w:numPr>
        <w:ilvl w:val="0"/>
        <w:numId w:val="0"/>
      </w:numPr>
      <w:tabs>
        <w:tab w:val="num" w:pos="1004"/>
      </w:tabs>
      <w:ind w:left="1004" w:hanging="360"/>
    </w:pPr>
  </w:style>
  <w:style w:type="paragraph" w:styleId="Commarcadores4">
    <w:name w:val="List Bullet 4"/>
    <w:basedOn w:val="Commarcadores3"/>
    <w:rsid w:val="00291651"/>
    <w:pPr>
      <w:tabs>
        <w:tab w:val="clear" w:pos="1004"/>
        <w:tab w:val="num" w:pos="1364"/>
      </w:tabs>
      <w:ind w:left="1364"/>
    </w:pPr>
  </w:style>
  <w:style w:type="paragraph" w:styleId="Numerada">
    <w:name w:val="List Number"/>
    <w:basedOn w:val="Normal"/>
    <w:rsid w:val="00291651"/>
    <w:pPr>
      <w:tabs>
        <w:tab w:val="num" w:pos="806"/>
      </w:tabs>
      <w:ind w:left="806" w:hanging="360"/>
    </w:pPr>
  </w:style>
  <w:style w:type="paragraph" w:styleId="Numerada2">
    <w:name w:val="List Number 2"/>
    <w:basedOn w:val="Numerada"/>
    <w:rsid w:val="00291651"/>
    <w:pPr>
      <w:tabs>
        <w:tab w:val="clear" w:pos="806"/>
        <w:tab w:val="num" w:pos="1166"/>
      </w:tabs>
      <w:ind w:left="1166"/>
    </w:pPr>
  </w:style>
  <w:style w:type="paragraph" w:styleId="Numerada3">
    <w:name w:val="List Number 3"/>
    <w:basedOn w:val="Numerada2"/>
    <w:rsid w:val="00291651"/>
    <w:pPr>
      <w:tabs>
        <w:tab w:val="clear" w:pos="1166"/>
        <w:tab w:val="num" w:pos="1526"/>
      </w:tabs>
      <w:ind w:left="1526"/>
    </w:pPr>
  </w:style>
  <w:style w:type="paragraph" w:styleId="Numerada4">
    <w:name w:val="List Number 4"/>
    <w:basedOn w:val="Numerada3"/>
    <w:rsid w:val="00291651"/>
    <w:pPr>
      <w:tabs>
        <w:tab w:val="clear" w:pos="1526"/>
        <w:tab w:val="num" w:pos="1886"/>
      </w:tabs>
      <w:ind w:left="1886"/>
    </w:pPr>
  </w:style>
  <w:style w:type="paragraph" w:customStyle="1" w:styleId="TableofContents">
    <w:name w:val="Table of Contents"/>
    <w:basedOn w:val="Normal"/>
    <w:locked/>
    <w:rsid w:val="00291651"/>
    <w:pPr>
      <w:keepNext/>
      <w:pBdr>
        <w:bottom w:val="single" w:sz="4" w:space="1" w:color="auto"/>
      </w:pBdr>
      <w:spacing w:before="0" w:after="240"/>
    </w:pPr>
    <w:rPr>
      <w:b/>
      <w:caps/>
      <w:sz w:val="22"/>
    </w:rPr>
  </w:style>
  <w:style w:type="paragraph" w:customStyle="1" w:styleId="ListofFigures">
    <w:name w:val="List of Figures"/>
    <w:basedOn w:val="TableofContents"/>
    <w:rsid w:val="00291651"/>
    <w:pPr>
      <w:spacing w:before="240"/>
    </w:pPr>
  </w:style>
  <w:style w:type="paragraph" w:customStyle="1" w:styleId="ListofTables">
    <w:name w:val="List of Tables"/>
    <w:basedOn w:val="Normal"/>
    <w:rsid w:val="00291651"/>
    <w:pPr>
      <w:keepNext/>
      <w:pBdr>
        <w:bottom w:val="single" w:sz="4" w:space="1" w:color="auto"/>
      </w:pBdr>
      <w:spacing w:before="240" w:after="240"/>
    </w:pPr>
    <w:rPr>
      <w:b/>
      <w:sz w:val="22"/>
    </w:rPr>
  </w:style>
  <w:style w:type="character" w:styleId="Nmerodepgina">
    <w:name w:val="page number"/>
    <w:basedOn w:val="Fontepargpadro"/>
    <w:semiHidden/>
    <w:locked/>
    <w:rsid w:val="00291651"/>
  </w:style>
  <w:style w:type="paragraph" w:customStyle="1" w:styleId="SectionHeader">
    <w:name w:val="Section Header"/>
    <w:basedOn w:val="Normal"/>
    <w:next w:val="Normal"/>
    <w:semiHidden/>
    <w:rsid w:val="00291651"/>
    <w:pPr>
      <w:keepNext/>
      <w:pBdr>
        <w:bottom w:val="single" w:sz="4" w:space="1" w:color="auto"/>
      </w:pBdr>
      <w:spacing w:before="240" w:after="80"/>
    </w:pPr>
    <w:rPr>
      <w:b/>
      <w:sz w:val="22"/>
      <w:szCs w:val="22"/>
    </w:rPr>
  </w:style>
  <w:style w:type="paragraph" w:customStyle="1" w:styleId="RegionHQ">
    <w:name w:val="RegionHQ"/>
    <w:basedOn w:val="SectionHeader"/>
    <w:semiHidden/>
    <w:rsid w:val="00291651"/>
    <w:pPr>
      <w:spacing w:before="600" w:after="240"/>
      <w:outlineLvl w:val="0"/>
    </w:pPr>
  </w:style>
  <w:style w:type="paragraph" w:customStyle="1" w:styleId="ResearchHeader">
    <w:name w:val="ResearchHeader"/>
    <w:basedOn w:val="Normal"/>
    <w:semiHidden/>
    <w:locked/>
    <w:rsid w:val="00291651"/>
    <w:pPr>
      <w:spacing w:before="240"/>
      <w:jc w:val="right"/>
    </w:pPr>
    <w:rPr>
      <w:b/>
      <w:sz w:val="32"/>
    </w:rPr>
  </w:style>
  <w:style w:type="paragraph" w:customStyle="1" w:styleId="Separator">
    <w:name w:val="Separator"/>
    <w:basedOn w:val="CalloutTitle"/>
    <w:semiHidden/>
    <w:locked/>
    <w:rsid w:val="00291651"/>
    <w:pPr>
      <w:pBdr>
        <w:bottom w:val="single" w:sz="12" w:space="1" w:color="auto"/>
      </w:pBdr>
      <w:spacing w:after="240"/>
    </w:pPr>
  </w:style>
  <w:style w:type="paragraph" w:customStyle="1" w:styleId="Source">
    <w:name w:val="Source"/>
    <w:basedOn w:val="Normal"/>
    <w:next w:val="Normal"/>
    <w:rsid w:val="00291651"/>
    <w:pPr>
      <w:spacing w:before="0" w:after="80"/>
    </w:pPr>
    <w:rPr>
      <w:b/>
      <w:sz w:val="16"/>
    </w:rPr>
  </w:style>
  <w:style w:type="paragraph" w:customStyle="1" w:styleId="SmallHeading">
    <w:name w:val="Small Heading"/>
    <w:basedOn w:val="Heading"/>
    <w:next w:val="Normal"/>
    <w:semiHidden/>
    <w:rsid w:val="00291651"/>
    <w:rPr>
      <w:sz w:val="22"/>
    </w:rPr>
  </w:style>
  <w:style w:type="paragraph" w:styleId="Ttulo">
    <w:name w:val="Title"/>
    <w:next w:val="Summary"/>
    <w:qFormat/>
    <w:rsid w:val="00291651"/>
    <w:pPr>
      <w:spacing w:before="180"/>
      <w:outlineLvl w:val="0"/>
    </w:pPr>
    <w:rPr>
      <w:rFonts w:ascii="Arial" w:eastAsia="Times New Roman" w:hAnsi="Arial"/>
      <w:b/>
      <w:sz w:val="32"/>
      <w:lang w:val="en-US" w:eastAsia="en-US"/>
    </w:rPr>
  </w:style>
  <w:style w:type="paragraph" w:customStyle="1" w:styleId="Summary">
    <w:name w:val="Summary"/>
    <w:basedOn w:val="Ttulo"/>
    <w:next w:val="Normal"/>
    <w:semiHidden/>
    <w:rsid w:val="00291651"/>
    <w:pPr>
      <w:spacing w:before="160" w:after="360"/>
    </w:pPr>
    <w:rPr>
      <w:b w:val="0"/>
      <w:sz w:val="22"/>
    </w:rPr>
  </w:style>
  <w:style w:type="table" w:styleId="Tabelacomgrade">
    <w:name w:val="Table Grid"/>
    <w:basedOn w:val="Tabelanormal"/>
    <w:uiPriority w:val="59"/>
    <w:locked/>
    <w:rsid w:val="00291651"/>
    <w:pPr>
      <w:spacing w:before="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Pr>
  </w:style>
  <w:style w:type="paragraph" w:styleId="Sumrio1">
    <w:name w:val="toc 1"/>
    <w:autoRedefine/>
    <w:uiPriority w:val="39"/>
    <w:rsid w:val="0067621A"/>
    <w:pPr>
      <w:tabs>
        <w:tab w:val="left" w:pos="720"/>
        <w:tab w:val="right" w:leader="dot" w:pos="8720"/>
      </w:tabs>
      <w:spacing w:before="240"/>
      <w:ind w:left="720" w:hanging="720"/>
    </w:pPr>
    <w:rPr>
      <w:rFonts w:ascii="Trebuchet MS" w:eastAsia="Times New Roman" w:hAnsi="Trebuchet MS"/>
      <w:lang w:val="en-US" w:eastAsia="en-US"/>
    </w:rPr>
  </w:style>
  <w:style w:type="paragraph" w:styleId="ndicedeilustraes">
    <w:name w:val="table of figures"/>
    <w:basedOn w:val="Sumrio1"/>
    <w:next w:val="Normal"/>
    <w:semiHidden/>
    <w:locked/>
    <w:rsid w:val="00291651"/>
  </w:style>
  <w:style w:type="paragraph" w:customStyle="1" w:styleId="Tiny">
    <w:name w:val="Tiny"/>
    <w:basedOn w:val="Normal"/>
    <w:semiHidden/>
    <w:locked/>
    <w:rsid w:val="00291651"/>
    <w:pPr>
      <w:spacing w:before="0"/>
    </w:pPr>
    <w:rPr>
      <w:snapToGrid w:val="0"/>
      <w:sz w:val="2"/>
    </w:rPr>
  </w:style>
  <w:style w:type="paragraph" w:styleId="Sumrio2">
    <w:name w:val="toc 2"/>
    <w:basedOn w:val="Sumrio1"/>
    <w:autoRedefine/>
    <w:uiPriority w:val="39"/>
    <w:rsid w:val="0073439E"/>
    <w:pPr>
      <w:tabs>
        <w:tab w:val="left" w:pos="1440"/>
      </w:tabs>
      <w:spacing w:before="120"/>
      <w:ind w:left="1400"/>
    </w:pPr>
    <w:rPr>
      <w:sz w:val="18"/>
    </w:rPr>
  </w:style>
  <w:style w:type="paragraph" w:styleId="Sumrio3">
    <w:name w:val="toc 3"/>
    <w:basedOn w:val="Sumrio2"/>
    <w:autoRedefine/>
    <w:uiPriority w:val="39"/>
    <w:rsid w:val="00291651"/>
    <w:pPr>
      <w:ind w:left="1440"/>
    </w:pPr>
  </w:style>
  <w:style w:type="paragraph" w:styleId="Sumrio4">
    <w:name w:val="toc 4"/>
    <w:basedOn w:val="Sumrio3"/>
    <w:autoRedefine/>
    <w:semiHidden/>
    <w:rsid w:val="00291651"/>
    <w:pPr>
      <w:ind w:left="2160"/>
    </w:pPr>
  </w:style>
  <w:style w:type="paragraph" w:customStyle="1" w:styleId="UpdateAuthors">
    <w:name w:val="UpdateAuthors"/>
    <w:basedOn w:val="Normal"/>
    <w:next w:val="Normal"/>
    <w:semiHidden/>
    <w:locked/>
    <w:rsid w:val="00291651"/>
    <w:pPr>
      <w:keepNext/>
    </w:pPr>
    <w:rPr>
      <w:sz w:val="18"/>
    </w:rPr>
  </w:style>
  <w:style w:type="paragraph" w:customStyle="1" w:styleId="UpdatePubDate">
    <w:name w:val="UpdatePubDate"/>
    <w:basedOn w:val="Normal"/>
    <w:semiHidden/>
    <w:locked/>
    <w:rsid w:val="00291651"/>
    <w:pPr>
      <w:keepNext/>
      <w:spacing w:after="360"/>
    </w:pPr>
    <w:rPr>
      <w:b/>
    </w:rPr>
  </w:style>
  <w:style w:type="paragraph" w:customStyle="1" w:styleId="Overview">
    <w:name w:val="Overview"/>
    <w:basedOn w:val="Heading"/>
    <w:next w:val="Commarcadores"/>
    <w:semiHidden/>
    <w:rsid w:val="00291651"/>
  </w:style>
  <w:style w:type="paragraph" w:customStyle="1" w:styleId="SPA">
    <w:name w:val="SPA"/>
    <w:basedOn w:val="Normal"/>
    <w:semiHidden/>
    <w:rsid w:val="00291651"/>
    <w:pPr>
      <w:keepNext/>
      <w:pBdr>
        <w:bottom w:val="single" w:sz="2" w:space="1" w:color="auto"/>
      </w:pBdr>
      <w:spacing w:before="240" w:after="80"/>
    </w:pPr>
    <w:rPr>
      <w:b/>
      <w:caps/>
      <w:sz w:val="22"/>
      <w:szCs w:val="24"/>
    </w:rPr>
  </w:style>
  <w:style w:type="paragraph" w:customStyle="1" w:styleId="Spacer">
    <w:name w:val="Spacer"/>
    <w:basedOn w:val="Normal"/>
    <w:semiHidden/>
    <w:rsid w:val="00291651"/>
    <w:pPr>
      <w:spacing w:before="0"/>
    </w:pPr>
    <w:rPr>
      <w:sz w:val="8"/>
    </w:rPr>
  </w:style>
  <w:style w:type="paragraph" w:customStyle="1" w:styleId="DocumentTitle">
    <w:name w:val="Document Title"/>
    <w:basedOn w:val="Normal"/>
    <w:next w:val="Normal"/>
    <w:rsid w:val="00EE58A9"/>
    <w:pPr>
      <w:suppressAutoHyphens/>
      <w:overflowPunct w:val="0"/>
      <w:autoSpaceDE w:val="0"/>
      <w:spacing w:before="0"/>
      <w:jc w:val="center"/>
      <w:textAlignment w:val="baseline"/>
    </w:pPr>
    <w:rPr>
      <w:b/>
      <w:sz w:val="40"/>
      <w:lang w:eastAsia="ar-SA"/>
    </w:rPr>
  </w:style>
  <w:style w:type="paragraph" w:styleId="Commarcadores5">
    <w:name w:val="List Bullet 5"/>
    <w:basedOn w:val="Normal"/>
    <w:semiHidden/>
    <w:locked/>
    <w:rsid w:val="00291651"/>
    <w:pPr>
      <w:tabs>
        <w:tab w:val="num" w:pos="1724"/>
        <w:tab w:val="num" w:pos="2246"/>
      </w:tabs>
      <w:ind w:left="2246" w:hanging="360"/>
    </w:pPr>
  </w:style>
  <w:style w:type="paragraph" w:styleId="Numerada5">
    <w:name w:val="List Number 5"/>
    <w:basedOn w:val="Normal"/>
    <w:semiHidden/>
    <w:locked/>
    <w:rsid w:val="00291651"/>
    <w:pPr>
      <w:tabs>
        <w:tab w:val="num" w:pos="2246"/>
      </w:tabs>
      <w:ind w:left="2246" w:hanging="360"/>
    </w:pPr>
  </w:style>
  <w:style w:type="paragraph" w:styleId="Lista5">
    <w:name w:val="List 5"/>
    <w:basedOn w:val="Normal"/>
    <w:semiHidden/>
    <w:locked/>
    <w:rsid w:val="00291651"/>
    <w:pPr>
      <w:tabs>
        <w:tab w:val="num" w:pos="2250"/>
      </w:tabs>
      <w:ind w:left="2250" w:hanging="360"/>
    </w:pPr>
  </w:style>
  <w:style w:type="paragraph" w:customStyle="1" w:styleId="CoverClient">
    <w:name w:val="CoverClient"/>
    <w:basedOn w:val="Normal"/>
    <w:next w:val="CoverTitle"/>
    <w:rsid w:val="000B17BA"/>
    <w:pPr>
      <w:spacing w:before="0"/>
      <w:ind w:left="1430"/>
    </w:pPr>
    <w:rPr>
      <w:rFonts w:cs="Arial"/>
      <w:b/>
      <w:sz w:val="44"/>
      <w:szCs w:val="44"/>
    </w:rPr>
  </w:style>
  <w:style w:type="paragraph" w:customStyle="1" w:styleId="CoverTitle">
    <w:name w:val="CoverTitle"/>
    <w:basedOn w:val="Normal"/>
    <w:next w:val="CoverDate"/>
    <w:rsid w:val="000B17BA"/>
    <w:pPr>
      <w:spacing w:before="840"/>
      <w:ind w:left="1430"/>
    </w:pPr>
    <w:rPr>
      <w:rFonts w:cs="Arial"/>
      <w:sz w:val="36"/>
      <w:szCs w:val="36"/>
    </w:rPr>
  </w:style>
  <w:style w:type="paragraph" w:customStyle="1" w:styleId="CoverDate">
    <w:name w:val="CoverDate"/>
    <w:basedOn w:val="Normal"/>
    <w:next w:val="CoverEngagement"/>
    <w:rsid w:val="000B17BA"/>
    <w:pPr>
      <w:spacing w:before="400"/>
      <w:ind w:left="1430"/>
    </w:pPr>
    <w:rPr>
      <w:rFonts w:cs="Arial"/>
    </w:rPr>
  </w:style>
  <w:style w:type="paragraph" w:customStyle="1" w:styleId="CoverEngagement">
    <w:name w:val="CoverEngagement"/>
    <w:basedOn w:val="Normal"/>
    <w:next w:val="Normal"/>
    <w:rsid w:val="000B17BA"/>
    <w:pPr>
      <w:spacing w:before="60"/>
      <w:ind w:left="1430"/>
    </w:pPr>
    <w:rPr>
      <w:rFonts w:cs="Arial"/>
    </w:rPr>
  </w:style>
  <w:style w:type="paragraph" w:customStyle="1" w:styleId="Header-right-line">
    <w:name w:val="Header-right-line"/>
    <w:basedOn w:val="Header-right"/>
    <w:next w:val="Header-right"/>
    <w:rsid w:val="00C87EFB"/>
    <w:pPr>
      <w:pBdr>
        <w:bottom w:val="single" w:sz="4" w:space="1" w:color="auto"/>
      </w:pBdr>
    </w:pPr>
  </w:style>
  <w:style w:type="paragraph" w:customStyle="1" w:styleId="Header-right">
    <w:name w:val="Header-right"/>
    <w:basedOn w:val="Normal"/>
    <w:rsid w:val="00C87EFB"/>
    <w:pPr>
      <w:spacing w:before="0" w:after="20"/>
      <w:jc w:val="right"/>
    </w:pPr>
    <w:rPr>
      <w:rFonts w:cs="Arial"/>
      <w:sz w:val="16"/>
      <w:szCs w:val="16"/>
    </w:rPr>
  </w:style>
  <w:style w:type="paragraph" w:customStyle="1" w:styleId="Header-left">
    <w:name w:val="Header-left"/>
    <w:basedOn w:val="Normal"/>
    <w:rsid w:val="00C87EFB"/>
    <w:pPr>
      <w:framePr w:w="3413" w:wrap="notBeside" w:vAnchor="page" w:hAnchor="page" w:x="1441" w:y="693"/>
      <w:spacing w:before="100" w:after="20"/>
    </w:pPr>
    <w:rPr>
      <w:rFonts w:cs="Arial"/>
      <w:sz w:val="16"/>
      <w:szCs w:val="16"/>
    </w:rPr>
  </w:style>
  <w:style w:type="paragraph" w:customStyle="1" w:styleId="Footer-left">
    <w:name w:val="Footer-left"/>
    <w:basedOn w:val="Rodap"/>
    <w:rsid w:val="00C87EFB"/>
    <w:pPr>
      <w:spacing w:after="0"/>
      <w:ind w:right="0"/>
    </w:pPr>
    <w:rPr>
      <w:rFonts w:cs="Arial"/>
      <w:snapToGrid/>
      <w:sz w:val="11"/>
      <w:szCs w:val="11"/>
    </w:rPr>
  </w:style>
  <w:style w:type="numbering" w:customStyle="1" w:styleId="Headings">
    <w:name w:val="Headings"/>
    <w:basedOn w:val="Semlista"/>
    <w:semiHidden/>
    <w:rsid w:val="00BC661C"/>
    <w:pPr>
      <w:numPr>
        <w:numId w:val="2"/>
      </w:numPr>
    </w:pPr>
  </w:style>
  <w:style w:type="paragraph" w:customStyle="1" w:styleId="FigureNumberedList">
    <w:name w:val="Figure Numbered List"/>
    <w:basedOn w:val="Normal"/>
    <w:next w:val="Normal"/>
    <w:rsid w:val="00BC661C"/>
    <w:pPr>
      <w:keepNext/>
      <w:keepLines/>
      <w:numPr>
        <w:numId w:val="3"/>
      </w:numPr>
      <w:spacing w:before="0" w:after="120"/>
    </w:pPr>
    <w:rPr>
      <w:rFonts w:cs="Arial"/>
      <w:b/>
      <w:szCs w:val="22"/>
    </w:rPr>
  </w:style>
  <w:style w:type="character" w:customStyle="1" w:styleId="Ttulo2Char">
    <w:name w:val="Título 2 Char"/>
    <w:link w:val="Ttulo2"/>
    <w:rsid w:val="007F0AC1"/>
    <w:rPr>
      <w:rFonts w:ascii="Trebuchet MS" w:eastAsia="Times New Roman" w:hAnsi="Trebuchet MS"/>
      <w:b/>
      <w:sz w:val="22"/>
      <w:szCs w:val="22"/>
      <w:lang w:eastAsia="en-US"/>
    </w:rPr>
  </w:style>
  <w:style w:type="character" w:customStyle="1" w:styleId="Ttulo1Char">
    <w:name w:val="Título 1 Char"/>
    <w:link w:val="Ttulo1"/>
    <w:rsid w:val="00AA4DB4"/>
    <w:rPr>
      <w:rFonts w:ascii="Trebuchet MS" w:eastAsia="Times New Roman" w:hAnsi="Trebuchet MS"/>
      <w:b/>
      <w:sz w:val="28"/>
      <w:szCs w:val="24"/>
      <w:lang w:eastAsia="en-US"/>
    </w:rPr>
  </w:style>
  <w:style w:type="paragraph" w:customStyle="1" w:styleId="Service">
    <w:name w:val="Service"/>
    <w:basedOn w:val="Normal"/>
    <w:rsid w:val="00BC661C"/>
    <w:pPr>
      <w:spacing w:before="0"/>
    </w:pPr>
    <w:rPr>
      <w:rFonts w:cs="Arial"/>
      <w:b/>
      <w:sz w:val="22"/>
    </w:rPr>
  </w:style>
  <w:style w:type="character" w:customStyle="1" w:styleId="cbstyle">
    <w:name w:val="cb_style"/>
    <w:basedOn w:val="Fontepargpadro"/>
    <w:rsid w:val="00F90E59"/>
  </w:style>
  <w:style w:type="paragraph" w:styleId="Textodebalo">
    <w:name w:val="Balloon Text"/>
    <w:basedOn w:val="Normal"/>
    <w:link w:val="TextodebaloChar"/>
    <w:uiPriority w:val="99"/>
    <w:semiHidden/>
    <w:locked/>
    <w:rsid w:val="004661AD"/>
    <w:rPr>
      <w:rFonts w:ascii="Tahoma" w:hAnsi="Tahoma" w:cs="Tahoma"/>
      <w:sz w:val="16"/>
      <w:szCs w:val="16"/>
    </w:rPr>
  </w:style>
  <w:style w:type="paragraph" w:customStyle="1" w:styleId="EstiloCommarcadoresTrebuchetMSJustificado">
    <w:name w:val="Estilo Com marcadores + Trebuchet MS Justificado"/>
    <w:basedOn w:val="Commarcadores"/>
    <w:rsid w:val="004E7BDF"/>
    <w:pPr>
      <w:spacing w:before="120"/>
      <w:jc w:val="both"/>
    </w:pPr>
    <w:rPr>
      <w:rFonts w:ascii="Trebuchet MS" w:hAnsi="Trebuchet MS"/>
    </w:rPr>
  </w:style>
  <w:style w:type="paragraph" w:styleId="Textodenotaderodap">
    <w:name w:val="footnote text"/>
    <w:basedOn w:val="Normal"/>
    <w:link w:val="TextodenotaderodapChar"/>
    <w:locked/>
    <w:rsid w:val="00A32C20"/>
  </w:style>
  <w:style w:type="character" w:styleId="Refdenotaderodap">
    <w:name w:val="footnote reference"/>
    <w:locked/>
    <w:rsid w:val="00A32C20"/>
    <w:rPr>
      <w:vertAlign w:val="superscript"/>
    </w:rPr>
  </w:style>
  <w:style w:type="paragraph" w:customStyle="1" w:styleId="EstiloTtulo1TrebuchetMSJustificado">
    <w:name w:val="Estilo Título 1 + Trebuchet MS Justificado"/>
    <w:basedOn w:val="Ttulo1"/>
    <w:rsid w:val="00743055"/>
    <w:pPr>
      <w:spacing w:before="0"/>
    </w:pPr>
  </w:style>
  <w:style w:type="character" w:customStyle="1" w:styleId="arial101">
    <w:name w:val="arial101"/>
    <w:rsid w:val="001C40BD"/>
    <w:rPr>
      <w:rFonts w:ascii="Arial" w:hAnsi="Arial" w:hint="default"/>
      <w:color w:val="000000"/>
      <w:spacing w:val="0"/>
      <w:sz w:val="20"/>
      <w:szCs w:val="20"/>
    </w:rPr>
  </w:style>
  <w:style w:type="paragraph" w:customStyle="1" w:styleId="EstiloTtulo1TrebuchetMSJustificadoAntes0pt">
    <w:name w:val="Estilo Título 1 + Trebuchet MS Justificado Antes:  0 pt"/>
    <w:basedOn w:val="Ttulo1"/>
    <w:rsid w:val="007B65A1"/>
    <w:pPr>
      <w:spacing w:before="0"/>
    </w:pPr>
  </w:style>
  <w:style w:type="paragraph" w:styleId="PargrafodaLista">
    <w:name w:val="List Paragraph"/>
    <w:aliases w:val="numbered,List Paragraph1,List Paragraph Char Char,Equipment,List Paragraph11,List 1 Paragraph,b1,Normal Sentence,List Paragraph111,lp1,Use Case List Paragraph,Heading2,FooterText,Paragraphe de liste1,列出段落,列出段落1,List Paragraph2,B1"/>
    <w:basedOn w:val="Normal"/>
    <w:link w:val="PargrafodaListaChar"/>
    <w:uiPriority w:val="34"/>
    <w:qFormat/>
    <w:rsid w:val="002E23E4"/>
    <w:pPr>
      <w:spacing w:before="0"/>
      <w:ind w:left="708"/>
    </w:pPr>
    <w:rPr>
      <w:rFonts w:ascii="Times New Roman" w:hAnsi="Times New Roman"/>
      <w:lang w:eastAsia="pt-BR"/>
    </w:rPr>
  </w:style>
  <w:style w:type="paragraph" w:customStyle="1" w:styleId="EstiloTtulo1TrebuchetMS">
    <w:name w:val="Estilo Título 1 + Trebuchet MS"/>
    <w:basedOn w:val="Ttulo1"/>
    <w:rsid w:val="005C71DE"/>
    <w:rPr>
      <w:bCs/>
    </w:rPr>
  </w:style>
  <w:style w:type="numbering" w:customStyle="1" w:styleId="Listaatual1">
    <w:name w:val="Lista atual1"/>
    <w:rsid w:val="00A5665D"/>
    <w:pPr>
      <w:numPr>
        <w:numId w:val="4"/>
      </w:numPr>
    </w:pPr>
  </w:style>
  <w:style w:type="paragraph" w:styleId="Recuodecorpodetexto">
    <w:name w:val="Body Text Indent"/>
    <w:basedOn w:val="Normal"/>
    <w:unhideWhenUsed/>
    <w:locked/>
    <w:rsid w:val="00DE5955"/>
    <w:pPr>
      <w:spacing w:before="0" w:after="120"/>
      <w:ind w:left="283"/>
    </w:pPr>
    <w:rPr>
      <w:rFonts w:ascii="Times New Roman" w:hAnsi="Times New Roman"/>
      <w:sz w:val="24"/>
      <w:szCs w:val="24"/>
      <w:lang w:eastAsia="pt-BR"/>
    </w:rPr>
  </w:style>
  <w:style w:type="paragraph" w:styleId="Corpodetexto">
    <w:name w:val="Body Text"/>
    <w:basedOn w:val="Normal"/>
    <w:locked/>
    <w:rsid w:val="00725668"/>
    <w:pPr>
      <w:spacing w:after="120"/>
    </w:pPr>
  </w:style>
  <w:style w:type="paragraph" w:customStyle="1" w:styleId="Default">
    <w:name w:val="Default"/>
    <w:rsid w:val="00D72E23"/>
    <w:pPr>
      <w:autoSpaceDE w:val="0"/>
      <w:autoSpaceDN w:val="0"/>
      <w:adjustRightInd w:val="0"/>
    </w:pPr>
    <w:rPr>
      <w:rFonts w:ascii="Arial" w:hAnsi="Arial" w:cs="Arial"/>
      <w:color w:val="000000"/>
      <w:sz w:val="24"/>
      <w:szCs w:val="24"/>
    </w:rPr>
  </w:style>
  <w:style w:type="character" w:customStyle="1" w:styleId="CabealhoChar">
    <w:name w:val="Cabeçalho Char"/>
    <w:aliases w:val="header-first Char,Project Header Char,Cabeçalho superior Char,Cabeçalho1 Char"/>
    <w:link w:val="Cabealho"/>
    <w:uiPriority w:val="99"/>
    <w:locked/>
    <w:rsid w:val="00ED2671"/>
    <w:rPr>
      <w:rFonts w:ascii="Arial" w:eastAsia="Times New Roman" w:hAnsi="Arial"/>
      <w:b/>
      <w:lang w:eastAsia="en-US"/>
    </w:rPr>
  </w:style>
  <w:style w:type="paragraph" w:customStyle="1" w:styleId="MINERTTULO3">
    <w:name w:val="MINER TÍTULO 3"/>
    <w:basedOn w:val="Normal"/>
    <w:autoRedefine/>
    <w:uiPriority w:val="99"/>
    <w:rsid w:val="00ED2671"/>
    <w:pPr>
      <w:tabs>
        <w:tab w:val="num" w:pos="1134"/>
      </w:tabs>
      <w:spacing w:before="0"/>
      <w:ind w:left="1134" w:hanging="1134"/>
    </w:pPr>
    <w:rPr>
      <w:rFonts w:cs="Arial"/>
      <w:sz w:val="24"/>
      <w:szCs w:val="24"/>
      <w:lang w:eastAsia="pt-BR"/>
    </w:rPr>
  </w:style>
  <w:style w:type="paragraph" w:customStyle="1" w:styleId="CVRDNORMAL">
    <w:name w:val="CVRD_ NORMAL"/>
    <w:basedOn w:val="Normal"/>
    <w:link w:val="CVRDNORMALChar1"/>
    <w:autoRedefine/>
    <w:rsid w:val="00BF5321"/>
    <w:pPr>
      <w:numPr>
        <w:numId w:val="8"/>
      </w:numPr>
      <w:tabs>
        <w:tab w:val="left" w:pos="284"/>
        <w:tab w:val="left" w:pos="567"/>
        <w:tab w:val="right" w:pos="9922"/>
      </w:tabs>
      <w:spacing w:before="240" w:line="360" w:lineRule="auto"/>
      <w:ind w:left="567" w:hanging="283"/>
      <w:jc w:val="both"/>
    </w:pPr>
    <w:rPr>
      <w:sz w:val="24"/>
      <w:szCs w:val="24"/>
      <w:lang w:val="x-none" w:eastAsia="x-none"/>
    </w:rPr>
  </w:style>
  <w:style w:type="paragraph" w:customStyle="1" w:styleId="CVRDNORMAL0">
    <w:name w:val="CVRD_NORMAL"/>
    <w:basedOn w:val="Normal"/>
    <w:link w:val="CVRDNORMALChar"/>
    <w:uiPriority w:val="99"/>
    <w:rsid w:val="00E83E24"/>
    <w:pPr>
      <w:spacing w:before="0"/>
      <w:ind w:left="1134"/>
      <w:jc w:val="both"/>
    </w:pPr>
    <w:rPr>
      <w:sz w:val="24"/>
      <w:szCs w:val="24"/>
      <w:lang w:val="x-none" w:eastAsia="x-none"/>
    </w:rPr>
  </w:style>
  <w:style w:type="character" w:customStyle="1" w:styleId="CVRDNORMALChar1">
    <w:name w:val="CVRD_ NORMAL Char1"/>
    <w:link w:val="CVRDNORMAL"/>
    <w:locked/>
    <w:rsid w:val="00BF5321"/>
    <w:rPr>
      <w:rFonts w:ascii="Arial" w:eastAsia="Times New Roman" w:hAnsi="Arial"/>
      <w:sz w:val="24"/>
      <w:szCs w:val="24"/>
      <w:lang w:val="x-none" w:eastAsia="x-none"/>
    </w:rPr>
  </w:style>
  <w:style w:type="character" w:customStyle="1" w:styleId="CVRDNORMALChar">
    <w:name w:val="CVRD_NORMAL Char"/>
    <w:link w:val="CVRDNORMAL0"/>
    <w:uiPriority w:val="99"/>
    <w:rsid w:val="00E83E24"/>
    <w:rPr>
      <w:rFonts w:ascii="Arial" w:eastAsia="Times New Roman" w:hAnsi="Arial" w:cs="Arial"/>
      <w:sz w:val="24"/>
      <w:szCs w:val="24"/>
    </w:rPr>
  </w:style>
  <w:style w:type="numbering" w:styleId="111111">
    <w:name w:val="Outline List 2"/>
    <w:basedOn w:val="Semlista"/>
    <w:uiPriority w:val="99"/>
    <w:unhideWhenUsed/>
    <w:locked/>
    <w:rsid w:val="00855968"/>
    <w:pPr>
      <w:numPr>
        <w:numId w:val="6"/>
      </w:numPr>
    </w:pPr>
  </w:style>
  <w:style w:type="paragraph" w:customStyle="1" w:styleId="Clusula">
    <w:name w:val="Cláusula"/>
    <w:basedOn w:val="Normal"/>
    <w:uiPriority w:val="99"/>
    <w:rsid w:val="00513F66"/>
    <w:pPr>
      <w:spacing w:before="60" w:after="120"/>
      <w:jc w:val="both"/>
    </w:pPr>
    <w:rPr>
      <w:rFonts w:ascii="Verdana" w:hAnsi="Verdana"/>
      <w:sz w:val="18"/>
      <w:lang w:eastAsia="pt-BR"/>
    </w:rPr>
  </w:style>
  <w:style w:type="character" w:customStyle="1" w:styleId="CVRDNORMALChar0">
    <w:name w:val="CVRD_ NORMAL Char"/>
    <w:uiPriority w:val="99"/>
    <w:locked/>
    <w:rsid w:val="00513F66"/>
    <w:rPr>
      <w:rFonts w:ascii="Arial" w:hAnsi="Arial"/>
      <w:b/>
      <w:color w:val="000000"/>
      <w:sz w:val="24"/>
      <w:lang w:val="pt-BR" w:eastAsia="pt-BR"/>
    </w:rPr>
  </w:style>
  <w:style w:type="paragraph" w:customStyle="1" w:styleId="hifen">
    <w:name w:val="hifen"/>
    <w:basedOn w:val="Normal"/>
    <w:rsid w:val="0043559F"/>
    <w:pPr>
      <w:numPr>
        <w:numId w:val="7"/>
      </w:numPr>
      <w:spacing w:before="120" w:after="120"/>
      <w:jc w:val="both"/>
    </w:pPr>
    <w:rPr>
      <w:bCs/>
      <w:iCs/>
      <w:lang w:eastAsia="pt-BR"/>
    </w:rPr>
  </w:style>
  <w:style w:type="character" w:customStyle="1" w:styleId="RodapChar">
    <w:name w:val="Rodapé Char"/>
    <w:link w:val="Rodap"/>
    <w:uiPriority w:val="99"/>
    <w:rsid w:val="0071359E"/>
    <w:rPr>
      <w:rFonts w:ascii="Arial" w:eastAsia="Times New Roman" w:hAnsi="Arial"/>
      <w:snapToGrid w:val="0"/>
      <w:sz w:val="16"/>
      <w:lang w:eastAsia="en-US"/>
    </w:rPr>
  </w:style>
  <w:style w:type="paragraph" w:styleId="SemEspaamento">
    <w:name w:val="No Spacing"/>
    <w:uiPriority w:val="1"/>
    <w:qFormat/>
    <w:rsid w:val="0071359E"/>
    <w:pPr>
      <w:widowControl w:val="0"/>
    </w:pPr>
    <w:rPr>
      <w:rFonts w:ascii="Calibri" w:eastAsia="Calibri" w:hAnsi="Calibri"/>
      <w:sz w:val="22"/>
      <w:szCs w:val="22"/>
      <w:lang w:val="en-US" w:eastAsia="en-US"/>
    </w:rPr>
  </w:style>
  <w:style w:type="table" w:styleId="TabeladeLista6Colorida">
    <w:name w:val="List Table 6 Colorful"/>
    <w:basedOn w:val="Tabelanormal"/>
    <w:uiPriority w:val="51"/>
    <w:rsid w:val="0071359E"/>
    <w:pPr>
      <w:widowControl w:val="0"/>
    </w:pPr>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implesTabela3">
    <w:name w:val="Plain Table 3"/>
    <w:basedOn w:val="Tabelanormal"/>
    <w:uiPriority w:val="43"/>
    <w:rsid w:val="00AA773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Grade1Clara">
    <w:name w:val="Grid Table 1 Light"/>
    <w:basedOn w:val="Tabelanormal"/>
    <w:uiPriority w:val="46"/>
    <w:rsid w:val="00AA773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Refdecomentrio">
    <w:name w:val="annotation reference"/>
    <w:locked/>
    <w:rsid w:val="005D745B"/>
    <w:rPr>
      <w:sz w:val="16"/>
      <w:szCs w:val="16"/>
    </w:rPr>
  </w:style>
  <w:style w:type="paragraph" w:styleId="Textodecomentrio">
    <w:name w:val="annotation text"/>
    <w:basedOn w:val="Normal"/>
    <w:link w:val="TextodecomentrioChar"/>
    <w:uiPriority w:val="99"/>
    <w:locked/>
    <w:rsid w:val="005D745B"/>
    <w:rPr>
      <w:lang w:val="x-none"/>
    </w:rPr>
  </w:style>
  <w:style w:type="character" w:customStyle="1" w:styleId="TextodecomentrioChar">
    <w:name w:val="Texto de comentário Char"/>
    <w:link w:val="Textodecomentrio"/>
    <w:uiPriority w:val="99"/>
    <w:rsid w:val="005D745B"/>
    <w:rPr>
      <w:rFonts w:ascii="Arial" w:eastAsia="Times New Roman" w:hAnsi="Arial"/>
      <w:lang w:eastAsia="en-US"/>
    </w:rPr>
  </w:style>
  <w:style w:type="paragraph" w:styleId="Assuntodocomentrio">
    <w:name w:val="annotation subject"/>
    <w:basedOn w:val="Textodecomentrio"/>
    <w:next w:val="Textodecomentrio"/>
    <w:link w:val="AssuntodocomentrioChar"/>
    <w:uiPriority w:val="99"/>
    <w:locked/>
    <w:rsid w:val="005D745B"/>
    <w:rPr>
      <w:b/>
      <w:bCs/>
    </w:rPr>
  </w:style>
  <w:style w:type="character" w:customStyle="1" w:styleId="AssuntodocomentrioChar">
    <w:name w:val="Assunto do comentário Char"/>
    <w:link w:val="Assuntodocomentrio"/>
    <w:uiPriority w:val="99"/>
    <w:rsid w:val="005D745B"/>
    <w:rPr>
      <w:rFonts w:ascii="Arial" w:eastAsia="Times New Roman" w:hAnsi="Arial"/>
      <w:b/>
      <w:bCs/>
      <w:lang w:eastAsia="en-US"/>
    </w:rPr>
  </w:style>
  <w:style w:type="paragraph" w:customStyle="1" w:styleId="Marcadores2">
    <w:name w:val="Marcadores 2"/>
    <w:basedOn w:val="Normal"/>
    <w:link w:val="Marcadores2Char1"/>
    <w:autoRedefine/>
    <w:rsid w:val="005957A1"/>
    <w:pPr>
      <w:tabs>
        <w:tab w:val="left" w:pos="1767"/>
      </w:tabs>
      <w:spacing w:before="0"/>
      <w:ind w:left="1254"/>
      <w:jc w:val="both"/>
    </w:pPr>
    <w:rPr>
      <w:sz w:val="24"/>
      <w:szCs w:val="22"/>
      <w:lang w:val="x-none" w:eastAsia="x-none"/>
    </w:rPr>
  </w:style>
  <w:style w:type="character" w:customStyle="1" w:styleId="Marcadores2Char1">
    <w:name w:val="Marcadores 2 Char1"/>
    <w:link w:val="Marcadores2"/>
    <w:rsid w:val="005957A1"/>
    <w:rPr>
      <w:rFonts w:ascii="Arial" w:eastAsia="Times New Roman" w:hAnsi="Arial" w:cs="Arial"/>
      <w:sz w:val="24"/>
      <w:szCs w:val="22"/>
    </w:rPr>
  </w:style>
  <w:style w:type="paragraph" w:styleId="Corpodetexto3">
    <w:name w:val="Body Text 3"/>
    <w:basedOn w:val="Normal"/>
    <w:link w:val="Corpodetexto3Char"/>
    <w:locked/>
    <w:rsid w:val="002101EC"/>
    <w:pPr>
      <w:spacing w:after="120"/>
    </w:pPr>
    <w:rPr>
      <w:sz w:val="16"/>
      <w:szCs w:val="16"/>
      <w:lang w:val="x-none"/>
    </w:rPr>
  </w:style>
  <w:style w:type="character" w:customStyle="1" w:styleId="Corpodetexto3Char">
    <w:name w:val="Corpo de texto 3 Char"/>
    <w:link w:val="Corpodetexto3"/>
    <w:rsid w:val="002101EC"/>
    <w:rPr>
      <w:rFonts w:ascii="Arial" w:eastAsia="Times New Roman" w:hAnsi="Arial"/>
      <w:sz w:val="16"/>
      <w:szCs w:val="16"/>
      <w:lang w:eastAsia="en-US"/>
    </w:rPr>
  </w:style>
  <w:style w:type="paragraph" w:styleId="Recuodecorpodetexto2">
    <w:name w:val="Body Text Indent 2"/>
    <w:basedOn w:val="Normal"/>
    <w:link w:val="Recuodecorpodetexto2Char"/>
    <w:locked/>
    <w:rsid w:val="00DE5CF7"/>
    <w:pPr>
      <w:numPr>
        <w:numId w:val="9"/>
      </w:numPr>
      <w:tabs>
        <w:tab w:val="clear" w:pos="1004"/>
        <w:tab w:val="num" w:pos="1418"/>
      </w:tabs>
      <w:spacing w:before="0"/>
      <w:ind w:left="1418" w:hanging="284"/>
      <w:jc w:val="both"/>
    </w:pPr>
    <w:rPr>
      <w:color w:val="000000"/>
      <w:sz w:val="22"/>
      <w:lang w:val="x-none" w:eastAsia="x-none"/>
    </w:rPr>
  </w:style>
  <w:style w:type="character" w:customStyle="1" w:styleId="Recuodecorpodetexto2Char">
    <w:name w:val="Recuo de corpo de texto 2 Char"/>
    <w:link w:val="Recuodecorpodetexto2"/>
    <w:rsid w:val="00DE5CF7"/>
    <w:rPr>
      <w:rFonts w:ascii="Arial" w:eastAsia="Times New Roman" w:hAnsi="Arial"/>
      <w:color w:val="000000"/>
      <w:sz w:val="22"/>
      <w:lang w:val="x-none" w:eastAsia="x-none"/>
    </w:rPr>
  </w:style>
  <w:style w:type="paragraph" w:styleId="NormalWeb">
    <w:name w:val="Normal (Web)"/>
    <w:basedOn w:val="Normal"/>
    <w:uiPriority w:val="99"/>
    <w:unhideWhenUsed/>
    <w:rsid w:val="00B60829"/>
    <w:pPr>
      <w:spacing w:before="100" w:beforeAutospacing="1" w:after="100" w:afterAutospacing="1"/>
    </w:pPr>
    <w:rPr>
      <w:rFonts w:ascii="Times New Roman" w:hAnsi="Times New Roman"/>
      <w:sz w:val="24"/>
      <w:szCs w:val="24"/>
      <w:lang w:eastAsia="pt-BR"/>
    </w:rPr>
  </w:style>
  <w:style w:type="character" w:styleId="nfase">
    <w:name w:val="Emphasis"/>
    <w:uiPriority w:val="20"/>
    <w:qFormat/>
    <w:locked/>
    <w:rsid w:val="00813888"/>
    <w:rPr>
      <w:i/>
      <w:iCs/>
    </w:rPr>
  </w:style>
  <w:style w:type="character" w:customStyle="1" w:styleId="spelle">
    <w:name w:val="spelle"/>
    <w:rsid w:val="003D5151"/>
  </w:style>
  <w:style w:type="table" w:styleId="Tabelaclssica2">
    <w:name w:val="Table Classic 2"/>
    <w:basedOn w:val="Tabelanormal"/>
    <w:locked/>
    <w:rsid w:val="00F15734"/>
    <w:pPr>
      <w:spacing w:before="1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PargrafodaListaChar">
    <w:name w:val="Parágrafo da Lista Char"/>
    <w:aliases w:val="numbered Char,List Paragraph1 Char,List Paragraph Char Char Char,Equipment Char,List Paragraph11 Char,List 1 Paragraph Char,b1 Char,Normal Sentence Char,List Paragraph111 Char,lp1 Char,Use Case List Paragraph Char,Heading2 Char"/>
    <w:link w:val="PargrafodaLista"/>
    <w:uiPriority w:val="34"/>
    <w:rsid w:val="00CD6AB9"/>
    <w:rPr>
      <w:rFonts w:eastAsia="Times New Roman"/>
    </w:rPr>
  </w:style>
  <w:style w:type="paragraph" w:customStyle="1" w:styleId="MarcadorIRENOVA">
    <w:name w:val="● Marcador I_RENOVA"/>
    <w:basedOn w:val="Normal"/>
    <w:qFormat/>
    <w:rsid w:val="00091964"/>
    <w:pPr>
      <w:numPr>
        <w:numId w:val="10"/>
      </w:numPr>
      <w:tabs>
        <w:tab w:val="left" w:pos="1701"/>
      </w:tabs>
      <w:spacing w:before="120" w:after="120"/>
      <w:jc w:val="both"/>
    </w:pPr>
    <w:rPr>
      <w:sz w:val="24"/>
      <w:szCs w:val="24"/>
      <w:lang w:eastAsia="pt-BR"/>
    </w:rPr>
  </w:style>
  <w:style w:type="paragraph" w:styleId="Corpodetexto2">
    <w:name w:val="Body Text 2"/>
    <w:basedOn w:val="Normal"/>
    <w:link w:val="Corpodetexto2Char"/>
    <w:locked/>
    <w:rsid w:val="00622250"/>
    <w:pPr>
      <w:spacing w:after="120" w:line="480" w:lineRule="auto"/>
    </w:pPr>
  </w:style>
  <w:style w:type="character" w:customStyle="1" w:styleId="Corpodetexto2Char">
    <w:name w:val="Corpo de texto 2 Char"/>
    <w:basedOn w:val="Fontepargpadro"/>
    <w:link w:val="Corpodetexto2"/>
    <w:rsid w:val="00622250"/>
    <w:rPr>
      <w:rFonts w:ascii="Arial" w:eastAsia="Times New Roman" w:hAnsi="Arial"/>
      <w:lang w:eastAsia="en-US"/>
    </w:rPr>
  </w:style>
  <w:style w:type="paragraph" w:customStyle="1" w:styleId="CorpoCaptulo">
    <w:name w:val="Corpo Capítulo"/>
    <w:basedOn w:val="Normal"/>
    <w:rsid w:val="00B31342"/>
    <w:pPr>
      <w:suppressAutoHyphens/>
      <w:spacing w:before="120" w:line="360" w:lineRule="auto"/>
      <w:ind w:firstLine="709"/>
      <w:contextualSpacing/>
      <w:jc w:val="both"/>
    </w:pPr>
    <w:rPr>
      <w:rFonts w:ascii="Times New Roman" w:eastAsia="Verdana" w:hAnsi="Times New Roman"/>
      <w:sz w:val="24"/>
      <w:szCs w:val="22"/>
      <w:lang w:eastAsia="zh-CN"/>
    </w:rPr>
  </w:style>
  <w:style w:type="character" w:customStyle="1" w:styleId="Estilo2">
    <w:name w:val="Estilo2"/>
    <w:basedOn w:val="Fontepargpadro"/>
    <w:uiPriority w:val="1"/>
    <w:rsid w:val="00084DB2"/>
    <w:rPr>
      <w:rFonts w:ascii="Arial" w:hAnsi="Arial"/>
      <w:caps/>
      <w:smallCaps w:val="0"/>
    </w:rPr>
  </w:style>
  <w:style w:type="paragraph" w:customStyle="1" w:styleId="Pargrafo2">
    <w:name w:val="Parágrafo 2"/>
    <w:basedOn w:val="Normal"/>
    <w:autoRedefine/>
    <w:rsid w:val="00084DB2"/>
    <w:pPr>
      <w:tabs>
        <w:tab w:val="left" w:pos="0"/>
      </w:tabs>
      <w:spacing w:before="0" w:after="60" w:line="276" w:lineRule="auto"/>
      <w:contextualSpacing/>
      <w:jc w:val="both"/>
    </w:pPr>
    <w:rPr>
      <w:rFonts w:cs="Arial"/>
      <w:bCs/>
      <w:color w:val="000000"/>
      <w:sz w:val="22"/>
      <w:szCs w:val="22"/>
      <w:lang w:eastAsia="pt-BR"/>
    </w:rPr>
  </w:style>
  <w:style w:type="character" w:customStyle="1" w:styleId="TextodebaloChar">
    <w:name w:val="Texto de balão Char"/>
    <w:basedOn w:val="Fontepargpadro"/>
    <w:link w:val="Textodebalo"/>
    <w:uiPriority w:val="99"/>
    <w:semiHidden/>
    <w:rsid w:val="00084DB2"/>
    <w:rPr>
      <w:rFonts w:ascii="Tahoma" w:eastAsia="Times New Roman" w:hAnsi="Tahoma" w:cs="Tahoma"/>
      <w:sz w:val="16"/>
      <w:szCs w:val="16"/>
      <w:lang w:eastAsia="en-US"/>
    </w:rPr>
  </w:style>
  <w:style w:type="paragraph" w:styleId="Reviso">
    <w:name w:val="Revision"/>
    <w:hidden/>
    <w:uiPriority w:val="99"/>
    <w:semiHidden/>
    <w:rsid w:val="00084DB2"/>
    <w:rPr>
      <w:rFonts w:eastAsia="Times New Roman"/>
      <w:sz w:val="24"/>
      <w:lang w:eastAsia="en-US"/>
    </w:rPr>
  </w:style>
  <w:style w:type="character" w:customStyle="1" w:styleId="TextodenotaderodapChar">
    <w:name w:val="Texto de nota de rodapé Char"/>
    <w:basedOn w:val="Fontepargpadro"/>
    <w:link w:val="Textodenotaderodap"/>
    <w:rsid w:val="00084DB2"/>
    <w:rPr>
      <w:rFonts w:ascii="Arial" w:eastAsia="Times New Roman" w:hAnsi="Arial"/>
      <w:lang w:eastAsia="en-US"/>
    </w:rPr>
  </w:style>
  <w:style w:type="paragraph" w:customStyle="1" w:styleId="xmsonormal">
    <w:name w:val="x_msonormal"/>
    <w:basedOn w:val="Normal"/>
    <w:rsid w:val="00084DB2"/>
    <w:pPr>
      <w:spacing w:before="100" w:beforeAutospacing="1" w:after="100" w:afterAutospacing="1"/>
    </w:pPr>
    <w:rPr>
      <w:rFonts w:ascii="Times New Roman" w:hAnsi="Times New Roman"/>
      <w:sz w:val="24"/>
      <w:szCs w:val="24"/>
      <w:lang w:eastAsia="pt-BR"/>
    </w:rPr>
  </w:style>
  <w:style w:type="paragraph" w:customStyle="1" w:styleId="Corpotexto">
    <w:name w:val="Corpo texto"/>
    <w:basedOn w:val="Normal"/>
    <w:link w:val="CorpotextoChar"/>
    <w:qFormat/>
    <w:rsid w:val="00F551DD"/>
    <w:pPr>
      <w:spacing w:line="360" w:lineRule="auto"/>
      <w:ind w:firstLine="720"/>
      <w:jc w:val="both"/>
    </w:pPr>
    <w:rPr>
      <w:lang w:eastAsia="pt-BR"/>
    </w:rPr>
  </w:style>
  <w:style w:type="character" w:customStyle="1" w:styleId="CorpotextoChar">
    <w:name w:val="Corpo texto Char"/>
    <w:basedOn w:val="Fontepargpadro"/>
    <w:link w:val="Corpotexto"/>
    <w:rsid w:val="00F551DD"/>
    <w:rPr>
      <w:rFonts w:ascii="Arial" w:eastAsia="Times New Roman" w:hAnsi="Arial"/>
    </w:rPr>
  </w:style>
  <w:style w:type="character" w:customStyle="1" w:styleId="MenoPendente1">
    <w:name w:val="Menção Pendente1"/>
    <w:basedOn w:val="Fontepargpadro"/>
    <w:uiPriority w:val="99"/>
    <w:semiHidden/>
    <w:unhideWhenUsed/>
    <w:rsid w:val="0006044A"/>
    <w:rPr>
      <w:color w:val="605E5C"/>
      <w:shd w:val="clear" w:color="auto" w:fill="E1DFDD"/>
    </w:rPr>
  </w:style>
  <w:style w:type="paragraph" w:styleId="CabealhodoSumrio">
    <w:name w:val="TOC Heading"/>
    <w:basedOn w:val="Ttulo1"/>
    <w:next w:val="Normal"/>
    <w:uiPriority w:val="39"/>
    <w:unhideWhenUsed/>
    <w:qFormat/>
    <w:rsid w:val="00044E4A"/>
    <w:pPr>
      <w:keepLines/>
      <w:numPr>
        <w:numId w:val="0"/>
      </w:numPr>
      <w:tabs>
        <w:tab w:val="num" w:pos="2629"/>
      </w:tab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pt-BR"/>
    </w:rPr>
  </w:style>
  <w:style w:type="character" w:customStyle="1" w:styleId="CorpodoTextoChar">
    <w:name w:val="Corpo do Texto Char"/>
    <w:rsid w:val="00D8564D"/>
    <w:rPr>
      <w:rFonts w:ascii="Times New Roman" w:eastAsia="Times New Roman" w:hAnsi="Times New Roman" w:cs="Times New Roman"/>
      <w:color w:val="000000"/>
      <w:sz w:val="24"/>
      <w:szCs w:val="24"/>
      <w:shd w:val="clear" w:color="auto" w:fill="FFFFFF"/>
    </w:rPr>
  </w:style>
  <w:style w:type="paragraph" w:customStyle="1" w:styleId="paragraph">
    <w:name w:val="paragraph"/>
    <w:basedOn w:val="Normal"/>
    <w:rsid w:val="00DD246A"/>
    <w:pPr>
      <w:spacing w:before="100" w:beforeAutospacing="1" w:after="100" w:afterAutospacing="1"/>
    </w:pPr>
    <w:rPr>
      <w:rFonts w:ascii="Times New Roman" w:hAnsi="Times New Roman"/>
      <w:sz w:val="24"/>
      <w:szCs w:val="24"/>
      <w:lang w:eastAsia="pt-BR"/>
    </w:rPr>
  </w:style>
  <w:style w:type="paragraph" w:customStyle="1" w:styleId="gmail-p2">
    <w:name w:val="gmail-p2"/>
    <w:basedOn w:val="Normal"/>
    <w:rsid w:val="00AB3335"/>
    <w:pPr>
      <w:spacing w:before="100" w:beforeAutospacing="1" w:after="100" w:afterAutospacing="1"/>
    </w:pPr>
    <w:rPr>
      <w:rFonts w:ascii="Times New Roman" w:eastAsiaTheme="minorHAnsi" w:hAnsi="Times New Roman"/>
      <w:sz w:val="24"/>
      <w:szCs w:val="24"/>
      <w:lang w:eastAsia="pt-BR"/>
    </w:rPr>
  </w:style>
  <w:style w:type="character" w:styleId="Forte">
    <w:name w:val="Strong"/>
    <w:basedOn w:val="Fontepargpadro"/>
    <w:uiPriority w:val="22"/>
    <w:qFormat/>
    <w:locked/>
    <w:rsid w:val="00BE7C94"/>
    <w:rPr>
      <w:b/>
      <w:bCs/>
    </w:rPr>
  </w:style>
  <w:style w:type="character" w:styleId="MenoPendente">
    <w:name w:val="Unresolved Mention"/>
    <w:basedOn w:val="Fontepargpadro"/>
    <w:uiPriority w:val="99"/>
    <w:semiHidden/>
    <w:unhideWhenUsed/>
    <w:rsid w:val="00B84C47"/>
    <w:rPr>
      <w:color w:val="605E5C"/>
      <w:shd w:val="clear" w:color="auto" w:fill="E1DFDD"/>
    </w:rPr>
  </w:style>
  <w:style w:type="paragraph" w:customStyle="1" w:styleId="xxmsonormal">
    <w:name w:val="x_x_msonormal"/>
    <w:basedOn w:val="Normal"/>
    <w:rsid w:val="00BB6783"/>
    <w:pPr>
      <w:spacing w:before="100" w:beforeAutospacing="1" w:after="100" w:afterAutospacing="1"/>
    </w:pPr>
    <w:rPr>
      <w:rFonts w:ascii="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7871">
      <w:bodyDiv w:val="1"/>
      <w:marLeft w:val="0"/>
      <w:marRight w:val="0"/>
      <w:marTop w:val="0"/>
      <w:marBottom w:val="0"/>
      <w:divBdr>
        <w:top w:val="none" w:sz="0" w:space="0" w:color="auto"/>
        <w:left w:val="none" w:sz="0" w:space="0" w:color="auto"/>
        <w:bottom w:val="none" w:sz="0" w:space="0" w:color="auto"/>
        <w:right w:val="none" w:sz="0" w:space="0" w:color="auto"/>
      </w:divBdr>
    </w:div>
    <w:div w:id="130638211">
      <w:bodyDiv w:val="1"/>
      <w:marLeft w:val="0"/>
      <w:marRight w:val="0"/>
      <w:marTop w:val="0"/>
      <w:marBottom w:val="0"/>
      <w:divBdr>
        <w:top w:val="none" w:sz="0" w:space="0" w:color="auto"/>
        <w:left w:val="none" w:sz="0" w:space="0" w:color="auto"/>
        <w:bottom w:val="none" w:sz="0" w:space="0" w:color="auto"/>
        <w:right w:val="none" w:sz="0" w:space="0" w:color="auto"/>
      </w:divBdr>
    </w:div>
    <w:div w:id="219174631">
      <w:bodyDiv w:val="1"/>
      <w:marLeft w:val="0"/>
      <w:marRight w:val="0"/>
      <w:marTop w:val="0"/>
      <w:marBottom w:val="0"/>
      <w:divBdr>
        <w:top w:val="none" w:sz="0" w:space="0" w:color="auto"/>
        <w:left w:val="none" w:sz="0" w:space="0" w:color="auto"/>
        <w:bottom w:val="none" w:sz="0" w:space="0" w:color="auto"/>
        <w:right w:val="none" w:sz="0" w:space="0" w:color="auto"/>
      </w:divBdr>
    </w:div>
    <w:div w:id="237831523">
      <w:bodyDiv w:val="1"/>
      <w:marLeft w:val="0"/>
      <w:marRight w:val="0"/>
      <w:marTop w:val="0"/>
      <w:marBottom w:val="0"/>
      <w:divBdr>
        <w:top w:val="none" w:sz="0" w:space="0" w:color="auto"/>
        <w:left w:val="none" w:sz="0" w:space="0" w:color="auto"/>
        <w:bottom w:val="none" w:sz="0" w:space="0" w:color="auto"/>
        <w:right w:val="none" w:sz="0" w:space="0" w:color="auto"/>
      </w:divBdr>
    </w:div>
    <w:div w:id="266816442">
      <w:bodyDiv w:val="1"/>
      <w:marLeft w:val="0"/>
      <w:marRight w:val="0"/>
      <w:marTop w:val="0"/>
      <w:marBottom w:val="0"/>
      <w:divBdr>
        <w:top w:val="none" w:sz="0" w:space="0" w:color="auto"/>
        <w:left w:val="none" w:sz="0" w:space="0" w:color="auto"/>
        <w:bottom w:val="none" w:sz="0" w:space="0" w:color="auto"/>
        <w:right w:val="none" w:sz="0" w:space="0" w:color="auto"/>
      </w:divBdr>
    </w:div>
    <w:div w:id="330331478">
      <w:bodyDiv w:val="1"/>
      <w:marLeft w:val="0"/>
      <w:marRight w:val="0"/>
      <w:marTop w:val="0"/>
      <w:marBottom w:val="0"/>
      <w:divBdr>
        <w:top w:val="none" w:sz="0" w:space="0" w:color="auto"/>
        <w:left w:val="none" w:sz="0" w:space="0" w:color="auto"/>
        <w:bottom w:val="none" w:sz="0" w:space="0" w:color="auto"/>
        <w:right w:val="none" w:sz="0" w:space="0" w:color="auto"/>
      </w:divBdr>
    </w:div>
    <w:div w:id="336927787">
      <w:bodyDiv w:val="1"/>
      <w:marLeft w:val="0"/>
      <w:marRight w:val="0"/>
      <w:marTop w:val="0"/>
      <w:marBottom w:val="0"/>
      <w:divBdr>
        <w:top w:val="none" w:sz="0" w:space="0" w:color="auto"/>
        <w:left w:val="none" w:sz="0" w:space="0" w:color="auto"/>
        <w:bottom w:val="none" w:sz="0" w:space="0" w:color="auto"/>
        <w:right w:val="none" w:sz="0" w:space="0" w:color="auto"/>
      </w:divBdr>
      <w:divsChild>
        <w:div w:id="426730762">
          <w:marLeft w:val="0"/>
          <w:marRight w:val="0"/>
          <w:marTop w:val="0"/>
          <w:marBottom w:val="0"/>
          <w:divBdr>
            <w:top w:val="none" w:sz="0" w:space="0" w:color="auto"/>
            <w:left w:val="none" w:sz="0" w:space="0" w:color="auto"/>
            <w:bottom w:val="none" w:sz="0" w:space="0" w:color="auto"/>
            <w:right w:val="none" w:sz="0" w:space="0" w:color="auto"/>
          </w:divBdr>
        </w:div>
        <w:div w:id="542332463">
          <w:marLeft w:val="0"/>
          <w:marRight w:val="0"/>
          <w:marTop w:val="0"/>
          <w:marBottom w:val="0"/>
          <w:divBdr>
            <w:top w:val="none" w:sz="0" w:space="0" w:color="auto"/>
            <w:left w:val="none" w:sz="0" w:space="0" w:color="auto"/>
            <w:bottom w:val="none" w:sz="0" w:space="0" w:color="auto"/>
            <w:right w:val="none" w:sz="0" w:space="0" w:color="auto"/>
          </w:divBdr>
        </w:div>
        <w:div w:id="586042117">
          <w:marLeft w:val="0"/>
          <w:marRight w:val="0"/>
          <w:marTop w:val="0"/>
          <w:marBottom w:val="0"/>
          <w:divBdr>
            <w:top w:val="none" w:sz="0" w:space="0" w:color="auto"/>
            <w:left w:val="none" w:sz="0" w:space="0" w:color="auto"/>
            <w:bottom w:val="none" w:sz="0" w:space="0" w:color="auto"/>
            <w:right w:val="none" w:sz="0" w:space="0" w:color="auto"/>
          </w:divBdr>
        </w:div>
        <w:div w:id="702092271">
          <w:marLeft w:val="0"/>
          <w:marRight w:val="0"/>
          <w:marTop w:val="0"/>
          <w:marBottom w:val="0"/>
          <w:divBdr>
            <w:top w:val="none" w:sz="0" w:space="0" w:color="auto"/>
            <w:left w:val="none" w:sz="0" w:space="0" w:color="auto"/>
            <w:bottom w:val="none" w:sz="0" w:space="0" w:color="auto"/>
            <w:right w:val="none" w:sz="0" w:space="0" w:color="auto"/>
          </w:divBdr>
        </w:div>
        <w:div w:id="932132298">
          <w:marLeft w:val="0"/>
          <w:marRight w:val="0"/>
          <w:marTop w:val="0"/>
          <w:marBottom w:val="0"/>
          <w:divBdr>
            <w:top w:val="none" w:sz="0" w:space="0" w:color="auto"/>
            <w:left w:val="none" w:sz="0" w:space="0" w:color="auto"/>
            <w:bottom w:val="none" w:sz="0" w:space="0" w:color="auto"/>
            <w:right w:val="none" w:sz="0" w:space="0" w:color="auto"/>
          </w:divBdr>
        </w:div>
        <w:div w:id="1047221751">
          <w:marLeft w:val="0"/>
          <w:marRight w:val="0"/>
          <w:marTop w:val="0"/>
          <w:marBottom w:val="0"/>
          <w:divBdr>
            <w:top w:val="none" w:sz="0" w:space="0" w:color="auto"/>
            <w:left w:val="none" w:sz="0" w:space="0" w:color="auto"/>
            <w:bottom w:val="none" w:sz="0" w:space="0" w:color="auto"/>
            <w:right w:val="none" w:sz="0" w:space="0" w:color="auto"/>
          </w:divBdr>
        </w:div>
        <w:div w:id="1213005878">
          <w:marLeft w:val="0"/>
          <w:marRight w:val="0"/>
          <w:marTop w:val="0"/>
          <w:marBottom w:val="0"/>
          <w:divBdr>
            <w:top w:val="none" w:sz="0" w:space="0" w:color="auto"/>
            <w:left w:val="none" w:sz="0" w:space="0" w:color="auto"/>
            <w:bottom w:val="none" w:sz="0" w:space="0" w:color="auto"/>
            <w:right w:val="none" w:sz="0" w:space="0" w:color="auto"/>
          </w:divBdr>
        </w:div>
        <w:div w:id="1254313737">
          <w:marLeft w:val="0"/>
          <w:marRight w:val="0"/>
          <w:marTop w:val="0"/>
          <w:marBottom w:val="0"/>
          <w:divBdr>
            <w:top w:val="none" w:sz="0" w:space="0" w:color="auto"/>
            <w:left w:val="none" w:sz="0" w:space="0" w:color="auto"/>
            <w:bottom w:val="none" w:sz="0" w:space="0" w:color="auto"/>
            <w:right w:val="none" w:sz="0" w:space="0" w:color="auto"/>
          </w:divBdr>
        </w:div>
        <w:div w:id="1810510846">
          <w:marLeft w:val="0"/>
          <w:marRight w:val="0"/>
          <w:marTop w:val="0"/>
          <w:marBottom w:val="0"/>
          <w:divBdr>
            <w:top w:val="none" w:sz="0" w:space="0" w:color="auto"/>
            <w:left w:val="none" w:sz="0" w:space="0" w:color="auto"/>
            <w:bottom w:val="none" w:sz="0" w:space="0" w:color="auto"/>
            <w:right w:val="none" w:sz="0" w:space="0" w:color="auto"/>
          </w:divBdr>
        </w:div>
        <w:div w:id="1855145387">
          <w:marLeft w:val="0"/>
          <w:marRight w:val="0"/>
          <w:marTop w:val="0"/>
          <w:marBottom w:val="0"/>
          <w:divBdr>
            <w:top w:val="none" w:sz="0" w:space="0" w:color="auto"/>
            <w:left w:val="none" w:sz="0" w:space="0" w:color="auto"/>
            <w:bottom w:val="none" w:sz="0" w:space="0" w:color="auto"/>
            <w:right w:val="none" w:sz="0" w:space="0" w:color="auto"/>
          </w:divBdr>
        </w:div>
      </w:divsChild>
    </w:div>
    <w:div w:id="339356415">
      <w:bodyDiv w:val="1"/>
      <w:marLeft w:val="0"/>
      <w:marRight w:val="0"/>
      <w:marTop w:val="0"/>
      <w:marBottom w:val="0"/>
      <w:divBdr>
        <w:top w:val="none" w:sz="0" w:space="0" w:color="auto"/>
        <w:left w:val="none" w:sz="0" w:space="0" w:color="auto"/>
        <w:bottom w:val="none" w:sz="0" w:space="0" w:color="auto"/>
        <w:right w:val="none" w:sz="0" w:space="0" w:color="auto"/>
      </w:divBdr>
    </w:div>
    <w:div w:id="343283548">
      <w:bodyDiv w:val="1"/>
      <w:marLeft w:val="0"/>
      <w:marRight w:val="0"/>
      <w:marTop w:val="0"/>
      <w:marBottom w:val="0"/>
      <w:divBdr>
        <w:top w:val="none" w:sz="0" w:space="0" w:color="auto"/>
        <w:left w:val="none" w:sz="0" w:space="0" w:color="auto"/>
        <w:bottom w:val="none" w:sz="0" w:space="0" w:color="auto"/>
        <w:right w:val="none" w:sz="0" w:space="0" w:color="auto"/>
      </w:divBdr>
    </w:div>
    <w:div w:id="361369039">
      <w:bodyDiv w:val="1"/>
      <w:marLeft w:val="0"/>
      <w:marRight w:val="0"/>
      <w:marTop w:val="0"/>
      <w:marBottom w:val="0"/>
      <w:divBdr>
        <w:top w:val="none" w:sz="0" w:space="0" w:color="auto"/>
        <w:left w:val="none" w:sz="0" w:space="0" w:color="auto"/>
        <w:bottom w:val="none" w:sz="0" w:space="0" w:color="auto"/>
        <w:right w:val="none" w:sz="0" w:space="0" w:color="auto"/>
      </w:divBdr>
    </w:div>
    <w:div w:id="412630145">
      <w:bodyDiv w:val="1"/>
      <w:marLeft w:val="0"/>
      <w:marRight w:val="0"/>
      <w:marTop w:val="0"/>
      <w:marBottom w:val="0"/>
      <w:divBdr>
        <w:top w:val="none" w:sz="0" w:space="0" w:color="auto"/>
        <w:left w:val="none" w:sz="0" w:space="0" w:color="auto"/>
        <w:bottom w:val="none" w:sz="0" w:space="0" w:color="auto"/>
        <w:right w:val="none" w:sz="0" w:space="0" w:color="auto"/>
      </w:divBdr>
    </w:div>
    <w:div w:id="499463659">
      <w:bodyDiv w:val="1"/>
      <w:marLeft w:val="0"/>
      <w:marRight w:val="0"/>
      <w:marTop w:val="0"/>
      <w:marBottom w:val="0"/>
      <w:divBdr>
        <w:top w:val="none" w:sz="0" w:space="0" w:color="auto"/>
        <w:left w:val="none" w:sz="0" w:space="0" w:color="auto"/>
        <w:bottom w:val="none" w:sz="0" w:space="0" w:color="auto"/>
        <w:right w:val="none" w:sz="0" w:space="0" w:color="auto"/>
      </w:divBdr>
    </w:div>
    <w:div w:id="529412180">
      <w:bodyDiv w:val="1"/>
      <w:marLeft w:val="0"/>
      <w:marRight w:val="0"/>
      <w:marTop w:val="0"/>
      <w:marBottom w:val="0"/>
      <w:divBdr>
        <w:top w:val="none" w:sz="0" w:space="0" w:color="auto"/>
        <w:left w:val="none" w:sz="0" w:space="0" w:color="auto"/>
        <w:bottom w:val="none" w:sz="0" w:space="0" w:color="auto"/>
        <w:right w:val="none" w:sz="0" w:space="0" w:color="auto"/>
      </w:divBdr>
    </w:div>
    <w:div w:id="543299602">
      <w:bodyDiv w:val="1"/>
      <w:marLeft w:val="0"/>
      <w:marRight w:val="0"/>
      <w:marTop w:val="0"/>
      <w:marBottom w:val="0"/>
      <w:divBdr>
        <w:top w:val="none" w:sz="0" w:space="0" w:color="auto"/>
        <w:left w:val="none" w:sz="0" w:space="0" w:color="auto"/>
        <w:bottom w:val="none" w:sz="0" w:space="0" w:color="auto"/>
        <w:right w:val="none" w:sz="0" w:space="0" w:color="auto"/>
      </w:divBdr>
    </w:div>
    <w:div w:id="557932727">
      <w:bodyDiv w:val="1"/>
      <w:marLeft w:val="0"/>
      <w:marRight w:val="0"/>
      <w:marTop w:val="0"/>
      <w:marBottom w:val="0"/>
      <w:divBdr>
        <w:top w:val="none" w:sz="0" w:space="0" w:color="auto"/>
        <w:left w:val="none" w:sz="0" w:space="0" w:color="auto"/>
        <w:bottom w:val="none" w:sz="0" w:space="0" w:color="auto"/>
        <w:right w:val="none" w:sz="0" w:space="0" w:color="auto"/>
      </w:divBdr>
    </w:div>
    <w:div w:id="574627100">
      <w:bodyDiv w:val="1"/>
      <w:marLeft w:val="0"/>
      <w:marRight w:val="0"/>
      <w:marTop w:val="0"/>
      <w:marBottom w:val="0"/>
      <w:divBdr>
        <w:top w:val="none" w:sz="0" w:space="0" w:color="auto"/>
        <w:left w:val="none" w:sz="0" w:space="0" w:color="auto"/>
        <w:bottom w:val="none" w:sz="0" w:space="0" w:color="auto"/>
        <w:right w:val="none" w:sz="0" w:space="0" w:color="auto"/>
      </w:divBdr>
    </w:div>
    <w:div w:id="649676870">
      <w:bodyDiv w:val="1"/>
      <w:marLeft w:val="0"/>
      <w:marRight w:val="0"/>
      <w:marTop w:val="0"/>
      <w:marBottom w:val="0"/>
      <w:divBdr>
        <w:top w:val="none" w:sz="0" w:space="0" w:color="auto"/>
        <w:left w:val="none" w:sz="0" w:space="0" w:color="auto"/>
        <w:bottom w:val="none" w:sz="0" w:space="0" w:color="auto"/>
        <w:right w:val="none" w:sz="0" w:space="0" w:color="auto"/>
      </w:divBdr>
    </w:div>
    <w:div w:id="685014574">
      <w:bodyDiv w:val="1"/>
      <w:marLeft w:val="0"/>
      <w:marRight w:val="0"/>
      <w:marTop w:val="0"/>
      <w:marBottom w:val="0"/>
      <w:divBdr>
        <w:top w:val="none" w:sz="0" w:space="0" w:color="auto"/>
        <w:left w:val="none" w:sz="0" w:space="0" w:color="auto"/>
        <w:bottom w:val="none" w:sz="0" w:space="0" w:color="auto"/>
        <w:right w:val="none" w:sz="0" w:space="0" w:color="auto"/>
      </w:divBdr>
      <w:divsChild>
        <w:div w:id="73206622">
          <w:marLeft w:val="0"/>
          <w:marRight w:val="0"/>
          <w:marTop w:val="0"/>
          <w:marBottom w:val="0"/>
          <w:divBdr>
            <w:top w:val="none" w:sz="0" w:space="0" w:color="auto"/>
            <w:left w:val="none" w:sz="0" w:space="0" w:color="auto"/>
            <w:bottom w:val="none" w:sz="0" w:space="0" w:color="auto"/>
            <w:right w:val="none" w:sz="0" w:space="0" w:color="auto"/>
          </w:divBdr>
        </w:div>
      </w:divsChild>
    </w:div>
    <w:div w:id="691297403">
      <w:bodyDiv w:val="1"/>
      <w:marLeft w:val="0"/>
      <w:marRight w:val="0"/>
      <w:marTop w:val="0"/>
      <w:marBottom w:val="0"/>
      <w:divBdr>
        <w:top w:val="none" w:sz="0" w:space="0" w:color="auto"/>
        <w:left w:val="none" w:sz="0" w:space="0" w:color="auto"/>
        <w:bottom w:val="none" w:sz="0" w:space="0" w:color="auto"/>
        <w:right w:val="none" w:sz="0" w:space="0" w:color="auto"/>
      </w:divBdr>
      <w:divsChild>
        <w:div w:id="1972468872">
          <w:marLeft w:val="0"/>
          <w:marRight w:val="0"/>
          <w:marTop w:val="0"/>
          <w:marBottom w:val="0"/>
          <w:divBdr>
            <w:top w:val="none" w:sz="0" w:space="0" w:color="auto"/>
            <w:left w:val="none" w:sz="0" w:space="0" w:color="auto"/>
            <w:bottom w:val="none" w:sz="0" w:space="0" w:color="auto"/>
            <w:right w:val="none" w:sz="0" w:space="0" w:color="auto"/>
          </w:divBdr>
          <w:divsChild>
            <w:div w:id="296301998">
              <w:marLeft w:val="0"/>
              <w:marRight w:val="0"/>
              <w:marTop w:val="0"/>
              <w:marBottom w:val="0"/>
              <w:divBdr>
                <w:top w:val="none" w:sz="0" w:space="0" w:color="auto"/>
                <w:left w:val="none" w:sz="0" w:space="0" w:color="auto"/>
                <w:bottom w:val="none" w:sz="0" w:space="0" w:color="auto"/>
                <w:right w:val="none" w:sz="0" w:space="0" w:color="auto"/>
              </w:divBdr>
            </w:div>
            <w:div w:id="334960853">
              <w:marLeft w:val="0"/>
              <w:marRight w:val="0"/>
              <w:marTop w:val="0"/>
              <w:marBottom w:val="0"/>
              <w:divBdr>
                <w:top w:val="none" w:sz="0" w:space="0" w:color="auto"/>
                <w:left w:val="none" w:sz="0" w:space="0" w:color="auto"/>
                <w:bottom w:val="none" w:sz="0" w:space="0" w:color="auto"/>
                <w:right w:val="none" w:sz="0" w:space="0" w:color="auto"/>
              </w:divBdr>
            </w:div>
            <w:div w:id="358044016">
              <w:marLeft w:val="0"/>
              <w:marRight w:val="0"/>
              <w:marTop w:val="0"/>
              <w:marBottom w:val="0"/>
              <w:divBdr>
                <w:top w:val="none" w:sz="0" w:space="0" w:color="auto"/>
                <w:left w:val="none" w:sz="0" w:space="0" w:color="auto"/>
                <w:bottom w:val="none" w:sz="0" w:space="0" w:color="auto"/>
                <w:right w:val="none" w:sz="0" w:space="0" w:color="auto"/>
              </w:divBdr>
            </w:div>
            <w:div w:id="574778949">
              <w:marLeft w:val="0"/>
              <w:marRight w:val="0"/>
              <w:marTop w:val="0"/>
              <w:marBottom w:val="0"/>
              <w:divBdr>
                <w:top w:val="none" w:sz="0" w:space="0" w:color="auto"/>
                <w:left w:val="none" w:sz="0" w:space="0" w:color="auto"/>
                <w:bottom w:val="none" w:sz="0" w:space="0" w:color="auto"/>
                <w:right w:val="none" w:sz="0" w:space="0" w:color="auto"/>
              </w:divBdr>
            </w:div>
            <w:div w:id="898171648">
              <w:marLeft w:val="0"/>
              <w:marRight w:val="0"/>
              <w:marTop w:val="0"/>
              <w:marBottom w:val="0"/>
              <w:divBdr>
                <w:top w:val="none" w:sz="0" w:space="0" w:color="auto"/>
                <w:left w:val="none" w:sz="0" w:space="0" w:color="auto"/>
                <w:bottom w:val="none" w:sz="0" w:space="0" w:color="auto"/>
                <w:right w:val="none" w:sz="0" w:space="0" w:color="auto"/>
              </w:divBdr>
            </w:div>
            <w:div w:id="937567333">
              <w:marLeft w:val="0"/>
              <w:marRight w:val="0"/>
              <w:marTop w:val="0"/>
              <w:marBottom w:val="0"/>
              <w:divBdr>
                <w:top w:val="none" w:sz="0" w:space="0" w:color="auto"/>
                <w:left w:val="none" w:sz="0" w:space="0" w:color="auto"/>
                <w:bottom w:val="none" w:sz="0" w:space="0" w:color="auto"/>
                <w:right w:val="none" w:sz="0" w:space="0" w:color="auto"/>
              </w:divBdr>
            </w:div>
            <w:div w:id="1033380389">
              <w:marLeft w:val="0"/>
              <w:marRight w:val="0"/>
              <w:marTop w:val="0"/>
              <w:marBottom w:val="0"/>
              <w:divBdr>
                <w:top w:val="none" w:sz="0" w:space="0" w:color="auto"/>
                <w:left w:val="none" w:sz="0" w:space="0" w:color="auto"/>
                <w:bottom w:val="none" w:sz="0" w:space="0" w:color="auto"/>
                <w:right w:val="none" w:sz="0" w:space="0" w:color="auto"/>
              </w:divBdr>
            </w:div>
            <w:div w:id="1176842244">
              <w:marLeft w:val="0"/>
              <w:marRight w:val="0"/>
              <w:marTop w:val="0"/>
              <w:marBottom w:val="0"/>
              <w:divBdr>
                <w:top w:val="none" w:sz="0" w:space="0" w:color="auto"/>
                <w:left w:val="none" w:sz="0" w:space="0" w:color="auto"/>
                <w:bottom w:val="none" w:sz="0" w:space="0" w:color="auto"/>
                <w:right w:val="none" w:sz="0" w:space="0" w:color="auto"/>
              </w:divBdr>
            </w:div>
            <w:div w:id="1288007434">
              <w:marLeft w:val="0"/>
              <w:marRight w:val="0"/>
              <w:marTop w:val="0"/>
              <w:marBottom w:val="0"/>
              <w:divBdr>
                <w:top w:val="none" w:sz="0" w:space="0" w:color="auto"/>
                <w:left w:val="none" w:sz="0" w:space="0" w:color="auto"/>
                <w:bottom w:val="none" w:sz="0" w:space="0" w:color="auto"/>
                <w:right w:val="none" w:sz="0" w:space="0" w:color="auto"/>
              </w:divBdr>
            </w:div>
            <w:div w:id="1655179578">
              <w:marLeft w:val="0"/>
              <w:marRight w:val="0"/>
              <w:marTop w:val="0"/>
              <w:marBottom w:val="0"/>
              <w:divBdr>
                <w:top w:val="none" w:sz="0" w:space="0" w:color="auto"/>
                <w:left w:val="none" w:sz="0" w:space="0" w:color="auto"/>
                <w:bottom w:val="none" w:sz="0" w:space="0" w:color="auto"/>
                <w:right w:val="none" w:sz="0" w:space="0" w:color="auto"/>
              </w:divBdr>
            </w:div>
            <w:div w:id="1815101291">
              <w:marLeft w:val="0"/>
              <w:marRight w:val="0"/>
              <w:marTop w:val="0"/>
              <w:marBottom w:val="0"/>
              <w:divBdr>
                <w:top w:val="none" w:sz="0" w:space="0" w:color="auto"/>
                <w:left w:val="none" w:sz="0" w:space="0" w:color="auto"/>
                <w:bottom w:val="none" w:sz="0" w:space="0" w:color="auto"/>
                <w:right w:val="none" w:sz="0" w:space="0" w:color="auto"/>
              </w:divBdr>
            </w:div>
            <w:div w:id="1960524325">
              <w:marLeft w:val="0"/>
              <w:marRight w:val="0"/>
              <w:marTop w:val="0"/>
              <w:marBottom w:val="0"/>
              <w:divBdr>
                <w:top w:val="none" w:sz="0" w:space="0" w:color="auto"/>
                <w:left w:val="none" w:sz="0" w:space="0" w:color="auto"/>
                <w:bottom w:val="none" w:sz="0" w:space="0" w:color="auto"/>
                <w:right w:val="none" w:sz="0" w:space="0" w:color="auto"/>
              </w:divBdr>
            </w:div>
            <w:div w:id="20412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53164155">
      <w:bodyDiv w:val="1"/>
      <w:marLeft w:val="0"/>
      <w:marRight w:val="0"/>
      <w:marTop w:val="0"/>
      <w:marBottom w:val="0"/>
      <w:divBdr>
        <w:top w:val="none" w:sz="0" w:space="0" w:color="auto"/>
        <w:left w:val="none" w:sz="0" w:space="0" w:color="auto"/>
        <w:bottom w:val="none" w:sz="0" w:space="0" w:color="auto"/>
        <w:right w:val="none" w:sz="0" w:space="0" w:color="auto"/>
      </w:divBdr>
    </w:div>
    <w:div w:id="754211540">
      <w:bodyDiv w:val="1"/>
      <w:marLeft w:val="0"/>
      <w:marRight w:val="0"/>
      <w:marTop w:val="0"/>
      <w:marBottom w:val="0"/>
      <w:divBdr>
        <w:top w:val="none" w:sz="0" w:space="0" w:color="auto"/>
        <w:left w:val="none" w:sz="0" w:space="0" w:color="auto"/>
        <w:bottom w:val="none" w:sz="0" w:space="0" w:color="auto"/>
        <w:right w:val="none" w:sz="0" w:space="0" w:color="auto"/>
      </w:divBdr>
    </w:div>
    <w:div w:id="777718650">
      <w:bodyDiv w:val="1"/>
      <w:marLeft w:val="0"/>
      <w:marRight w:val="0"/>
      <w:marTop w:val="0"/>
      <w:marBottom w:val="0"/>
      <w:divBdr>
        <w:top w:val="none" w:sz="0" w:space="0" w:color="auto"/>
        <w:left w:val="none" w:sz="0" w:space="0" w:color="auto"/>
        <w:bottom w:val="none" w:sz="0" w:space="0" w:color="auto"/>
        <w:right w:val="none" w:sz="0" w:space="0" w:color="auto"/>
      </w:divBdr>
    </w:div>
    <w:div w:id="869760242">
      <w:bodyDiv w:val="1"/>
      <w:marLeft w:val="0"/>
      <w:marRight w:val="0"/>
      <w:marTop w:val="0"/>
      <w:marBottom w:val="0"/>
      <w:divBdr>
        <w:top w:val="none" w:sz="0" w:space="0" w:color="auto"/>
        <w:left w:val="none" w:sz="0" w:space="0" w:color="auto"/>
        <w:bottom w:val="none" w:sz="0" w:space="0" w:color="auto"/>
        <w:right w:val="none" w:sz="0" w:space="0" w:color="auto"/>
      </w:divBdr>
    </w:div>
    <w:div w:id="897545408">
      <w:bodyDiv w:val="1"/>
      <w:marLeft w:val="0"/>
      <w:marRight w:val="0"/>
      <w:marTop w:val="0"/>
      <w:marBottom w:val="0"/>
      <w:divBdr>
        <w:top w:val="none" w:sz="0" w:space="0" w:color="auto"/>
        <w:left w:val="none" w:sz="0" w:space="0" w:color="auto"/>
        <w:bottom w:val="none" w:sz="0" w:space="0" w:color="auto"/>
        <w:right w:val="none" w:sz="0" w:space="0" w:color="auto"/>
      </w:divBdr>
    </w:div>
    <w:div w:id="909080208">
      <w:bodyDiv w:val="1"/>
      <w:marLeft w:val="0"/>
      <w:marRight w:val="0"/>
      <w:marTop w:val="0"/>
      <w:marBottom w:val="0"/>
      <w:divBdr>
        <w:top w:val="none" w:sz="0" w:space="0" w:color="auto"/>
        <w:left w:val="none" w:sz="0" w:space="0" w:color="auto"/>
        <w:bottom w:val="none" w:sz="0" w:space="0" w:color="auto"/>
        <w:right w:val="none" w:sz="0" w:space="0" w:color="auto"/>
      </w:divBdr>
    </w:div>
    <w:div w:id="933897056">
      <w:bodyDiv w:val="1"/>
      <w:marLeft w:val="0"/>
      <w:marRight w:val="0"/>
      <w:marTop w:val="0"/>
      <w:marBottom w:val="0"/>
      <w:divBdr>
        <w:top w:val="none" w:sz="0" w:space="0" w:color="auto"/>
        <w:left w:val="none" w:sz="0" w:space="0" w:color="auto"/>
        <w:bottom w:val="none" w:sz="0" w:space="0" w:color="auto"/>
        <w:right w:val="none" w:sz="0" w:space="0" w:color="auto"/>
      </w:divBdr>
      <w:divsChild>
        <w:div w:id="1187519628">
          <w:marLeft w:val="0"/>
          <w:marRight w:val="0"/>
          <w:marTop w:val="0"/>
          <w:marBottom w:val="0"/>
          <w:divBdr>
            <w:top w:val="none" w:sz="0" w:space="0" w:color="auto"/>
            <w:left w:val="none" w:sz="0" w:space="0" w:color="auto"/>
            <w:bottom w:val="none" w:sz="0" w:space="0" w:color="auto"/>
            <w:right w:val="none" w:sz="0" w:space="0" w:color="auto"/>
          </w:divBdr>
        </w:div>
      </w:divsChild>
    </w:div>
    <w:div w:id="981276896">
      <w:bodyDiv w:val="1"/>
      <w:marLeft w:val="0"/>
      <w:marRight w:val="0"/>
      <w:marTop w:val="0"/>
      <w:marBottom w:val="0"/>
      <w:divBdr>
        <w:top w:val="none" w:sz="0" w:space="0" w:color="auto"/>
        <w:left w:val="none" w:sz="0" w:space="0" w:color="auto"/>
        <w:bottom w:val="none" w:sz="0" w:space="0" w:color="auto"/>
        <w:right w:val="none" w:sz="0" w:space="0" w:color="auto"/>
      </w:divBdr>
    </w:div>
    <w:div w:id="991103790">
      <w:bodyDiv w:val="1"/>
      <w:marLeft w:val="0"/>
      <w:marRight w:val="0"/>
      <w:marTop w:val="0"/>
      <w:marBottom w:val="0"/>
      <w:divBdr>
        <w:top w:val="none" w:sz="0" w:space="0" w:color="auto"/>
        <w:left w:val="none" w:sz="0" w:space="0" w:color="auto"/>
        <w:bottom w:val="none" w:sz="0" w:space="0" w:color="auto"/>
        <w:right w:val="none" w:sz="0" w:space="0" w:color="auto"/>
      </w:divBdr>
    </w:div>
    <w:div w:id="993338808">
      <w:bodyDiv w:val="1"/>
      <w:marLeft w:val="0"/>
      <w:marRight w:val="0"/>
      <w:marTop w:val="0"/>
      <w:marBottom w:val="0"/>
      <w:divBdr>
        <w:top w:val="none" w:sz="0" w:space="0" w:color="auto"/>
        <w:left w:val="none" w:sz="0" w:space="0" w:color="auto"/>
        <w:bottom w:val="none" w:sz="0" w:space="0" w:color="auto"/>
        <w:right w:val="none" w:sz="0" w:space="0" w:color="auto"/>
      </w:divBdr>
    </w:div>
    <w:div w:id="1089733409">
      <w:bodyDiv w:val="1"/>
      <w:marLeft w:val="0"/>
      <w:marRight w:val="0"/>
      <w:marTop w:val="0"/>
      <w:marBottom w:val="0"/>
      <w:divBdr>
        <w:top w:val="none" w:sz="0" w:space="0" w:color="auto"/>
        <w:left w:val="none" w:sz="0" w:space="0" w:color="auto"/>
        <w:bottom w:val="none" w:sz="0" w:space="0" w:color="auto"/>
        <w:right w:val="none" w:sz="0" w:space="0" w:color="auto"/>
      </w:divBdr>
    </w:div>
    <w:div w:id="1098645985">
      <w:bodyDiv w:val="1"/>
      <w:marLeft w:val="0"/>
      <w:marRight w:val="0"/>
      <w:marTop w:val="0"/>
      <w:marBottom w:val="0"/>
      <w:divBdr>
        <w:top w:val="none" w:sz="0" w:space="0" w:color="auto"/>
        <w:left w:val="none" w:sz="0" w:space="0" w:color="auto"/>
        <w:bottom w:val="none" w:sz="0" w:space="0" w:color="auto"/>
        <w:right w:val="none" w:sz="0" w:space="0" w:color="auto"/>
      </w:divBdr>
    </w:div>
    <w:div w:id="1113592220">
      <w:bodyDiv w:val="1"/>
      <w:marLeft w:val="0"/>
      <w:marRight w:val="0"/>
      <w:marTop w:val="0"/>
      <w:marBottom w:val="0"/>
      <w:divBdr>
        <w:top w:val="none" w:sz="0" w:space="0" w:color="auto"/>
        <w:left w:val="none" w:sz="0" w:space="0" w:color="auto"/>
        <w:bottom w:val="none" w:sz="0" w:space="0" w:color="auto"/>
        <w:right w:val="none" w:sz="0" w:space="0" w:color="auto"/>
      </w:divBdr>
    </w:div>
    <w:div w:id="1182891984">
      <w:bodyDiv w:val="1"/>
      <w:marLeft w:val="0"/>
      <w:marRight w:val="0"/>
      <w:marTop w:val="0"/>
      <w:marBottom w:val="0"/>
      <w:divBdr>
        <w:top w:val="none" w:sz="0" w:space="0" w:color="auto"/>
        <w:left w:val="none" w:sz="0" w:space="0" w:color="auto"/>
        <w:bottom w:val="none" w:sz="0" w:space="0" w:color="auto"/>
        <w:right w:val="none" w:sz="0" w:space="0" w:color="auto"/>
      </w:divBdr>
    </w:div>
    <w:div w:id="1238786098">
      <w:bodyDiv w:val="1"/>
      <w:marLeft w:val="0"/>
      <w:marRight w:val="0"/>
      <w:marTop w:val="0"/>
      <w:marBottom w:val="0"/>
      <w:divBdr>
        <w:top w:val="none" w:sz="0" w:space="0" w:color="auto"/>
        <w:left w:val="none" w:sz="0" w:space="0" w:color="auto"/>
        <w:bottom w:val="none" w:sz="0" w:space="0" w:color="auto"/>
        <w:right w:val="none" w:sz="0" w:space="0" w:color="auto"/>
      </w:divBdr>
      <w:divsChild>
        <w:div w:id="1710035190">
          <w:marLeft w:val="0"/>
          <w:marRight w:val="0"/>
          <w:marTop w:val="0"/>
          <w:marBottom w:val="0"/>
          <w:divBdr>
            <w:top w:val="none" w:sz="0" w:space="0" w:color="auto"/>
            <w:left w:val="none" w:sz="0" w:space="0" w:color="auto"/>
            <w:bottom w:val="none" w:sz="0" w:space="0" w:color="auto"/>
            <w:right w:val="none" w:sz="0" w:space="0" w:color="auto"/>
          </w:divBdr>
        </w:div>
      </w:divsChild>
    </w:div>
    <w:div w:id="1260482822">
      <w:bodyDiv w:val="1"/>
      <w:marLeft w:val="0"/>
      <w:marRight w:val="0"/>
      <w:marTop w:val="0"/>
      <w:marBottom w:val="0"/>
      <w:divBdr>
        <w:top w:val="none" w:sz="0" w:space="0" w:color="auto"/>
        <w:left w:val="none" w:sz="0" w:space="0" w:color="auto"/>
        <w:bottom w:val="none" w:sz="0" w:space="0" w:color="auto"/>
        <w:right w:val="none" w:sz="0" w:space="0" w:color="auto"/>
      </w:divBdr>
      <w:divsChild>
        <w:div w:id="1666591742">
          <w:marLeft w:val="0"/>
          <w:marRight w:val="0"/>
          <w:marTop w:val="0"/>
          <w:marBottom w:val="0"/>
          <w:divBdr>
            <w:top w:val="none" w:sz="0" w:space="0" w:color="auto"/>
            <w:left w:val="none" w:sz="0" w:space="0" w:color="auto"/>
            <w:bottom w:val="none" w:sz="0" w:space="0" w:color="auto"/>
            <w:right w:val="none" w:sz="0" w:space="0" w:color="auto"/>
          </w:divBdr>
          <w:divsChild>
            <w:div w:id="327751374">
              <w:marLeft w:val="0"/>
              <w:marRight w:val="0"/>
              <w:marTop w:val="0"/>
              <w:marBottom w:val="0"/>
              <w:divBdr>
                <w:top w:val="none" w:sz="0" w:space="0" w:color="auto"/>
                <w:left w:val="none" w:sz="0" w:space="0" w:color="auto"/>
                <w:bottom w:val="none" w:sz="0" w:space="0" w:color="auto"/>
                <w:right w:val="none" w:sz="0" w:space="0" w:color="auto"/>
              </w:divBdr>
            </w:div>
            <w:div w:id="712079284">
              <w:marLeft w:val="0"/>
              <w:marRight w:val="0"/>
              <w:marTop w:val="0"/>
              <w:marBottom w:val="0"/>
              <w:divBdr>
                <w:top w:val="none" w:sz="0" w:space="0" w:color="auto"/>
                <w:left w:val="none" w:sz="0" w:space="0" w:color="auto"/>
                <w:bottom w:val="none" w:sz="0" w:space="0" w:color="auto"/>
                <w:right w:val="none" w:sz="0" w:space="0" w:color="auto"/>
              </w:divBdr>
            </w:div>
            <w:div w:id="781414794">
              <w:marLeft w:val="0"/>
              <w:marRight w:val="0"/>
              <w:marTop w:val="0"/>
              <w:marBottom w:val="0"/>
              <w:divBdr>
                <w:top w:val="none" w:sz="0" w:space="0" w:color="auto"/>
                <w:left w:val="none" w:sz="0" w:space="0" w:color="auto"/>
                <w:bottom w:val="none" w:sz="0" w:space="0" w:color="auto"/>
                <w:right w:val="none" w:sz="0" w:space="0" w:color="auto"/>
              </w:divBdr>
            </w:div>
            <w:div w:id="842430308">
              <w:marLeft w:val="0"/>
              <w:marRight w:val="0"/>
              <w:marTop w:val="0"/>
              <w:marBottom w:val="0"/>
              <w:divBdr>
                <w:top w:val="none" w:sz="0" w:space="0" w:color="auto"/>
                <w:left w:val="none" w:sz="0" w:space="0" w:color="auto"/>
                <w:bottom w:val="none" w:sz="0" w:space="0" w:color="auto"/>
                <w:right w:val="none" w:sz="0" w:space="0" w:color="auto"/>
              </w:divBdr>
            </w:div>
            <w:div w:id="897787253">
              <w:marLeft w:val="0"/>
              <w:marRight w:val="0"/>
              <w:marTop w:val="0"/>
              <w:marBottom w:val="0"/>
              <w:divBdr>
                <w:top w:val="none" w:sz="0" w:space="0" w:color="auto"/>
                <w:left w:val="none" w:sz="0" w:space="0" w:color="auto"/>
                <w:bottom w:val="none" w:sz="0" w:space="0" w:color="auto"/>
                <w:right w:val="none" w:sz="0" w:space="0" w:color="auto"/>
              </w:divBdr>
            </w:div>
            <w:div w:id="1235507139">
              <w:marLeft w:val="0"/>
              <w:marRight w:val="0"/>
              <w:marTop w:val="0"/>
              <w:marBottom w:val="0"/>
              <w:divBdr>
                <w:top w:val="none" w:sz="0" w:space="0" w:color="auto"/>
                <w:left w:val="none" w:sz="0" w:space="0" w:color="auto"/>
                <w:bottom w:val="none" w:sz="0" w:space="0" w:color="auto"/>
                <w:right w:val="none" w:sz="0" w:space="0" w:color="auto"/>
              </w:divBdr>
            </w:div>
            <w:div w:id="1264340656">
              <w:marLeft w:val="0"/>
              <w:marRight w:val="0"/>
              <w:marTop w:val="0"/>
              <w:marBottom w:val="0"/>
              <w:divBdr>
                <w:top w:val="none" w:sz="0" w:space="0" w:color="auto"/>
                <w:left w:val="none" w:sz="0" w:space="0" w:color="auto"/>
                <w:bottom w:val="none" w:sz="0" w:space="0" w:color="auto"/>
                <w:right w:val="none" w:sz="0" w:space="0" w:color="auto"/>
              </w:divBdr>
            </w:div>
            <w:div w:id="1305742248">
              <w:marLeft w:val="0"/>
              <w:marRight w:val="0"/>
              <w:marTop w:val="0"/>
              <w:marBottom w:val="0"/>
              <w:divBdr>
                <w:top w:val="none" w:sz="0" w:space="0" w:color="auto"/>
                <w:left w:val="none" w:sz="0" w:space="0" w:color="auto"/>
                <w:bottom w:val="none" w:sz="0" w:space="0" w:color="auto"/>
                <w:right w:val="none" w:sz="0" w:space="0" w:color="auto"/>
              </w:divBdr>
            </w:div>
            <w:div w:id="1320158494">
              <w:marLeft w:val="0"/>
              <w:marRight w:val="0"/>
              <w:marTop w:val="0"/>
              <w:marBottom w:val="0"/>
              <w:divBdr>
                <w:top w:val="none" w:sz="0" w:space="0" w:color="auto"/>
                <w:left w:val="none" w:sz="0" w:space="0" w:color="auto"/>
                <w:bottom w:val="none" w:sz="0" w:space="0" w:color="auto"/>
                <w:right w:val="none" w:sz="0" w:space="0" w:color="auto"/>
              </w:divBdr>
            </w:div>
            <w:div w:id="1446729812">
              <w:marLeft w:val="0"/>
              <w:marRight w:val="0"/>
              <w:marTop w:val="0"/>
              <w:marBottom w:val="0"/>
              <w:divBdr>
                <w:top w:val="none" w:sz="0" w:space="0" w:color="auto"/>
                <w:left w:val="none" w:sz="0" w:space="0" w:color="auto"/>
                <w:bottom w:val="none" w:sz="0" w:space="0" w:color="auto"/>
                <w:right w:val="none" w:sz="0" w:space="0" w:color="auto"/>
              </w:divBdr>
            </w:div>
            <w:div w:id="1653556006">
              <w:marLeft w:val="0"/>
              <w:marRight w:val="0"/>
              <w:marTop w:val="0"/>
              <w:marBottom w:val="0"/>
              <w:divBdr>
                <w:top w:val="none" w:sz="0" w:space="0" w:color="auto"/>
                <w:left w:val="none" w:sz="0" w:space="0" w:color="auto"/>
                <w:bottom w:val="none" w:sz="0" w:space="0" w:color="auto"/>
                <w:right w:val="none" w:sz="0" w:space="0" w:color="auto"/>
              </w:divBdr>
            </w:div>
            <w:div w:id="1715930894">
              <w:marLeft w:val="0"/>
              <w:marRight w:val="0"/>
              <w:marTop w:val="0"/>
              <w:marBottom w:val="0"/>
              <w:divBdr>
                <w:top w:val="none" w:sz="0" w:space="0" w:color="auto"/>
                <w:left w:val="none" w:sz="0" w:space="0" w:color="auto"/>
                <w:bottom w:val="none" w:sz="0" w:space="0" w:color="auto"/>
                <w:right w:val="none" w:sz="0" w:space="0" w:color="auto"/>
              </w:divBdr>
            </w:div>
            <w:div w:id="1724986837">
              <w:marLeft w:val="0"/>
              <w:marRight w:val="0"/>
              <w:marTop w:val="0"/>
              <w:marBottom w:val="0"/>
              <w:divBdr>
                <w:top w:val="none" w:sz="0" w:space="0" w:color="auto"/>
                <w:left w:val="none" w:sz="0" w:space="0" w:color="auto"/>
                <w:bottom w:val="none" w:sz="0" w:space="0" w:color="auto"/>
                <w:right w:val="none" w:sz="0" w:space="0" w:color="auto"/>
              </w:divBdr>
            </w:div>
            <w:div w:id="1753508880">
              <w:marLeft w:val="0"/>
              <w:marRight w:val="0"/>
              <w:marTop w:val="0"/>
              <w:marBottom w:val="0"/>
              <w:divBdr>
                <w:top w:val="none" w:sz="0" w:space="0" w:color="auto"/>
                <w:left w:val="none" w:sz="0" w:space="0" w:color="auto"/>
                <w:bottom w:val="none" w:sz="0" w:space="0" w:color="auto"/>
                <w:right w:val="none" w:sz="0" w:space="0" w:color="auto"/>
              </w:divBdr>
            </w:div>
            <w:div w:id="19395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2111">
      <w:bodyDiv w:val="1"/>
      <w:marLeft w:val="0"/>
      <w:marRight w:val="0"/>
      <w:marTop w:val="0"/>
      <w:marBottom w:val="0"/>
      <w:divBdr>
        <w:top w:val="none" w:sz="0" w:space="0" w:color="auto"/>
        <w:left w:val="none" w:sz="0" w:space="0" w:color="auto"/>
        <w:bottom w:val="none" w:sz="0" w:space="0" w:color="auto"/>
        <w:right w:val="none" w:sz="0" w:space="0" w:color="auto"/>
      </w:divBdr>
    </w:div>
    <w:div w:id="1285502029">
      <w:bodyDiv w:val="1"/>
      <w:marLeft w:val="0"/>
      <w:marRight w:val="0"/>
      <w:marTop w:val="0"/>
      <w:marBottom w:val="0"/>
      <w:divBdr>
        <w:top w:val="none" w:sz="0" w:space="0" w:color="auto"/>
        <w:left w:val="none" w:sz="0" w:space="0" w:color="auto"/>
        <w:bottom w:val="none" w:sz="0" w:space="0" w:color="auto"/>
        <w:right w:val="none" w:sz="0" w:space="0" w:color="auto"/>
      </w:divBdr>
    </w:div>
    <w:div w:id="1394935786">
      <w:bodyDiv w:val="1"/>
      <w:marLeft w:val="0"/>
      <w:marRight w:val="0"/>
      <w:marTop w:val="0"/>
      <w:marBottom w:val="0"/>
      <w:divBdr>
        <w:top w:val="none" w:sz="0" w:space="0" w:color="auto"/>
        <w:left w:val="none" w:sz="0" w:space="0" w:color="auto"/>
        <w:bottom w:val="none" w:sz="0" w:space="0" w:color="auto"/>
        <w:right w:val="none" w:sz="0" w:space="0" w:color="auto"/>
      </w:divBdr>
    </w:div>
    <w:div w:id="1480540788">
      <w:bodyDiv w:val="1"/>
      <w:marLeft w:val="0"/>
      <w:marRight w:val="0"/>
      <w:marTop w:val="0"/>
      <w:marBottom w:val="0"/>
      <w:divBdr>
        <w:top w:val="none" w:sz="0" w:space="0" w:color="auto"/>
        <w:left w:val="none" w:sz="0" w:space="0" w:color="auto"/>
        <w:bottom w:val="none" w:sz="0" w:space="0" w:color="auto"/>
        <w:right w:val="none" w:sz="0" w:space="0" w:color="auto"/>
      </w:divBdr>
    </w:div>
    <w:div w:id="1483766610">
      <w:bodyDiv w:val="1"/>
      <w:marLeft w:val="0"/>
      <w:marRight w:val="0"/>
      <w:marTop w:val="0"/>
      <w:marBottom w:val="0"/>
      <w:divBdr>
        <w:top w:val="none" w:sz="0" w:space="0" w:color="auto"/>
        <w:left w:val="none" w:sz="0" w:space="0" w:color="auto"/>
        <w:bottom w:val="none" w:sz="0" w:space="0" w:color="auto"/>
        <w:right w:val="none" w:sz="0" w:space="0" w:color="auto"/>
      </w:divBdr>
      <w:divsChild>
        <w:div w:id="1922788088">
          <w:marLeft w:val="0"/>
          <w:marRight w:val="0"/>
          <w:marTop w:val="0"/>
          <w:marBottom w:val="0"/>
          <w:divBdr>
            <w:top w:val="none" w:sz="0" w:space="0" w:color="auto"/>
            <w:left w:val="none" w:sz="0" w:space="0" w:color="auto"/>
            <w:bottom w:val="none" w:sz="0" w:space="0" w:color="auto"/>
            <w:right w:val="none" w:sz="0" w:space="0" w:color="auto"/>
          </w:divBdr>
        </w:div>
      </w:divsChild>
    </w:div>
    <w:div w:id="1514949674">
      <w:bodyDiv w:val="1"/>
      <w:marLeft w:val="0"/>
      <w:marRight w:val="0"/>
      <w:marTop w:val="0"/>
      <w:marBottom w:val="0"/>
      <w:divBdr>
        <w:top w:val="none" w:sz="0" w:space="0" w:color="auto"/>
        <w:left w:val="none" w:sz="0" w:space="0" w:color="auto"/>
        <w:bottom w:val="none" w:sz="0" w:space="0" w:color="auto"/>
        <w:right w:val="none" w:sz="0" w:space="0" w:color="auto"/>
      </w:divBdr>
    </w:div>
    <w:div w:id="1525704620">
      <w:bodyDiv w:val="1"/>
      <w:marLeft w:val="0"/>
      <w:marRight w:val="0"/>
      <w:marTop w:val="0"/>
      <w:marBottom w:val="0"/>
      <w:divBdr>
        <w:top w:val="none" w:sz="0" w:space="0" w:color="auto"/>
        <w:left w:val="none" w:sz="0" w:space="0" w:color="auto"/>
        <w:bottom w:val="none" w:sz="0" w:space="0" w:color="auto"/>
        <w:right w:val="none" w:sz="0" w:space="0" w:color="auto"/>
      </w:divBdr>
      <w:divsChild>
        <w:div w:id="1572040617">
          <w:marLeft w:val="0"/>
          <w:marRight w:val="0"/>
          <w:marTop w:val="0"/>
          <w:marBottom w:val="0"/>
          <w:divBdr>
            <w:top w:val="none" w:sz="0" w:space="0" w:color="auto"/>
            <w:left w:val="none" w:sz="0" w:space="0" w:color="auto"/>
            <w:bottom w:val="none" w:sz="0" w:space="0" w:color="auto"/>
            <w:right w:val="none" w:sz="0" w:space="0" w:color="auto"/>
          </w:divBdr>
        </w:div>
      </w:divsChild>
    </w:div>
    <w:div w:id="1569226230">
      <w:bodyDiv w:val="1"/>
      <w:marLeft w:val="0"/>
      <w:marRight w:val="0"/>
      <w:marTop w:val="0"/>
      <w:marBottom w:val="0"/>
      <w:divBdr>
        <w:top w:val="none" w:sz="0" w:space="0" w:color="auto"/>
        <w:left w:val="none" w:sz="0" w:space="0" w:color="auto"/>
        <w:bottom w:val="none" w:sz="0" w:space="0" w:color="auto"/>
        <w:right w:val="none" w:sz="0" w:space="0" w:color="auto"/>
      </w:divBdr>
    </w:div>
    <w:div w:id="1575434686">
      <w:bodyDiv w:val="1"/>
      <w:marLeft w:val="0"/>
      <w:marRight w:val="0"/>
      <w:marTop w:val="0"/>
      <w:marBottom w:val="0"/>
      <w:divBdr>
        <w:top w:val="none" w:sz="0" w:space="0" w:color="auto"/>
        <w:left w:val="none" w:sz="0" w:space="0" w:color="auto"/>
        <w:bottom w:val="none" w:sz="0" w:space="0" w:color="auto"/>
        <w:right w:val="none" w:sz="0" w:space="0" w:color="auto"/>
      </w:divBdr>
      <w:divsChild>
        <w:div w:id="126167045">
          <w:marLeft w:val="0"/>
          <w:marRight w:val="0"/>
          <w:marTop w:val="0"/>
          <w:marBottom w:val="0"/>
          <w:divBdr>
            <w:top w:val="none" w:sz="0" w:space="0" w:color="auto"/>
            <w:left w:val="none" w:sz="0" w:space="0" w:color="auto"/>
            <w:bottom w:val="none" w:sz="0" w:space="0" w:color="auto"/>
            <w:right w:val="none" w:sz="0" w:space="0" w:color="auto"/>
          </w:divBdr>
        </w:div>
        <w:div w:id="320891361">
          <w:marLeft w:val="0"/>
          <w:marRight w:val="0"/>
          <w:marTop w:val="0"/>
          <w:marBottom w:val="0"/>
          <w:divBdr>
            <w:top w:val="none" w:sz="0" w:space="0" w:color="auto"/>
            <w:left w:val="none" w:sz="0" w:space="0" w:color="auto"/>
            <w:bottom w:val="none" w:sz="0" w:space="0" w:color="auto"/>
            <w:right w:val="none" w:sz="0" w:space="0" w:color="auto"/>
          </w:divBdr>
        </w:div>
        <w:div w:id="478427083">
          <w:marLeft w:val="0"/>
          <w:marRight w:val="0"/>
          <w:marTop w:val="0"/>
          <w:marBottom w:val="0"/>
          <w:divBdr>
            <w:top w:val="none" w:sz="0" w:space="0" w:color="auto"/>
            <w:left w:val="none" w:sz="0" w:space="0" w:color="auto"/>
            <w:bottom w:val="none" w:sz="0" w:space="0" w:color="auto"/>
            <w:right w:val="none" w:sz="0" w:space="0" w:color="auto"/>
          </w:divBdr>
        </w:div>
        <w:div w:id="1215120365">
          <w:marLeft w:val="0"/>
          <w:marRight w:val="0"/>
          <w:marTop w:val="0"/>
          <w:marBottom w:val="0"/>
          <w:divBdr>
            <w:top w:val="none" w:sz="0" w:space="0" w:color="auto"/>
            <w:left w:val="none" w:sz="0" w:space="0" w:color="auto"/>
            <w:bottom w:val="none" w:sz="0" w:space="0" w:color="auto"/>
            <w:right w:val="none" w:sz="0" w:space="0" w:color="auto"/>
          </w:divBdr>
        </w:div>
        <w:div w:id="1364133457">
          <w:marLeft w:val="0"/>
          <w:marRight w:val="0"/>
          <w:marTop w:val="0"/>
          <w:marBottom w:val="0"/>
          <w:divBdr>
            <w:top w:val="none" w:sz="0" w:space="0" w:color="auto"/>
            <w:left w:val="none" w:sz="0" w:space="0" w:color="auto"/>
            <w:bottom w:val="none" w:sz="0" w:space="0" w:color="auto"/>
            <w:right w:val="none" w:sz="0" w:space="0" w:color="auto"/>
          </w:divBdr>
        </w:div>
        <w:div w:id="1511023572">
          <w:marLeft w:val="0"/>
          <w:marRight w:val="0"/>
          <w:marTop w:val="0"/>
          <w:marBottom w:val="0"/>
          <w:divBdr>
            <w:top w:val="none" w:sz="0" w:space="0" w:color="auto"/>
            <w:left w:val="none" w:sz="0" w:space="0" w:color="auto"/>
            <w:bottom w:val="none" w:sz="0" w:space="0" w:color="auto"/>
            <w:right w:val="none" w:sz="0" w:space="0" w:color="auto"/>
          </w:divBdr>
        </w:div>
        <w:div w:id="1624582110">
          <w:marLeft w:val="0"/>
          <w:marRight w:val="0"/>
          <w:marTop w:val="0"/>
          <w:marBottom w:val="0"/>
          <w:divBdr>
            <w:top w:val="none" w:sz="0" w:space="0" w:color="auto"/>
            <w:left w:val="none" w:sz="0" w:space="0" w:color="auto"/>
            <w:bottom w:val="none" w:sz="0" w:space="0" w:color="auto"/>
            <w:right w:val="none" w:sz="0" w:space="0" w:color="auto"/>
          </w:divBdr>
        </w:div>
        <w:div w:id="1927376282">
          <w:marLeft w:val="0"/>
          <w:marRight w:val="0"/>
          <w:marTop w:val="0"/>
          <w:marBottom w:val="0"/>
          <w:divBdr>
            <w:top w:val="none" w:sz="0" w:space="0" w:color="auto"/>
            <w:left w:val="none" w:sz="0" w:space="0" w:color="auto"/>
            <w:bottom w:val="none" w:sz="0" w:space="0" w:color="auto"/>
            <w:right w:val="none" w:sz="0" w:space="0" w:color="auto"/>
          </w:divBdr>
        </w:div>
        <w:div w:id="1983152054">
          <w:marLeft w:val="0"/>
          <w:marRight w:val="0"/>
          <w:marTop w:val="0"/>
          <w:marBottom w:val="0"/>
          <w:divBdr>
            <w:top w:val="none" w:sz="0" w:space="0" w:color="auto"/>
            <w:left w:val="none" w:sz="0" w:space="0" w:color="auto"/>
            <w:bottom w:val="none" w:sz="0" w:space="0" w:color="auto"/>
            <w:right w:val="none" w:sz="0" w:space="0" w:color="auto"/>
          </w:divBdr>
        </w:div>
      </w:divsChild>
    </w:div>
    <w:div w:id="1592859003">
      <w:bodyDiv w:val="1"/>
      <w:marLeft w:val="0"/>
      <w:marRight w:val="0"/>
      <w:marTop w:val="0"/>
      <w:marBottom w:val="0"/>
      <w:divBdr>
        <w:top w:val="none" w:sz="0" w:space="0" w:color="auto"/>
        <w:left w:val="none" w:sz="0" w:space="0" w:color="auto"/>
        <w:bottom w:val="none" w:sz="0" w:space="0" w:color="auto"/>
        <w:right w:val="none" w:sz="0" w:space="0" w:color="auto"/>
      </w:divBdr>
    </w:div>
    <w:div w:id="1602107100">
      <w:bodyDiv w:val="1"/>
      <w:marLeft w:val="0"/>
      <w:marRight w:val="0"/>
      <w:marTop w:val="0"/>
      <w:marBottom w:val="0"/>
      <w:divBdr>
        <w:top w:val="none" w:sz="0" w:space="0" w:color="auto"/>
        <w:left w:val="none" w:sz="0" w:space="0" w:color="auto"/>
        <w:bottom w:val="none" w:sz="0" w:space="0" w:color="auto"/>
        <w:right w:val="none" w:sz="0" w:space="0" w:color="auto"/>
      </w:divBdr>
    </w:div>
    <w:div w:id="1635985265">
      <w:bodyDiv w:val="1"/>
      <w:marLeft w:val="0"/>
      <w:marRight w:val="0"/>
      <w:marTop w:val="0"/>
      <w:marBottom w:val="0"/>
      <w:divBdr>
        <w:top w:val="none" w:sz="0" w:space="0" w:color="auto"/>
        <w:left w:val="none" w:sz="0" w:space="0" w:color="auto"/>
        <w:bottom w:val="none" w:sz="0" w:space="0" w:color="auto"/>
        <w:right w:val="none" w:sz="0" w:space="0" w:color="auto"/>
      </w:divBdr>
    </w:div>
    <w:div w:id="1695497756">
      <w:bodyDiv w:val="1"/>
      <w:marLeft w:val="0"/>
      <w:marRight w:val="0"/>
      <w:marTop w:val="0"/>
      <w:marBottom w:val="0"/>
      <w:divBdr>
        <w:top w:val="none" w:sz="0" w:space="0" w:color="auto"/>
        <w:left w:val="none" w:sz="0" w:space="0" w:color="auto"/>
        <w:bottom w:val="none" w:sz="0" w:space="0" w:color="auto"/>
        <w:right w:val="none" w:sz="0" w:space="0" w:color="auto"/>
      </w:divBdr>
    </w:div>
    <w:div w:id="1700280497">
      <w:bodyDiv w:val="1"/>
      <w:marLeft w:val="0"/>
      <w:marRight w:val="0"/>
      <w:marTop w:val="0"/>
      <w:marBottom w:val="0"/>
      <w:divBdr>
        <w:top w:val="none" w:sz="0" w:space="0" w:color="auto"/>
        <w:left w:val="none" w:sz="0" w:space="0" w:color="auto"/>
        <w:bottom w:val="none" w:sz="0" w:space="0" w:color="auto"/>
        <w:right w:val="none" w:sz="0" w:space="0" w:color="auto"/>
      </w:divBdr>
    </w:div>
    <w:div w:id="1735470735">
      <w:bodyDiv w:val="1"/>
      <w:marLeft w:val="0"/>
      <w:marRight w:val="0"/>
      <w:marTop w:val="0"/>
      <w:marBottom w:val="0"/>
      <w:divBdr>
        <w:top w:val="none" w:sz="0" w:space="0" w:color="auto"/>
        <w:left w:val="none" w:sz="0" w:space="0" w:color="auto"/>
        <w:bottom w:val="none" w:sz="0" w:space="0" w:color="auto"/>
        <w:right w:val="none" w:sz="0" w:space="0" w:color="auto"/>
      </w:divBdr>
    </w:div>
    <w:div w:id="1757244758">
      <w:bodyDiv w:val="1"/>
      <w:marLeft w:val="0"/>
      <w:marRight w:val="0"/>
      <w:marTop w:val="0"/>
      <w:marBottom w:val="0"/>
      <w:divBdr>
        <w:top w:val="none" w:sz="0" w:space="0" w:color="auto"/>
        <w:left w:val="none" w:sz="0" w:space="0" w:color="auto"/>
        <w:bottom w:val="none" w:sz="0" w:space="0" w:color="auto"/>
        <w:right w:val="none" w:sz="0" w:space="0" w:color="auto"/>
      </w:divBdr>
      <w:divsChild>
        <w:div w:id="546457881">
          <w:marLeft w:val="0"/>
          <w:marRight w:val="0"/>
          <w:marTop w:val="0"/>
          <w:marBottom w:val="0"/>
          <w:divBdr>
            <w:top w:val="none" w:sz="0" w:space="0" w:color="auto"/>
            <w:left w:val="none" w:sz="0" w:space="0" w:color="auto"/>
            <w:bottom w:val="none" w:sz="0" w:space="0" w:color="auto"/>
            <w:right w:val="none" w:sz="0" w:space="0" w:color="auto"/>
          </w:divBdr>
        </w:div>
      </w:divsChild>
    </w:div>
    <w:div w:id="1805586909">
      <w:bodyDiv w:val="1"/>
      <w:marLeft w:val="0"/>
      <w:marRight w:val="0"/>
      <w:marTop w:val="0"/>
      <w:marBottom w:val="0"/>
      <w:divBdr>
        <w:top w:val="none" w:sz="0" w:space="0" w:color="auto"/>
        <w:left w:val="none" w:sz="0" w:space="0" w:color="auto"/>
        <w:bottom w:val="none" w:sz="0" w:space="0" w:color="auto"/>
        <w:right w:val="none" w:sz="0" w:space="0" w:color="auto"/>
      </w:divBdr>
    </w:div>
    <w:div w:id="1892227900">
      <w:bodyDiv w:val="1"/>
      <w:marLeft w:val="0"/>
      <w:marRight w:val="0"/>
      <w:marTop w:val="0"/>
      <w:marBottom w:val="0"/>
      <w:divBdr>
        <w:top w:val="none" w:sz="0" w:space="0" w:color="auto"/>
        <w:left w:val="none" w:sz="0" w:space="0" w:color="auto"/>
        <w:bottom w:val="none" w:sz="0" w:space="0" w:color="auto"/>
        <w:right w:val="none" w:sz="0" w:space="0" w:color="auto"/>
      </w:divBdr>
    </w:div>
    <w:div w:id="1913196838">
      <w:bodyDiv w:val="1"/>
      <w:marLeft w:val="0"/>
      <w:marRight w:val="0"/>
      <w:marTop w:val="0"/>
      <w:marBottom w:val="0"/>
      <w:divBdr>
        <w:top w:val="none" w:sz="0" w:space="0" w:color="auto"/>
        <w:left w:val="none" w:sz="0" w:space="0" w:color="auto"/>
        <w:bottom w:val="none" w:sz="0" w:space="0" w:color="auto"/>
        <w:right w:val="none" w:sz="0" w:space="0" w:color="auto"/>
      </w:divBdr>
    </w:div>
    <w:div w:id="1939556965">
      <w:bodyDiv w:val="1"/>
      <w:marLeft w:val="0"/>
      <w:marRight w:val="0"/>
      <w:marTop w:val="0"/>
      <w:marBottom w:val="0"/>
      <w:divBdr>
        <w:top w:val="none" w:sz="0" w:space="0" w:color="auto"/>
        <w:left w:val="none" w:sz="0" w:space="0" w:color="auto"/>
        <w:bottom w:val="none" w:sz="0" w:space="0" w:color="auto"/>
        <w:right w:val="none" w:sz="0" w:space="0" w:color="auto"/>
      </w:divBdr>
    </w:div>
    <w:div w:id="1941183962">
      <w:bodyDiv w:val="1"/>
      <w:marLeft w:val="0"/>
      <w:marRight w:val="0"/>
      <w:marTop w:val="0"/>
      <w:marBottom w:val="0"/>
      <w:divBdr>
        <w:top w:val="none" w:sz="0" w:space="0" w:color="auto"/>
        <w:left w:val="none" w:sz="0" w:space="0" w:color="auto"/>
        <w:bottom w:val="none" w:sz="0" w:space="0" w:color="auto"/>
        <w:right w:val="none" w:sz="0" w:space="0" w:color="auto"/>
      </w:divBdr>
    </w:div>
    <w:div w:id="1965497932">
      <w:bodyDiv w:val="1"/>
      <w:marLeft w:val="0"/>
      <w:marRight w:val="0"/>
      <w:marTop w:val="0"/>
      <w:marBottom w:val="0"/>
      <w:divBdr>
        <w:top w:val="none" w:sz="0" w:space="0" w:color="auto"/>
        <w:left w:val="none" w:sz="0" w:space="0" w:color="auto"/>
        <w:bottom w:val="none" w:sz="0" w:space="0" w:color="auto"/>
        <w:right w:val="none" w:sz="0" w:space="0" w:color="auto"/>
      </w:divBdr>
      <w:divsChild>
        <w:div w:id="1245145918">
          <w:marLeft w:val="0"/>
          <w:marRight w:val="0"/>
          <w:marTop w:val="0"/>
          <w:marBottom w:val="0"/>
          <w:divBdr>
            <w:top w:val="none" w:sz="0" w:space="0" w:color="auto"/>
            <w:left w:val="none" w:sz="0" w:space="0" w:color="auto"/>
            <w:bottom w:val="none" w:sz="0" w:space="0" w:color="auto"/>
            <w:right w:val="none" w:sz="0" w:space="0" w:color="auto"/>
          </w:divBdr>
        </w:div>
        <w:div w:id="1684671955">
          <w:marLeft w:val="0"/>
          <w:marRight w:val="0"/>
          <w:marTop w:val="0"/>
          <w:marBottom w:val="0"/>
          <w:divBdr>
            <w:top w:val="none" w:sz="0" w:space="0" w:color="auto"/>
            <w:left w:val="none" w:sz="0" w:space="0" w:color="auto"/>
            <w:bottom w:val="none" w:sz="0" w:space="0" w:color="auto"/>
            <w:right w:val="none" w:sz="0" w:space="0" w:color="auto"/>
          </w:divBdr>
        </w:div>
      </w:divsChild>
    </w:div>
    <w:div w:id="1971010091">
      <w:bodyDiv w:val="1"/>
      <w:marLeft w:val="0"/>
      <w:marRight w:val="0"/>
      <w:marTop w:val="0"/>
      <w:marBottom w:val="0"/>
      <w:divBdr>
        <w:top w:val="none" w:sz="0" w:space="0" w:color="auto"/>
        <w:left w:val="none" w:sz="0" w:space="0" w:color="auto"/>
        <w:bottom w:val="none" w:sz="0" w:space="0" w:color="auto"/>
        <w:right w:val="none" w:sz="0" w:space="0" w:color="auto"/>
      </w:divBdr>
    </w:div>
    <w:div w:id="1988391106">
      <w:bodyDiv w:val="1"/>
      <w:marLeft w:val="0"/>
      <w:marRight w:val="0"/>
      <w:marTop w:val="0"/>
      <w:marBottom w:val="0"/>
      <w:divBdr>
        <w:top w:val="none" w:sz="0" w:space="0" w:color="auto"/>
        <w:left w:val="none" w:sz="0" w:space="0" w:color="auto"/>
        <w:bottom w:val="none" w:sz="0" w:space="0" w:color="auto"/>
        <w:right w:val="none" w:sz="0" w:space="0" w:color="auto"/>
      </w:divBdr>
    </w:div>
    <w:div w:id="2022118673">
      <w:bodyDiv w:val="1"/>
      <w:marLeft w:val="0"/>
      <w:marRight w:val="0"/>
      <w:marTop w:val="0"/>
      <w:marBottom w:val="0"/>
      <w:divBdr>
        <w:top w:val="none" w:sz="0" w:space="0" w:color="auto"/>
        <w:left w:val="none" w:sz="0" w:space="0" w:color="auto"/>
        <w:bottom w:val="none" w:sz="0" w:space="0" w:color="auto"/>
        <w:right w:val="none" w:sz="0" w:space="0" w:color="auto"/>
      </w:divBdr>
    </w:div>
    <w:div w:id="2065174835">
      <w:bodyDiv w:val="1"/>
      <w:marLeft w:val="0"/>
      <w:marRight w:val="0"/>
      <w:marTop w:val="0"/>
      <w:marBottom w:val="0"/>
      <w:divBdr>
        <w:top w:val="none" w:sz="0" w:space="0" w:color="auto"/>
        <w:left w:val="none" w:sz="0" w:space="0" w:color="auto"/>
        <w:bottom w:val="none" w:sz="0" w:space="0" w:color="auto"/>
        <w:right w:val="none" w:sz="0" w:space="0" w:color="auto"/>
      </w:divBdr>
    </w:div>
    <w:div w:id="2086488340">
      <w:bodyDiv w:val="1"/>
      <w:marLeft w:val="0"/>
      <w:marRight w:val="0"/>
      <w:marTop w:val="0"/>
      <w:marBottom w:val="0"/>
      <w:divBdr>
        <w:top w:val="none" w:sz="0" w:space="0" w:color="auto"/>
        <w:left w:val="none" w:sz="0" w:space="0" w:color="auto"/>
        <w:bottom w:val="none" w:sz="0" w:space="0" w:color="auto"/>
        <w:right w:val="none" w:sz="0" w:space="0" w:color="auto"/>
      </w:divBdr>
      <w:divsChild>
        <w:div w:id="1681349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fundacaorenova.org"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fundacaorenova.org/wp-content/uploads/2016/07/ttac-final-assinado-para-encaminhamento-e-uso-geral.pdf"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hyperlink" Target="mailto:chamadaspublicas@fundacaorenova.org"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yperlink" Target="mailto:chamadaspublicas@fundacaorenova.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chamadaspublicas@fundacaorenova.org" TargetMode="Externa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kfreedma\Desktop\Updated%20TK%20Attach%20templates\gitl_sample_word_template_v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F4189BAF8B14191A0206C48AAA7BDAF"/>
        <w:category>
          <w:name w:val="Geral"/>
          <w:gallery w:val="placeholder"/>
        </w:category>
        <w:types>
          <w:type w:val="bbPlcHdr"/>
        </w:types>
        <w:behaviors>
          <w:behavior w:val="content"/>
        </w:behaviors>
        <w:guid w:val="{7D79330E-F855-422E-8DF8-A7972ADC605F}"/>
      </w:docPartPr>
      <w:docPartBody>
        <w:p w:rsidR="0076012F" w:rsidRDefault="0076012F" w:rsidP="0076012F">
          <w:pPr>
            <w:pStyle w:val="0F4189BAF8B14191A0206C48AAA7BDAF"/>
          </w:pPr>
          <w:r w:rsidRPr="00966FC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12F"/>
    <w:rsid w:val="00002C25"/>
    <w:rsid w:val="00056B87"/>
    <w:rsid w:val="00064D81"/>
    <w:rsid w:val="000A4372"/>
    <w:rsid w:val="000B52DE"/>
    <w:rsid w:val="00101034"/>
    <w:rsid w:val="0015075B"/>
    <w:rsid w:val="001A17D7"/>
    <w:rsid w:val="002479BF"/>
    <w:rsid w:val="002547C6"/>
    <w:rsid w:val="002605B3"/>
    <w:rsid w:val="00271FB6"/>
    <w:rsid w:val="002C5306"/>
    <w:rsid w:val="002F08B3"/>
    <w:rsid w:val="002F7CEC"/>
    <w:rsid w:val="00335619"/>
    <w:rsid w:val="00353CF1"/>
    <w:rsid w:val="003929B7"/>
    <w:rsid w:val="003A35B1"/>
    <w:rsid w:val="003F3EDF"/>
    <w:rsid w:val="004637C7"/>
    <w:rsid w:val="004856EC"/>
    <w:rsid w:val="0049096C"/>
    <w:rsid w:val="004B4CB9"/>
    <w:rsid w:val="004B50DE"/>
    <w:rsid w:val="004D3BA8"/>
    <w:rsid w:val="00502597"/>
    <w:rsid w:val="00555E00"/>
    <w:rsid w:val="005A0361"/>
    <w:rsid w:val="00642233"/>
    <w:rsid w:val="00655D5C"/>
    <w:rsid w:val="006A588A"/>
    <w:rsid w:val="006B0A0E"/>
    <w:rsid w:val="006B4D8A"/>
    <w:rsid w:val="006F01A1"/>
    <w:rsid w:val="007033B7"/>
    <w:rsid w:val="0076012F"/>
    <w:rsid w:val="007C3552"/>
    <w:rsid w:val="007D3ACE"/>
    <w:rsid w:val="007D3DC9"/>
    <w:rsid w:val="00837880"/>
    <w:rsid w:val="008834C7"/>
    <w:rsid w:val="008E56D6"/>
    <w:rsid w:val="009C2837"/>
    <w:rsid w:val="009C5F14"/>
    <w:rsid w:val="009D47BD"/>
    <w:rsid w:val="009F3E68"/>
    <w:rsid w:val="00A2287E"/>
    <w:rsid w:val="00A54AA9"/>
    <w:rsid w:val="00AB1BE5"/>
    <w:rsid w:val="00AD1486"/>
    <w:rsid w:val="00B42BA6"/>
    <w:rsid w:val="00B73928"/>
    <w:rsid w:val="00C62251"/>
    <w:rsid w:val="00C90B9F"/>
    <w:rsid w:val="00CB2166"/>
    <w:rsid w:val="00CF792F"/>
    <w:rsid w:val="00E14EDA"/>
    <w:rsid w:val="00E17CB3"/>
    <w:rsid w:val="00E82F06"/>
    <w:rsid w:val="00F173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6012F"/>
    <w:rPr>
      <w:color w:val="808080"/>
    </w:rPr>
  </w:style>
  <w:style w:type="paragraph" w:customStyle="1" w:styleId="0F4189BAF8B14191A0206C48AAA7BDAF">
    <w:name w:val="0F4189BAF8B14191A0206C48AAA7BDAF"/>
    <w:rsid w:val="007601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F0B68DEF65B7B4FBC431825EAEFE45D" ma:contentTypeVersion="12" ma:contentTypeDescription="Crie um novo documento." ma:contentTypeScope="" ma:versionID="7952826839effc62bd9a3b2f73c89547">
  <xsd:schema xmlns:xsd="http://www.w3.org/2001/XMLSchema" xmlns:xs="http://www.w3.org/2001/XMLSchema" xmlns:p="http://schemas.microsoft.com/office/2006/metadata/properties" xmlns:ns2="71701426-20c5-4b00-b6ad-163a1d7871da" xmlns:ns3="b8762921-bda3-4ffd-9661-ad0aadde3aef" targetNamespace="http://schemas.microsoft.com/office/2006/metadata/properties" ma:root="true" ma:fieldsID="da805511c5b9a0c5fc3e6647e5108c22" ns2:_="" ns3:_="">
    <xsd:import namespace="71701426-20c5-4b00-b6ad-163a1d7871da"/>
    <xsd:import namespace="b8762921-bda3-4ffd-9661-ad0aadde3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01426-20c5-4b00-b6ad-163a1d787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762921-bda3-4ffd-9661-ad0aadde3aef" elementFormDefault="qualified">
    <xsd:import namespace="http://schemas.microsoft.com/office/2006/documentManagement/types"/>
    <xsd:import namespace="http://schemas.microsoft.com/office/infopath/2007/PartnerControls"/>
    <xsd:element name="SharedWithUsers" ma:index="10" nillable="true" ma:displayName="Compartilhado com"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D6BB-26CB-4A2D-9D2B-34E952411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01426-20c5-4b00-b6ad-163a1d7871da"/>
    <ds:schemaRef ds:uri="b8762921-bda3-4ffd-9661-ad0aadde3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EDAC7-8FE3-4AAA-8079-A7ABCEE76D1A}">
  <ds:schemaRefs>
    <ds:schemaRef ds:uri="http://schemas.microsoft.com/sharepoint/v3/contenttype/forms"/>
  </ds:schemaRefs>
</ds:datastoreItem>
</file>

<file path=customXml/itemProps3.xml><?xml version="1.0" encoding="utf-8"?>
<ds:datastoreItem xmlns:ds="http://schemas.openxmlformats.org/officeDocument/2006/customXml" ds:itemID="{DB448C4C-4663-431D-ADF0-5E1B6584FF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03A5CA-40C5-4918-A446-66376097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gitl_sample_word_template_v5</Template>
  <TotalTime>0</TotalTime>
  <Pages>70</Pages>
  <Words>20146</Words>
  <Characters>115703</Characters>
  <Application>Microsoft Office Word</Application>
  <DocSecurity>0</DocSecurity>
  <Lines>964</Lines>
  <Paragraphs>271</Paragraphs>
  <ScaleCrop>false</ScaleCrop>
  <HeadingPairs>
    <vt:vector size="2" baseType="variant">
      <vt:variant>
        <vt:lpstr>Título</vt:lpstr>
      </vt:variant>
      <vt:variant>
        <vt:i4>1</vt:i4>
      </vt:variant>
    </vt:vector>
  </HeadingPairs>
  <TitlesOfParts>
    <vt:vector size="1" baseType="lpstr">
      <vt:lpstr>SAMARCO</vt:lpstr>
    </vt:vector>
  </TitlesOfParts>
  <LinksUpToDate>false</LinksUpToDate>
  <CharactersWithSpaces>135578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SAMARCO</dc:title>
  <dc:subject/>
  <dc:creator/>
  <cp:keywords/>
  <dc:description/>
  <cp:lastModifiedBy/>
  <cp:revision>1</cp:revision>
  <cp:lastPrinted>2010-05-17T13:32:00Z</cp:lastPrinted>
  <dcterms:created xsi:type="dcterms:W3CDTF">2022-01-14T21:02:00Z</dcterms:created>
  <dcterms:modified xsi:type="dcterms:W3CDTF">2022-01-14T21:02:00Z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0x010100FF0B68DEF65B7B4FBC431825EAEFE45D</vt:lpwstr>
  </property>
</Properties>
</file>